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jpg" ContentType="image/jpeg"/>
  <Default Extension="jpeg" ContentType="image/jpeg"/>
  <Default Extension="gif" ContentType="image/gif"/>
  <Default Extension="bmp" ContentType="image/bmp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DC2E3" w14:textId="62082D6D" w:rsidR="007346B2" w:rsidRPr="008F24D1" w:rsidRDefault="007346B2" w:rsidP="007346B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4A8A37B6" w14:textId="7B8FECF1" w:rsidR="007346B2" w:rsidRPr="008F24D1" w:rsidRDefault="007346B2" w:rsidP="007346B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12F929EB" w14:textId="621DB056" w:rsidR="006E57C7" w:rsidRPr="008F24D1" w:rsidRDefault="006E57C7" w:rsidP="00D22A0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11106D80" w14:textId="6DD35129" w:rsidR="00D22A02" w:rsidRPr="008F24D1" w:rsidRDefault="00D22A02" w:rsidP="00D22A02">
      <w:pPr>
        <w:rPr>
          <w:rFonts w:ascii="Calibri" w:eastAsia="Calibri" w:hAnsi="Calibri" w:cs="Times New Roman"/>
          <w:sz w:val="24"/>
          <w:szCs w:val="24"/>
        </w:rPr>
      </w:pPr>
    </w:p>
    <w:p w14:paraId="0B4F11B4" w14:textId="35C462CF" w:rsidR="00D22A02" w:rsidRPr="008F24D1" w:rsidRDefault="00D22A02" w:rsidP="00D22A02">
      <w:pPr>
        <w:rPr>
          <w:rFonts w:ascii="Calibri" w:eastAsia="Calibri" w:hAnsi="Calibri" w:cs="Times New Roman"/>
          <w:sz w:val="24"/>
          <w:szCs w:val="24"/>
        </w:rPr>
      </w:pPr>
    </w:p>
    <w:p w14:paraId="49EF4045" w14:textId="5C1A5F29" w:rsidR="00D22A02" w:rsidRPr="008F24D1" w:rsidRDefault="00404233" w:rsidP="00D22A02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657F87C" wp14:editId="32F10CCC">
                <wp:simplePos x="0" y="0"/>
                <wp:positionH relativeFrom="column">
                  <wp:posOffset>271780</wp:posOffset>
                </wp:positionH>
                <wp:positionV relativeFrom="page">
                  <wp:posOffset>2762250</wp:posOffset>
                </wp:positionV>
                <wp:extent cx="968375" cy="1416050"/>
                <wp:effectExtent l="19050" t="19050" r="3175" b="12700"/>
                <wp:wrapNone/>
                <wp:docPr id="2137907132" name="Graphiqu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375" cy="1416050"/>
                          <a:chOff x="0" y="0"/>
                          <a:chExt cx="9686" cy="14161"/>
                        </a:xfrm>
                      </wpg:grpSpPr>
                      <wps:wsp>
                        <wps:cNvPr id="1560313798" name="Freeform 112"/>
                        <wps:cNvSpPr>
                          <a:spLocks/>
                        </wps:cNvSpPr>
                        <wps:spPr bwMode="auto">
                          <a:xfrm>
                            <a:off x="1516" y="12360"/>
                            <a:ext cx="6604" cy="1801"/>
                          </a:xfrm>
                          <a:custGeom>
                            <a:avLst/>
                            <a:gdLst>
                              <a:gd name="T0" fmla="*/ 660508 w 660395"/>
                              <a:gd name="T1" fmla="*/ 90382 h 180107"/>
                              <a:gd name="T2" fmla="*/ 330310 w 660395"/>
                              <a:gd name="T3" fmla="*/ 180436 h 180107"/>
                              <a:gd name="T4" fmla="*/ 112 w 660395"/>
                              <a:gd name="T5" fmla="*/ 90382 h 180107"/>
                              <a:gd name="T6" fmla="*/ 330310 w 660395"/>
                              <a:gd name="T7" fmla="*/ 328 h 180107"/>
                              <a:gd name="T8" fmla="*/ 660508 w 660395"/>
                              <a:gd name="T9" fmla="*/ 90382 h 180107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0395" h="180107">
                                <a:moveTo>
                                  <a:pt x="660508" y="90382"/>
                                </a:moveTo>
                                <a:cubicBezTo>
                                  <a:pt x="660508" y="140118"/>
                                  <a:pt x="512673" y="180436"/>
                                  <a:pt x="330310" y="180436"/>
                                </a:cubicBezTo>
                                <a:cubicBezTo>
                                  <a:pt x="147947" y="180436"/>
                                  <a:pt x="112" y="140118"/>
                                  <a:pt x="112" y="90382"/>
                                </a:cubicBezTo>
                                <a:cubicBezTo>
                                  <a:pt x="112" y="40647"/>
                                  <a:pt x="147947" y="328"/>
                                  <a:pt x="330310" y="328"/>
                                </a:cubicBezTo>
                                <a:cubicBezTo>
                                  <a:pt x="512673" y="328"/>
                                  <a:pt x="660508" y="40647"/>
                                  <a:pt x="660508" y="903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258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90164846" name="Forme libre : form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86" cy="13384"/>
                          </a:xfrm>
                          <a:custGeom>
                            <a:avLst/>
                            <a:gdLst>
                              <a:gd name="T0" fmla="*/ 484243 w 968660"/>
                              <a:gd name="T1" fmla="*/ -167 h 1338448"/>
                              <a:gd name="T2" fmla="*/ -88 w 968660"/>
                              <a:gd name="T3" fmla="*/ 496602 h 1338448"/>
                              <a:gd name="T4" fmla="*/ 484243 w 968660"/>
                              <a:gd name="T5" fmla="*/ 1338281 h 1338448"/>
                              <a:gd name="T6" fmla="*/ 968573 w 968660"/>
                              <a:gd name="T7" fmla="*/ 496602 h 1338448"/>
                              <a:gd name="T8" fmla="*/ 484243 w 968660"/>
                              <a:gd name="T9" fmla="*/ -167 h 1338448"/>
                              <a:gd name="T10" fmla="*/ 484549 w 968660"/>
                              <a:gd name="T11" fmla="*/ 258391 h 1338448"/>
                              <a:gd name="T12" fmla="*/ 694315 w 968660"/>
                              <a:gd name="T13" fmla="*/ 468149 h 1338448"/>
                              <a:gd name="T14" fmla="*/ 694315 w 968660"/>
                              <a:gd name="T15" fmla="*/ 468156 h 1338448"/>
                              <a:gd name="T16" fmla="*/ 484551 w 968660"/>
                              <a:gd name="T17" fmla="*/ 677917 h 1338448"/>
                              <a:gd name="T18" fmla="*/ 274791 w 968660"/>
                              <a:gd name="T19" fmla="*/ 468156 h 1338448"/>
                              <a:gd name="T20" fmla="*/ 484549 w 968660"/>
                              <a:gd name="T21" fmla="*/ 258391 h 1338448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68660" h="1338448">
                                <a:moveTo>
                                  <a:pt x="484243" y="-167"/>
                                </a:moveTo>
                                <a:cubicBezTo>
                                  <a:pt x="216754" y="-167"/>
                                  <a:pt x="-88" y="222244"/>
                                  <a:pt x="-88" y="496602"/>
                                </a:cubicBezTo>
                                <a:cubicBezTo>
                                  <a:pt x="-88" y="770959"/>
                                  <a:pt x="484243" y="1338281"/>
                                  <a:pt x="484243" y="1338281"/>
                                </a:cubicBezTo>
                                <a:cubicBezTo>
                                  <a:pt x="484243" y="1338281"/>
                                  <a:pt x="968573" y="770959"/>
                                  <a:pt x="968573" y="496602"/>
                                </a:cubicBezTo>
                                <a:cubicBezTo>
                                  <a:pt x="968573" y="222244"/>
                                  <a:pt x="751731" y="-167"/>
                                  <a:pt x="484243" y="-167"/>
                                </a:cubicBezTo>
                                <a:close/>
                                <a:moveTo>
                                  <a:pt x="484549" y="258391"/>
                                </a:moveTo>
                                <a:cubicBezTo>
                                  <a:pt x="600398" y="258389"/>
                                  <a:pt x="694313" y="352301"/>
                                  <a:pt x="694315" y="468149"/>
                                </a:cubicBezTo>
                                <a:cubicBezTo>
                                  <a:pt x="694315" y="468152"/>
                                  <a:pt x="694315" y="468154"/>
                                  <a:pt x="694315" y="468156"/>
                                </a:cubicBezTo>
                                <a:cubicBezTo>
                                  <a:pt x="694314" y="584005"/>
                                  <a:pt x="600400" y="677918"/>
                                  <a:pt x="484551" y="677917"/>
                                </a:cubicBezTo>
                                <a:cubicBezTo>
                                  <a:pt x="368704" y="677916"/>
                                  <a:pt x="274792" y="584003"/>
                                  <a:pt x="274791" y="468156"/>
                                </a:cubicBezTo>
                                <a:cubicBezTo>
                                  <a:pt x="274789" y="352308"/>
                                  <a:pt x="368701" y="258393"/>
                                  <a:pt x="484549" y="2583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423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1AAD2" id="Graphique 21" o:spid="_x0000_s1026" style="position:absolute;margin-left:21.4pt;margin-top:217.5pt;width:76.25pt;height:111.5pt;z-index:251646976;mso-position-vertical-relative:page" coordsize="9686,1416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iEKWqgYAANMZAAAOAAAAZHJzL2Uyb0RvYy54bWzcWduO2zYQfS/QfyD0WCCxqLuMeIM2aYIC aRsg7gfIsmwLtUVV0q43+Zp8S7+sM0NKHtqWvN0Wfeg+LCzzcHjmQs6h/Or142EvHoqmLVW1cORL 1xFFlat1WW0Xzm/Ldy8SR7RdVq2zvaqKhfO5aJ3Xd99+8+pYzwtP7dR+XTQCjFTt/FgvnF3X1fPZ rM13xSFrX6q6qGBwo5pD1sFjs52tm+wI1g/7mee60eyomnXdqLxoW/j2rR507sj+ZlPk3a+bTVt0 Yr9wgFtH/xv6v8L/s7tX2XzbZPWuzA2N7BksDllZwaKDqbdZl4n7prwwdSjzRrVq073M1WGmNpsy L8gH8Ea6Z968b9R9Tb5s58dtPYQJQnsWp2ebzX95eN/Un+qPjWYPHz+o/PcW4jI71ts5H8fnrQaL 1fFntYZ8ZvedIscfN80BTYBL4pHi+3mIb/HYiRy+TKPEj0NH5DAkAxm5oUlAvoMsXUzLdz+eJkan aRKzNsvmekmiaWhh2qGO2lOo2n8Wqk+7rC4oAy2G4mMjyjVwDyPXl36cQnFX2QHC8K4pCixSIaWH 7JAG4Pu4tjyobARhLcT+ZjhlKCEAGDbPj0zQ+qhGkRuY4CSuHZtsnt+33ftCUWqyhw9tpwt+DZ8o 4WvjwBI2x+awh9r/bibAYugm4ogf/DQ0m2SASgZNXT/xxE5IWNqNz5EeQ/o+xMwdNeozKBgL/GjU Kng7UIV4j5qEShtw0zwhtgPyBs+YQ71klCSUxmDyRjxTBp3mKXmWXBG58CeiMPSj88hLnqRpJE/S NJLnaBrJU3SBhK277Qsw2/U1mT9Wpijhk8iwfyzBX6zSWrV4OGCNwhZY9jUOOBxlcGnBwTGE+xgb WPMS7llw4IxwKvercN+C6/24pJq/Cg8sONQDWk85GT3NeN1ArzrvUo0joEutdHLrrMNgUUDgozgu HLM/xQ4OBr0BcfSgHoqlIlyHcdPlR+tTeRkKJ1h+vyrzH4ovI5Nk4EqZGBJkMZReFEM1gEd6r/JB vYHOBtFVaxX7qSazMojTADbYVbN4stLIBZt+hDtnm7efzGLGXuBGsCYdixcsfM9ym3lmRp7kFovW mUGWmQsabGzCsb1qC13eWB5U50OdELnT8d+qfbl+V+73WBlts1292TfiIQNh9Ib+TFlYsD3tsErh NL0MfgMtV/ct3ehWav0ZelijtLoCNQgfdqr54ogjKKuF0/5xnzWFI/Y/VdCPUxkEKMXoIQhjDx4a PrLiI1mVg6mFk3ewGfTDm04LuPu6Kbc7WEtv+0p9D2JkU2KLI4aal3kAUfBfqYM0dWUUJAGcEEYd gDIoxL5cNcWfX+cChUIhvAAD/m8LBX1EnikE0F3AhVSX7ye0LtRGr9ieJRHAPS/wofWi7V6RbK9K hBcyirFN4tKB2U8nJGzqoU++SFB0XLfIe0+QwpKkOq7b5N3nBlGuEZChl8hxrlwmAMswHg8Alwm3 6HKpcIMulwrTcbWkAlgNg3Q0tpZY8MLETyeCgMfmkLEoDXwZjhu2shYlEkiMVoLkabtlmOctAMMh ycXr5YDSeWCMoQjlOGOeuCiOUzlRu9AUT4a9GLrXhGGeuluM8Ui0GE8kz+NK71byPJ68C2GGuqy/ D3g8ddNInrdpJM/aNJKnbBrJEzaN5NmaRvJcTSJ9nqhpJE/TNHIyR3BwP1E8Q65JAz5RPEPCORxI oF4dFc/Qvjj8lnj2QgsO6UXro+LZiyz4NfHMhb8XW3A8+9A8nGtatFxIf9B1nL2Rgks57m5qTzD+ ytHbAlSGtYLxWI667NuXFzxbyAfrxsCd9u384pmBE+A8YE6jBhwuVs+5YphuTFcMc7yiX6fLgxbN um8RA+xLhsIJdU2BewAMdSD7OXDXo5sAKAGy5cFfQILlfEQ31d7Vm1eL3mAcu2lIIe0NMuZGAKDR 6VFS1vzOdM29acNaP5CTl5zY4N/0k828jF0cyhjKDMvkPOCMbD906aS5bFzNPugLnTGSD0/KP7y+ 8PEVGtDBvpVYaSEBoK+Yfuj5+sVWnxWtDmgmtlJY2pT8zTo4mxnS27oRs1CbrBLOZ9Irl8sYWQx0 MdNMXedhEriueaFmBl0XviJXSG5YF07ICoiV02C/r+xys5+0WT9KYnwtCLEls+YFkR4kqaIPeCJE p14fBK1jhtiGT/cTZ0IScU1KmeUKEdKukEix1kQ/r9WP7Vn+7Msu/ppQDNfdLM+LquuPyf/zfZfe jcMvB/RewPzKgT9N8Ge6H59+i7n7CwAA//8DAFBLAwQUAAYACAAAACEANYKMy+EAAAAKAQAADwAA AGRycy9kb3ducmV2LnhtbEyPQUvDQBCF74L/YRnBm92kMaXGbEop6qkItoJ4m2anSWh2NmS3Sfrv 3Z7s6TG8x5vv5avJtGKg3jWWFcSzCARxaXXDlYLv/fvTEoTzyBpby6TgQg5Wxf1djpm2I3/RsPOV CCXsMlRQe99lUrqyJoNuZjvi4B1tb9CHs6+k7nEM5aaV8yhaSIMNhw81drSpqTztzkbBx4jjOonf hu3puLn87tPPn21MSj0+TOtXEJ4m/x+GK35AhyIwHeyZtROtgud5IPdBkzRsugZe0gTEQcEiXUYg i1zeTij+AAAA//8DAFBLAQItABQABgAIAAAAIQC2gziS/gAAAOEBAAATAAAAAAAAAAAAAAAAAAAA AABbQ29udGVudF9UeXBlc10ueG1sUEsBAi0AFAAGAAgAAAAhADj9If/WAAAAlAEAAAsAAAAAAAAA AAAAAAAALwEAAF9yZWxzLy5yZWxzUEsBAi0AFAAGAAgAAAAhAG2IQpaqBgAA0xkAAA4AAAAAAAAA AAAAAAAALgIAAGRycy9lMm9Eb2MueG1sUEsBAi0AFAAGAAgAAAAhADWCjMvhAAAACgEAAA8AAAAA AAAAAAAAAAAABAkAAGRycy9kb3ducmV2LnhtbFBLBQYAAAAABAAEAPMAAAASCgAAAAA= ">
                <v:shape id="2137907133" o:spid="_x0000_s1027" style="position:absolute;left:1516;top:12360;width:6604;height:1801;visibility:visible;mso-wrap-style:square;v-text-anchor:middle" coordsize="660395,18010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bc4FywAAAOMAAAAPAAAAZHJzL2Rvd25yZXYueG1sRI9Bb8Iw DIXvk/gPkZF2GylFMNYREKo0aYdJiMIPsBqv6dY4pQnQ/fv5MGlH+z2/93mzG32nbjTENrCB+SwD RVwH23Jj4Hx6e1qDignZYheYDPxQhN128rDBwoY7H+lWpUZJCMcCDbiU+kLrWDvyGGehJxbtMwwe k4xDo+2Adwn3nc6zbKU9tiwNDnsqHdXf1dUb6PNzdVofP/LS+XK/zOvD1yUdjHmcjvtXUInG9G/+ u363gr9cZYv54vlFoOUnWYDe/gIAAP//AwBQSwECLQAUAAYACAAAACEA2+H2y+4AAACFAQAAEwAA AAAAAAAAAAAAAAAAAAAAW0NvbnRlbnRfVHlwZXNdLnhtbFBLAQItABQABgAIAAAAIQBa9CxbvwAA ABUBAAALAAAAAAAAAAAAAAAAAB8BAABfcmVscy8ucmVsc1BLAQItABQABgAIAAAAIQAvbc4FywAA AOMAAAAPAAAAAAAAAAAAAAAAAAcCAABkcnMvZG93bnJldi54bWxQSwUGAAAAAAMAAwC3AAAA/wIA AAAA " path="m660508,90382v,49736,-147835,90054,-330198,90054c147947,180436,112,140118,112,90382,112,40647,147947,328,330310,328v182363,,330198,40319,330198,90054xe" fillcolor="#ccc" stroked="f" strokeweight=".0905mm">
                  <v:stroke joinstyle="miter"/>
                  <v:path arrowok="t" o:connecttype="custom" o:connectlocs="6605,904;3303,1804;1,904;3303,3;6605,904" o:connectangles="0,0,0,0,0"/>
                </v:shape>
                <v:shape id="2137907134" o:spid="_x0000_s1028" style="position:absolute;width:9686;height:13384;visibility:visible;mso-wrap-style:square;v-text-anchor:middle" coordsize="968660,133844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5PFeoyAAAAOMAAAAPAAAAZHJzL2Rvd25yZXYueG1sRE9PS8Mw FL8L+w7hCd5cslnrWpcNEQQvE9w87PjWvLWlzUtJ4lb36RdB8Ph+/99yPdpenMiH1rGG2VSBIK6c abnW8LV7u1+ACBHZYO+YNPxQgPVqcrPE0rgzf9JpG2uRQjiUqKGJcSilDFVDFsPUDcSJOzpvMabT 19J4PKdw28u5Urm02HJqaHCg14aqbvttNeyfikMcss3jg/Xhsjmo7mPnOq3vbseXZxCRxvgv/nO/ mzS/KNQszxZZDr8/JQDk6goAAP//AwBQSwECLQAUAAYACAAAACEA2+H2y+4AAACFAQAAEwAAAAAA AAAAAAAAAAAAAAAAW0NvbnRlbnRfVHlwZXNdLnhtbFBLAQItABQABgAIAAAAIQBa9CxbvwAAABUB AAALAAAAAAAAAAAAAAAAAB8BAABfcmVscy8ucmVsc1BLAQItABQABgAIAAAAIQB5PFeoyAAAAOMA AAAPAAAAAAAAAAAAAAAAAAcCAABkcnMvZG93bnJldi54bWxQSwUGAAAAAAMAAwC3AAAA/AIAAAAA " path="m484243,-167c216754,-167,-88,222244,-88,496602v,274357,484331,841679,484331,841679c484243,1338281,968573,770959,968573,496602,968573,222244,751731,-167,484243,-167xm484549,258391v115849,-2,209764,93910,209766,209758c694315,468152,694315,468154,694315,468156v-1,115849,-93915,209762,-209764,209761c368704,677916,274792,584003,274791,468156v-2,-115848,93910,-209763,209758,-209765xe" fillcolor="#4dc0ef [3204]" stroked="f" strokeweight=".09508mm">
                  <v:stroke joinstyle="miter"/>
                  <v:path arrowok="t" o:connecttype="custom" o:connectlocs="4842,-2;-1,4966;4842,13382;9685,4966;4842,-2;4845,2584;6943,4681;6943,4681;4845,6779;2748,4681;4845,2584" o:connectangles="0,0,0,0,0,0,0,0,0,0,0"/>
                </v:shape>
                <w10:wrap anchory="page"/>
              </v:group>
            </w:pict>
          </mc:Fallback>
        </mc:AlternateContent>
      </w:r>
    </w:p>
    <w:p w14:paraId="55142C16" w14:textId="6EC38EBB" w:rsidR="00D22A02" w:rsidRPr="008F24D1" w:rsidRDefault="00404233" w:rsidP="00D22A02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0729CCDE" wp14:editId="7408DFF6">
                <wp:simplePos x="0" y="0"/>
                <wp:positionH relativeFrom="page">
                  <wp:posOffset>-19050</wp:posOffset>
                </wp:positionH>
                <wp:positionV relativeFrom="page">
                  <wp:posOffset>4781550</wp:posOffset>
                </wp:positionV>
                <wp:extent cx="6057900" cy="5944870"/>
                <wp:effectExtent l="0" t="0" r="0" b="0"/>
                <wp:wrapNone/>
                <wp:docPr id="21379071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594487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9FA0A" id="Rectangle 16" o:spid="_x0000_s1026" style="position:absolute;margin-left:-1.5pt;margin-top:376.5pt;width:477pt;height:468.1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+lqo3AEAAKIDAAAOAAAAZHJzL2Uyb0RvYy54bWysU9tu2zAMfR+wfxD0vtgOkqYx4hRDiw4D ugvQ7QMUWY6FyaJGKnGyrx+lpGmwvQ17EUSRPD6HPF7dHQYn9gbJgm9kNSmlMF5Da/22kd+/Pb67 lYKi8q1y4E0jj4bk3frtm9UYajOFHlxrUDCIp3oMjexjDHVRkO7NoGgCwXhOdoCDihzitmhRjYw+ uGJaljfFCNgGBG2I+PXhlJTrjN91RscvXUcmCtdI5hbzifncpLNYr1S9RRV6q8801D+wGJT1/NEL 1IOKSuzQ/gU1WI1A0MWJhqGArrPaZA2spir/UPPcq2CyFh4OhcuY6P/B6s/75/AVE3UKT6B/EE+k GAPVl0wKiGvEZvwELe9Q7SJksYcOh9TJMsQhz/R4mak5RKH58aacL5Ylj15zbr6czW4XeeqFql/a A1L8YGAQ6dJI5KVleLV/opjoqPqlJPMEZ9tH61wOklHMvUOxV7xipbXxsUpr5S66rnQ+1XtInad0 eslSk7rkGKo30B5ZKcLJKGxsvvSAv6QY2SSNpJ87hUYK99HzFpbVbJZclYPZfDHlAK8zm+uM8pqh GhmlOF3v48mJu4B22/OXqqzbw3uecGez9ldWZ7JshCzubNrktOs4V73+WuvfAAAA//8DAFBLAwQU AAYACAAAACEAYoR9OeIAAAALAQAADwAAAGRycy9kb3ducmV2LnhtbEyPwWrDMBBE74X+g9hCb4mc lKSJazmYQmlJDyFuITnK1tYytiRjyY77992c0tsM+5idSXaTadmIva+dFbCYR8DQlk7VthLw/fU2 2wDzQVolW2dRwC962KX3d4mMlbvYI455qBiFWB9LATqELubclxqN9HPXoaXbj+uNDGT7iqteXijc tHwZRWtuZG3pg5Ydvmosm3wwAj7OWXjfF8PenbJjk3/qw9g0ByEeH6bsBVjAKdxguNan6pBSp8IN VnnWCpg90ZQg4Hl1FQRsVwsSBZHrzXYJPE34/w3pHwAAAP//AwBQSwECLQAUAAYACAAAACEAtoM4 kv4AAADhAQAAEwAAAAAAAAAAAAAAAAAAAAAAW0NvbnRlbnRfVHlwZXNdLnhtbFBLAQItABQABgAI AAAAIQA4/SH/1gAAAJQBAAALAAAAAAAAAAAAAAAAAC8BAABfcmVscy8ucmVsc1BLAQItABQABgAI AAAAIQDK+lqo3AEAAKIDAAAOAAAAAAAAAAAAAAAAAC4CAABkcnMvZTJvRG9jLnhtbFBLAQItABQA BgAIAAAAIQBihH054gAAAAsBAAAPAAAAAAAAAAAAAAAAADYEAABkcnMvZG93bnJldi54bWxQSwUG AAAAAAQABADzAAAARQUAAAAA " fillcolor="#4dc0ef [3204]" stroked="f">
                <w10:wrap anchorx="page" anchory="page"/>
              </v:rect>
            </w:pict>
          </mc:Fallback>
        </mc:AlternateContent>
      </w:r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339E5AF5" wp14:editId="1384C60C">
                <wp:simplePos x="0" y="0"/>
                <wp:positionH relativeFrom="page">
                  <wp:posOffset>3238500</wp:posOffset>
                </wp:positionH>
                <wp:positionV relativeFrom="paragraph">
                  <wp:posOffset>353060</wp:posOffset>
                </wp:positionV>
                <wp:extent cx="4419600" cy="6807200"/>
                <wp:effectExtent l="0" t="0" r="0" b="0"/>
                <wp:wrapNone/>
                <wp:docPr id="213790713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9600" cy="6807200"/>
                        </a:xfrm>
                        <a:prstGeom prst="rect">
                          <a:avLst/>
                        </a:prstGeom>
                        <a:solidFill>
                          <a:srgbClr val="F2F3F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93E2B" id="Rectangle 19" o:spid="_x0000_s1026" style="position:absolute;margin-left:255pt;margin-top:27.8pt;width:348pt;height:53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O6Vp2QEAAJ8DAAAOAAAAZHJzL2Uyb0RvYy54bWysU9tu2zAMfR+wfxD0vthJs6w14hRDiwwD ugvQ9QMUWY6FyaJGKnGyrx8lp2mwvRV7EUSROuI5PFreHnon9gbJgq/ldFJKYbyGxvptLZ9+rN9d S0FR+UY58KaWR0PydvX2zXIIlZlBB64xKBjEUzWEWnYxhqooSHemVzSBYDwnW8BeRQ5xWzSoBkbv XTEry0UxADYBQRsiPr0fk3KV8dvW6PitbclE4WrJvcW8Yl43aS1WS1VtUYXO6lMb6hVd9Mp6fvQM da+iEju0/0D1ViMQtHGioS+gba02mQOzmZZ/sXnsVDCZC4tD4SwT/T9Y/XX/GL5jap3CA+ifxIoU Q6DqnEkBcY3YDF+g4RmqXYRM9tBin24yDXHImh7PmppDFJoP5/PpzaJk6TXnFtflB55aUr1Q1fP1 gBQ/GehF2tQSeWgZXu0fKI6lzyW5T3C2WVvncoDbzZ1DsVc84PVsfbW+OqHTZZnzqdhDujYippPM M1FLdqFqA82RaSKMLmFX86YD/C3FwA6pJf3aKTRSuM+eR3Aznc+TpXIwf8/EpMDLzOYyo7xmqFpG KcbtXRxtuAtotx2/NM2kPXxkeVubib90dWqWXZClOzk22ewyzlUv/2r1BwAA//8DAFBLAwQUAAYA CAAAACEA62qXSeEAAAAMAQAADwAAAGRycy9kb3ducmV2LnhtbEyPQU/DMAyF70j8h8hI3FjSipVR mk6oggsHUAcS4pa1XlutcUqSbeXf453g9mw/PX+vWM92FEf0YXCkIVkoEEiNawfqNHy8P9+sQIRo qDWjI9TwgwHW5eVFYfLWnajG4yZ2gkMo5EZDH+OUSxmaHq0JCzch8W3nvDWRR9/J1psTh9tRpkpl 0pqB+ENvJqx6bPabg9XwWe+e7r2sv1Yu3r5+v9gqvO0rra+v5scHEBHn+GeGMz6jQ8lMW3egNohR wzJR3CWyWGYgzoZUZbzZskrSuwxkWcj/JcpfAAAA//8DAFBLAQItABQABgAIAAAAIQC2gziS/gAA AOEBAAATAAAAAAAAAAAAAAAAAAAAAABbQ29udGVudF9UeXBlc10ueG1sUEsBAi0AFAAGAAgAAAAh ADj9If/WAAAAlAEAAAsAAAAAAAAAAAAAAAAALwEAAF9yZWxzLy5yZWxzUEsBAi0AFAAGAAgAAAAh AGA7pWnZAQAAnwMAAA4AAAAAAAAAAAAAAAAALgIAAGRycy9lMm9Eb2MueG1sUEsBAi0AFAAGAAgA AAAhAOtql0nhAAAADAEAAA8AAAAAAAAAAAAAAAAAMwQAAGRycy9kb3ducmV2LnhtbFBLBQYAAAAA BAAEAPMAAABBBQAAAAA= " fillcolor="#f2f3f3" stroked="f">
                <w10:wrap anchorx="page"/>
              </v:rect>
            </w:pict>
          </mc:Fallback>
        </mc:AlternateContent>
      </w:r>
    </w:p>
    <w:p w14:paraId="438878FD" w14:textId="38F676F0" w:rsidR="006537FB" w:rsidRPr="008F24D1" w:rsidRDefault="006537FB" w:rsidP="00A5572F">
      <w:pPr>
        <w:ind w:left="4860"/>
        <w:rPr>
          <w:rFonts w:ascii="Calibri" w:eastAsia="Calibri" w:hAnsi="Calibri" w:cs="Times New Roman"/>
          <w:sz w:val="24"/>
          <w:szCs w:val="24"/>
        </w:rPr>
      </w:pPr>
    </w:p>
    <w:p w14:paraId="3EB21DD5" w14:textId="77777777" w:rsidR="00A5572F" w:rsidRPr="008F24D1" w:rsidRDefault="00A5572F" w:rsidP="00A5572F">
      <w:pPr>
        <w:ind w:left="4860"/>
        <w:rPr>
          <w:rFonts w:ascii="Calibri" w:eastAsia="Calibri" w:hAnsi="Calibri" w:cs="Times New Roman"/>
          <w:sz w:val="24"/>
          <w:szCs w:val="24"/>
        </w:rPr>
      </w:pPr>
    </w:p>
    <w:p w14:paraId="5D660E53" w14:textId="77777777" w:rsidR="00A5572F" w:rsidRPr="008F24D1" w:rsidRDefault="00A5572F" w:rsidP="00A5572F">
      <w:pPr>
        <w:ind w:left="4860"/>
        <w:rPr>
          <w:rFonts w:ascii="Calibri" w:eastAsia="Calibri" w:hAnsi="Calibri" w:cs="Times New Roman"/>
          <w:sz w:val="24"/>
          <w:szCs w:val="24"/>
        </w:rPr>
      </w:pPr>
    </w:p>
    <w:p w14:paraId="7227B597" w14:textId="77777777" w:rsidR="00A5572F" w:rsidRPr="008F24D1" w:rsidRDefault="00A5572F" w:rsidP="00A5572F">
      <w:pPr>
        <w:pStyle w:val="Corpsdetexte"/>
        <w:spacing w:before="56"/>
        <w:ind w:left="4860"/>
        <w:rPr>
          <w:rFonts w:ascii="Spartan ExtraBold" w:hAnsi="Spartan ExtraBold" w:cs="Arial"/>
          <w:b/>
          <w:bCs/>
          <w:color w:val="1F1735"/>
          <w:sz w:val="56"/>
          <w:szCs w:val="56"/>
        </w:rPr>
      </w:pPr>
      <w:r w:rsidRPr="008F24D1">
        <w:rPr>
          <w:rFonts w:ascii="Spartan ExtraBold" w:hAnsi="Spartan ExtraBold" w:cs="Arial"/>
          <w:b/>
          <w:bCs/>
          <w:color w:val="1F1735"/>
          <w:sz w:val="56"/>
          <w:szCs w:val="56"/>
        </w:rPr>
        <w:t xml:space="preserve">ANALYSIS</w:t>
      </w:r>
    </w:p>
    <w:p w14:paraId="786E5B76" w14:textId="77777777" w:rsidR="00A5572F" w:rsidRPr="008F24D1" w:rsidRDefault="00A5572F" w:rsidP="00A5572F">
      <w:pPr>
        <w:pStyle w:val="Corpsdetexte"/>
        <w:spacing w:before="56"/>
        <w:ind w:left="4860"/>
        <w:rPr>
          <w:rFonts w:ascii="Spartan ExtraBold" w:hAnsi="Spartan ExtraBold" w:cs="Arial"/>
          <w:b/>
          <w:bCs/>
          <w:color w:val="1F1735"/>
          <w:sz w:val="56"/>
          <w:szCs w:val="56"/>
        </w:rPr>
      </w:pPr>
      <w:r w:rsidRPr="008F24D1">
        <w:rPr>
          <w:rFonts w:ascii="Spartan ExtraBold" w:hAnsi="Spartan ExtraBold" w:cs="Arial"/>
          <w:b/>
          <w:bCs/>
          <w:color w:val="1F1735"/>
          <w:sz w:val="56"/>
          <w:szCs w:val="56"/>
        </w:rPr>
        <w:t xml:space="preserve">REPORT</w:t>
      </w:r>
    </w:p>
    <w:p w14:paraId="3CB7B694" w14:textId="77777777" w:rsidR="00A5572F" w:rsidRPr="008F24D1" w:rsidRDefault="00A5572F" w:rsidP="00A5572F">
      <w:pPr>
        <w:pStyle w:val="Corpsdetexte"/>
        <w:spacing w:before="56"/>
        <w:ind w:left="4860"/>
        <w:rPr>
          <w:rFonts w:ascii="Spartan ExtraBold" w:hAnsi="Spartan ExtraBold" w:cs="Arial"/>
          <w:b/>
          <w:bCs/>
          <w:color w:val="1F1735"/>
          <w:sz w:val="56"/>
          <w:szCs w:val="56"/>
        </w:rPr>
      </w:pPr>
    </w:p>
    <w:p w14:paraId="21CFB6D2" w14:textId="77777777" w:rsidR="00A5572F" w:rsidRPr="008F24D1" w:rsidRDefault="00A5572F" w:rsidP="00A5572F">
      <w:pPr>
        <w:pStyle w:val="Corpsdetexte"/>
        <w:spacing w:before="56"/>
        <w:ind w:left="4860"/>
        <w:rPr>
          <w:rFonts w:ascii="Spartan ExtraBold" w:hAnsi="Spartan ExtraBold" w:cs="Arial"/>
          <w:b/>
          <w:bCs/>
          <w:color w:val="1F1735"/>
          <w:sz w:val="56"/>
          <w:szCs w:val="56"/>
        </w:rPr>
      </w:pPr>
    </w:p>
    <w:p w14:paraId="6EE41737" w14:textId="744C2E65" w:rsidR="00A5572F" w:rsidRPr="008F24D1" w:rsidRDefault="00A5572F" w:rsidP="00A5572F">
      <w:pPr>
        <w:ind w:left="4860"/>
      </w:pPr>
      <w:r w:rsidRPr="008F24D1">
        <w:rPr>
          <w:noProof/>
        </w:rPr>
        <mc:AlternateContent>
          <mc:Choice Requires="wps">
            <w:drawing>
              <wp:inline distT="0" distB="0" distL="0" distR="0" wp14:anchorId="33A15A08" wp14:editId="1E0729A8">
                <wp:extent cx="2171700" cy="114300"/>
                <wp:effectExtent l="0" t="0" r="0" b="0"/>
                <wp:docPr id="213790713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AA3E8" id="Rectangle 18" o:spid="_x0000_s1026" style="width:171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EJLTewIAAHsFAAAOAAAAZHJzL2Uyb0RvYy54bWysVG1r2zAQ/j7YfxD6vtrO0nUzdUpIyRiE trQd/azKUi0m6zRJiZP9+p3kl4a2bDDmD0Kne+7t8d2dX+xbTXbCeQWmosVJTokwHGplnir6/X79 4TMlPjBTMw1GVPQgPL1YvH933tlSzKABXQtH0InxZWcr2oRgyyzzvBEt8ydghUGlBNeygKJ7ymrH OvTe6myW55+yDlxtHXDhPb5e9kq6SP6lFDxcS+lFILqimFtIp0vnYzyzxTkrnxyzjeJDGuwfsmiZ Mhh0cnXJAiNbp165ahV34EGGEw5tBlIqLlINWE2Rv6jmrmFWpFqQHG8nmvz/c8uvdnf2xsXUvd0A /+GRkayzvpw0UfADZi9dG7GYONknFg8Ti2IfCMfHWXFWnOVINkddUcw/4j06ZeVobZ0PXwW0JF4q 6vAvJfLYbuNDDx0hKTHQql4rrZMQO0OstCM7hv+UcS5MKIYA/hipTcQbiJa90/iSauvLSYWFgxYR p82tkETVsYCUTGrB14FSDg2rRR//NMdvjD6mlopNDiNaYvzJd/En332WAz6aitTBk3H+d+PJIkUG EybjVhlwbznQE32yx48k9dRElh6hPtw44qCfH2/5WuGv2zAfbpjDgcG/jUsgXOMhNXQVheFGSQPu 11vvEY99jFpKOhzAivqfW+YEJfqbwQ7/UszncWKTMD89m6HgjjWPxxqzbVeA/VDgurE8XSM+6PEq HbQPuCuWMSqqmOEYu6I8uFFYhX4x4LbhYrlMMJxSy8LG3FkenUdWY2ve7x+Ys0P/Buz8KxiHlZUv 2rjHRksDy20AqVKPP/M68I0Tnhpn2EZxhRzLCfW8Mxe/AQAA//8DAFBLAwQUAAYACAAAACEA0uVw zdsAAAAEAQAADwAAAGRycy9kb3ducmV2LnhtbEyPQUvDQBCF70L/wzIFb3bTRrTEbEop9CIimNqD t212mk2bnQ3ZbRr99Y5e9DLweI8338tXo2vFgH1oPCmYzxIQSJU3DdUK3nfbuyWIEDUZ3XpCBZ8Y YFVMbnKdGX+lNxzKWAsuoZBpBTbGLpMyVBadDjPfIbF39L3TkWVfS9PrK5e7Vi6S5EE63RB/sLrD jcXqXF6cgufTY1raYT18pa+4t37/8rHdBKVup+P6CUTEMf6F4Qef0aFgpoO/kAmiVcBD4u9lL71f sDxwaJmALHL5H774BgAA//8DAFBLAQItABQABgAIAAAAIQC2gziS/gAAAOEBAAATAAAAAAAAAAAA AAAAAAAAAABbQ29udGVudF9UeXBlc10ueG1sUEsBAi0AFAAGAAgAAAAhADj9If/WAAAAlAEAAAsA AAAAAAAAAAAAAAAALwEAAF9yZWxzLy5yZWxzUEsBAi0AFAAGAAgAAAAhAGsQktN7AgAAewUAAA4A AAAAAAAAAAAAAAAALgIAAGRycy9lMm9Eb2MueG1sUEsBAi0AFAAGAAgAAAAhANLlcM3bAAAABAEA AA8AAAAAAAAAAAAAAAAA1QQAAGRycy9kb3ducmV2LnhtbFBLBQYAAAAABAAEAPMAAADdBQAAAAA= " fillcolor="#4dc0ef [3204]" stroked="f" strokeweight="1pt">
                <w10:anchorlock/>
              </v:rect>
            </w:pict>
          </mc:Fallback>
        </mc:AlternateContent>
      </w:r>
    </w:p>
    <w:p w14:paraId="378F17B7" w14:textId="77777777" w:rsidR="00A5572F" w:rsidRPr="008F24D1" w:rsidRDefault="00A5572F" w:rsidP="00A5572F">
      <w:pPr>
        <w:ind w:left="4860"/>
      </w:pPr>
    </w:p>
    <w:p w14:paraId="078DA871" w14:textId="77777777" w:rsidR="00A5572F" w:rsidRPr="008F24D1" w:rsidRDefault="00A5572F" w:rsidP="00A5572F">
      <w:pPr>
        <w:pStyle w:val="Corpsdetexte"/>
        <w:ind w:left="4860"/>
        <w:rPr>
          <w:rFonts w:ascii="Mulish" w:hAnsi="Mulish" w:cs="Arial"/>
          <w:color w:val="1F1735"/>
          <w:sz w:val="48"/>
          <w:szCs w:val="48"/>
        </w:rPr>
      </w:pPr>
      <w:r w:rsidRPr="008F24D1">
        <w:rPr>
          <w:rFonts w:ascii="Mulish" w:hAnsi="Mulish" w:cs="Arial"/>
          <w:color w:val="1F1735"/>
          <w:sz w:val="48"/>
          <w:szCs w:val="48"/>
        </w:rPr>
        <w:t xml:space="preserve">Rockfeller, John_Proposal001</w:t>
      </w:r>
      <w:proofErr w:type="spellStart"/>
      <w:proofErr w:type="gramStart"/>
      <w:r w:rsidRPr="008F24D1">
        <w:rPr>
          <w:rFonts w:ascii="Mulish" w:hAnsi="Mulish" w:cs="Arial"/>
          <w:color w:val="1F1735"/>
          <w:sz w:val="48"/>
          <w:szCs w:val="48"/>
        </w:rPr>
        <w:t xml:space="preserve"/>
      </w:r>
      <w:proofErr w:type="spellEnd"/>
      <w:proofErr w:type="gramEnd"/>
      <w:r w:rsidRPr="008F24D1">
        <w:rPr>
          <w:rFonts w:ascii="Mulish" w:hAnsi="Mulish" w:cs="Arial"/>
          <w:color w:val="1F1735"/>
          <w:sz w:val="48"/>
          <w:szCs w:val="48"/>
        </w:rPr>
        <w:t xml:space="preserve"/>
      </w:r>
    </w:p>
    <w:p w14:paraId="6083AC2C" w14:textId="77777777" w:rsidR="00A5572F" w:rsidRPr="008F24D1" w:rsidRDefault="00A5572F" w:rsidP="00A5572F">
      <w:pPr>
        <w:ind w:left="4860"/>
      </w:pPr>
    </w:p>
    <w:p w14:paraId="36710BDF" w14:textId="77777777" w:rsidR="00A5572F" w:rsidRPr="008F24D1" w:rsidRDefault="00A5572F" w:rsidP="00A5572F">
      <w:pPr>
        <w:ind w:left="4860"/>
      </w:pPr>
      <w:r w:rsidRPr="008F24D1">
        <w:rPr>
          <w:noProof/>
        </w:rPr>
        <mc:AlternateContent>
          <mc:Choice Requires="wps">
            <w:drawing>
              <wp:inline distT="0" distB="0" distL="0" distR="0" wp14:anchorId="5327E2D4" wp14:editId="2B840888">
                <wp:extent cx="2171700" cy="114300"/>
                <wp:effectExtent l="0" t="0" r="0" b="0"/>
                <wp:docPr id="213790713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B8A9AE" id="Rectangle 17" o:spid="_x0000_s1026" style="width:171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EJLTewIAAHsFAAAOAAAAZHJzL2Uyb0RvYy54bWysVG1r2zAQ/j7YfxD6vtrO0nUzdUpIyRiE trQd/azKUi0m6zRJiZP9+p3kl4a2bDDmD0Kne+7t8d2dX+xbTXbCeQWmosVJTokwHGplnir6/X79 4TMlPjBTMw1GVPQgPL1YvH933tlSzKABXQtH0InxZWcr2oRgyyzzvBEt8ydghUGlBNeygKJ7ymrH OvTe6myW55+yDlxtHXDhPb5e9kq6SP6lFDxcS+lFILqimFtIp0vnYzyzxTkrnxyzjeJDGuwfsmiZ Mhh0cnXJAiNbp165ahV34EGGEw5tBlIqLlINWE2Rv6jmrmFWpFqQHG8nmvz/c8uvdnf2xsXUvd0A /+GRkayzvpw0UfADZi9dG7GYONknFg8Ti2IfCMfHWXFWnOVINkddUcw/4j06ZeVobZ0PXwW0JF4q 6vAvJfLYbuNDDx0hKTHQql4rrZMQO0OstCM7hv+UcS5MKIYA/hipTcQbiJa90/iSauvLSYWFgxYR p82tkETVsYCUTGrB14FSDg2rRR//NMdvjD6mlopNDiNaYvzJd/En332WAz6aitTBk3H+d+PJIkUG EybjVhlwbznQE32yx48k9dRElh6hPtw44qCfH2/5WuGv2zAfbpjDgcG/jUsgXOMhNXQVheFGSQPu 11vvEY99jFpKOhzAivqfW+YEJfqbwQ7/UszncWKTMD89m6HgjjWPxxqzbVeA/VDgurE8XSM+6PEq HbQPuCuWMSqqmOEYu6I8uFFYhX4x4LbhYrlMMJxSy8LG3FkenUdWY2ve7x+Ys0P/Buz8KxiHlZUv 2rjHRksDy20AqVKPP/M68I0Tnhpn2EZxhRzLCfW8Mxe/AQAA//8DAFBLAwQUAAYACAAAACEA0uVw zdsAAAAEAQAADwAAAGRycy9kb3ducmV2LnhtbEyPQUvDQBCF70L/wzIFb3bTRrTEbEop9CIimNqD t212mk2bnQ3ZbRr99Y5e9DLweI8338tXo2vFgH1oPCmYzxIQSJU3DdUK3nfbuyWIEDUZ3XpCBZ8Y YFVMbnKdGX+lNxzKWAsuoZBpBTbGLpMyVBadDjPfIbF39L3TkWVfS9PrK5e7Vi6S5EE63RB/sLrD jcXqXF6cgufTY1raYT18pa+4t37/8rHdBKVup+P6CUTEMf6F4Qef0aFgpoO/kAmiVcBD4u9lL71f sDxwaJmALHL5H774BgAA//8DAFBLAQItABQABgAIAAAAIQC2gziS/gAAAOEBAAATAAAAAAAAAAAA AAAAAAAAAABbQ29udGVudF9UeXBlc10ueG1sUEsBAi0AFAAGAAgAAAAhADj9If/WAAAAlAEAAAsA AAAAAAAAAAAAAAAALwEAAF9yZWxzLy5yZWxzUEsBAi0AFAAGAAgAAAAhAGsQktN7AgAAewUAAA4A AAAAAAAAAAAAAAAALgIAAGRycy9lMm9Eb2MueG1sUEsBAi0AFAAGAAgAAAAhANLlcM3bAAAABAEA AA8AAAAAAAAAAAAAAAAA1QQAAGRycy9kb3ducmV2LnhtbFBLBQYAAAAABAAEAPMAAADdBQAAAAA= " fillcolor="#4dc0ef [3204]" stroked="f" strokeweight="1pt">
                <w10:anchorlock/>
              </v:rect>
            </w:pict>
          </mc:Fallback>
        </mc:AlternateContent>
      </w:r>
    </w:p>
    <w:p w14:paraId="29E13577" w14:textId="77777777" w:rsidR="00A5572F" w:rsidRPr="008F24D1" w:rsidRDefault="00A5572F" w:rsidP="00A5572F">
      <w:pPr>
        <w:pStyle w:val="Corpsdetexte"/>
        <w:ind w:left="4860"/>
        <w:rPr>
          <w:rFonts w:ascii="Mulish" w:hAnsi="Mulish" w:cs="Arial"/>
          <w:color w:val="1F1735"/>
          <w:sz w:val="32"/>
          <w:szCs w:val="32"/>
        </w:rPr>
      </w:pPr>
    </w:p>
    <w:p w14:paraId="3FCCECB3" w14:textId="77777777" w:rsidR="00A5572F" w:rsidRPr="000E4E04" w:rsidRDefault="00A5572F" w:rsidP="00A5572F">
      <w:pPr>
        <w:pStyle w:val="Corpsdetexte"/>
        <w:ind w:left="4860"/>
        <w:rPr>
          <w:rFonts w:ascii="Mulish" w:hAnsi="Mulish" w:cs="Arial"/>
          <w:color w:val="1F1735"/>
          <w:sz w:val="32"/>
          <w:szCs w:val="32"/>
          <w:lang w:val="fr-FR"/>
        </w:rPr>
      </w:pPr>
      <w:r w:rsidRPr="000E4E04">
        <w:rPr>
          <w:rFonts w:ascii="Mulish" w:hAnsi="Mulish" w:cs="Arial"/>
          <w:color w:val="1F1735"/>
          <w:sz w:val="32"/>
          <w:szCs w:val="32"/>
          <w:lang w:val="fr-FR"/>
        </w:rPr>
        <w:t xml:space="preserve">6/10/2026</w:t>
      </w:r>
      <w:proofErr w:type="spellStart"/>
      <w:r w:rsidRPr="000E4E04">
        <w:rPr>
          <w:rFonts w:ascii="Mulish" w:hAnsi="Mulish" w:cs="Arial"/>
          <w:color w:val="1F1735"/>
          <w:sz w:val="32"/>
          <w:szCs w:val="32"/>
          <w:lang w:val="fr-FR"/>
        </w:rPr>
        <w:t xml:space="preserve"/>
      </w:r>
      <w:proofErr w:type="spellEnd"/>
      <w:r w:rsidRPr="000E4E04">
        <w:rPr>
          <w:rFonts w:ascii="Mulish" w:hAnsi="Mulish" w:cs="Arial"/>
          <w:color w:val="1F1735"/>
          <w:sz w:val="32"/>
          <w:szCs w:val="32"/>
          <w:lang w:val="fr-FR"/>
        </w:rPr>
        <w:t xml:space="preserve"/>
      </w:r>
    </w:p>
    <w:p w14:paraId="2C13F17B" w14:textId="46C9C069" w:rsidR="00D22A02" w:rsidRPr="000E4E04" w:rsidRDefault="00D22A02" w:rsidP="00D22A02">
      <w:pPr>
        <w:rPr>
          <w:rFonts w:ascii="Calibri" w:eastAsia="Calibri" w:hAnsi="Calibri" w:cs="Times New Roman"/>
          <w:sz w:val="24"/>
          <w:szCs w:val="24"/>
          <w:lang w:val="fr-FR"/>
        </w:rPr>
      </w:pPr>
    </w:p>
    <w:p w14:paraId="662C0FC1" w14:textId="77777777" w:rsidR="00A5572F" w:rsidRPr="000E4E04" w:rsidRDefault="00A5572F" w:rsidP="00D22A02">
      <w:pPr>
        <w:rPr>
          <w:rFonts w:ascii="Calibri" w:eastAsia="Calibri" w:hAnsi="Calibri" w:cs="Times New Roman"/>
          <w:sz w:val="24"/>
          <w:szCs w:val="24"/>
          <w:lang w:val="fr-FR"/>
        </w:rPr>
      </w:pPr>
    </w:p>
    <w:p w14:paraId="330393AB" w14:textId="4FBE5B57" w:rsidR="00D14C15" w:rsidRPr="006D1953" w:rsidRDefault="00BC0744" w:rsidP="00EA6327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  <w:lang w:val="fr-FR"/>
        </w:rPr>
      </w:pPr>
      <w:r w:rsidRPr="006D1953">
        <w:rPr>
          <w:rFonts w:ascii="Calibri" w:eastAsia="Calibri" w:hAnsi="Calibri" w:cs="Times New Roman"/>
          <w:sz w:val="24"/>
          <w:szCs w:val="24"/>
          <w:lang w:val="fr-FR"/>
        </w:rPr>
        <w:br w:type="page"/>
      </w:r>
    </w:p>
    <w:p w14:paraId="627C70EA" w14:textId="77777777" w:rsidR="00D14C15" w:rsidRPr="008F24D1" w:rsidRDefault="00D14C15" w:rsidP="00D14C15">
      <w:pPr>
        <w:jc w:val="center"/>
        <w:rPr>
          <w:rFonts w:ascii="Mulish" w:hAnsi="Mulish"/>
          <w:color w:val="1F1735"/>
          <w:sz w:val="96"/>
        </w:rPr>
      </w:pPr>
      <w:r w:rsidRPr="008F24D1">
        <w:rPr>
          <w:rFonts w:ascii="Mulish" w:hAnsi="Mulish"/>
          <w:color w:val="1F1735"/>
          <w:sz w:val="96"/>
        </w:rPr>
        <w:lastRenderedPageBreak/>
        <w:t xml:space="preserve">Table of Contents</w:t>
      </w:r>
    </w:p>
    <w:p w14:paraId="6EDB77B9" w14:textId="77777777" w:rsidR="00703338" w:rsidRPr="008F24D1" w:rsidRDefault="00703338" w:rsidP="00D14C15">
      <w:pPr>
        <w:jc w:val="center"/>
        <w:rPr>
          <w:rFonts w:ascii="Mulish" w:hAnsi="Mulish"/>
          <w:color w:val="1F1735"/>
        </w:rPr>
      </w:pPr>
    </w:p>
    <w:p w14:paraId="2FC9F357" w14:textId="51124A73" w:rsidR="008202B4" w:rsidRPr="008F24D1" w:rsidRDefault="0065770E" w:rsidP="00703338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2118AD3B" wp14:editId="48830E2F">
                <wp:extent cx="4277360" cy="467995"/>
                <wp:effectExtent l="0" t="0" r="8890" b="8255"/>
                <wp:docPr id="2137907139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467995"/>
                          <a:chOff x="0" y="0"/>
                          <a:chExt cx="4277360" cy="467995"/>
                        </a:xfrm>
                      </wpg:grpSpPr>
                      <wpg:grpSp>
                        <wpg:cNvPr id="1005339168" name="docshapegroup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77360" cy="467995"/>
                            <a:chOff x="3277" y="7695"/>
                            <a:chExt cx="6736" cy="737"/>
                          </a:xfrm>
                        </wpg:grpSpPr>
                        <wps:wsp>
                          <wps:cNvPr id="343598563" name="docshape47"/>
                          <wps:cNvSpPr>
                            <a:spLocks/>
                          </wps:cNvSpPr>
                          <wps:spPr bwMode="auto">
                            <a:xfrm>
                              <a:off x="3276" y="7694"/>
                              <a:ext cx="6736" cy="737"/>
                            </a:xfrm>
                            <a:custGeom>
                              <a:avLst/>
                              <a:gdLst>
                                <a:gd name="T0" fmla="*/ 6367 w 6736"/>
                                <a:gd name="T1" fmla="*/ 7695 h 737"/>
                                <a:gd name="T2" fmla="*/ 368 w 6736"/>
                                <a:gd name="T3" fmla="*/ 7695 h 737"/>
                                <a:gd name="T4" fmla="*/ 294 w 6736"/>
                                <a:gd name="T5" fmla="*/ 7702 h 737"/>
                                <a:gd name="T6" fmla="*/ 225 w 6736"/>
                                <a:gd name="T7" fmla="*/ 7724 h 737"/>
                                <a:gd name="T8" fmla="*/ 162 w 6736"/>
                                <a:gd name="T9" fmla="*/ 7758 h 737"/>
                                <a:gd name="T10" fmla="*/ 108 w 6736"/>
                                <a:gd name="T11" fmla="*/ 7803 h 737"/>
                                <a:gd name="T12" fmla="*/ 63 w 6736"/>
                                <a:gd name="T13" fmla="*/ 7857 h 737"/>
                                <a:gd name="T14" fmla="*/ 29 w 6736"/>
                                <a:gd name="T15" fmla="*/ 7920 h 737"/>
                                <a:gd name="T16" fmla="*/ 7 w 6736"/>
                                <a:gd name="T17" fmla="*/ 7989 h 737"/>
                                <a:gd name="T18" fmla="*/ 0 w 6736"/>
                                <a:gd name="T19" fmla="*/ 8063 h 737"/>
                                <a:gd name="T20" fmla="*/ 7 w 6736"/>
                                <a:gd name="T21" fmla="*/ 8138 h 737"/>
                                <a:gd name="T22" fmla="*/ 29 w 6736"/>
                                <a:gd name="T23" fmla="*/ 8207 h 737"/>
                                <a:gd name="T24" fmla="*/ 63 w 6736"/>
                                <a:gd name="T25" fmla="*/ 8269 h 737"/>
                                <a:gd name="T26" fmla="*/ 108 w 6736"/>
                                <a:gd name="T27" fmla="*/ 8324 h 737"/>
                                <a:gd name="T28" fmla="*/ 162 w 6736"/>
                                <a:gd name="T29" fmla="*/ 8369 h 737"/>
                                <a:gd name="T30" fmla="*/ 225 w 6736"/>
                                <a:gd name="T31" fmla="*/ 8403 h 737"/>
                                <a:gd name="T32" fmla="*/ 294 w 6736"/>
                                <a:gd name="T33" fmla="*/ 8424 h 737"/>
                                <a:gd name="T34" fmla="*/ 368 w 6736"/>
                                <a:gd name="T35" fmla="*/ 8432 h 737"/>
                                <a:gd name="T36" fmla="*/ 6367 w 6736"/>
                                <a:gd name="T37" fmla="*/ 8432 h 737"/>
                                <a:gd name="T38" fmla="*/ 6441 w 6736"/>
                                <a:gd name="T39" fmla="*/ 8424 h 737"/>
                                <a:gd name="T40" fmla="*/ 6511 w 6736"/>
                                <a:gd name="T41" fmla="*/ 8403 h 737"/>
                                <a:gd name="T42" fmla="*/ 6573 w 6736"/>
                                <a:gd name="T43" fmla="*/ 8369 h 737"/>
                                <a:gd name="T44" fmla="*/ 6628 w 6736"/>
                                <a:gd name="T45" fmla="*/ 8324 h 737"/>
                                <a:gd name="T46" fmla="*/ 6673 w 6736"/>
                                <a:gd name="T47" fmla="*/ 8269 h 737"/>
                                <a:gd name="T48" fmla="*/ 6707 w 6736"/>
                                <a:gd name="T49" fmla="*/ 8207 h 737"/>
                                <a:gd name="T50" fmla="*/ 6728 w 6736"/>
                                <a:gd name="T51" fmla="*/ 8138 h 737"/>
                                <a:gd name="T52" fmla="*/ 6736 w 6736"/>
                                <a:gd name="T53" fmla="*/ 8063 h 737"/>
                                <a:gd name="T54" fmla="*/ 6728 w 6736"/>
                                <a:gd name="T55" fmla="*/ 7989 h 737"/>
                                <a:gd name="T56" fmla="*/ 6707 w 6736"/>
                                <a:gd name="T57" fmla="*/ 7920 h 737"/>
                                <a:gd name="T58" fmla="*/ 6673 w 6736"/>
                                <a:gd name="T59" fmla="*/ 7857 h 737"/>
                                <a:gd name="T60" fmla="*/ 6628 w 6736"/>
                                <a:gd name="T61" fmla="*/ 7803 h 737"/>
                                <a:gd name="T62" fmla="*/ 6573 w 6736"/>
                                <a:gd name="T63" fmla="*/ 7758 h 737"/>
                                <a:gd name="T64" fmla="*/ 6511 w 6736"/>
                                <a:gd name="T65" fmla="*/ 7724 h 737"/>
                                <a:gd name="T66" fmla="*/ 6441 w 6736"/>
                                <a:gd name="T67" fmla="*/ 7702 h 737"/>
                                <a:gd name="T68" fmla="*/ 6367 w 6736"/>
                                <a:gd name="T69" fmla="*/ 7695 h 73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736" h="737">
                                  <a:moveTo>
                                    <a:pt x="6367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7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7" y="443"/>
                                  </a:lnTo>
                                  <a:lnTo>
                                    <a:pt x="29" y="512"/>
                                  </a:lnTo>
                                  <a:lnTo>
                                    <a:pt x="63" y="574"/>
                                  </a:lnTo>
                                  <a:lnTo>
                                    <a:pt x="108" y="629"/>
                                  </a:lnTo>
                                  <a:lnTo>
                                    <a:pt x="162" y="674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94" y="729"/>
                                  </a:lnTo>
                                  <a:lnTo>
                                    <a:pt x="368" y="737"/>
                                  </a:lnTo>
                                  <a:lnTo>
                                    <a:pt x="6367" y="737"/>
                                  </a:lnTo>
                                  <a:lnTo>
                                    <a:pt x="6441" y="729"/>
                                  </a:lnTo>
                                  <a:lnTo>
                                    <a:pt x="6511" y="708"/>
                                  </a:lnTo>
                                  <a:lnTo>
                                    <a:pt x="6573" y="674"/>
                                  </a:lnTo>
                                  <a:lnTo>
                                    <a:pt x="6628" y="629"/>
                                  </a:lnTo>
                                  <a:lnTo>
                                    <a:pt x="6673" y="574"/>
                                  </a:lnTo>
                                  <a:lnTo>
                                    <a:pt x="6707" y="512"/>
                                  </a:lnTo>
                                  <a:lnTo>
                                    <a:pt x="6728" y="443"/>
                                  </a:lnTo>
                                  <a:lnTo>
                                    <a:pt x="6736" y="368"/>
                                  </a:lnTo>
                                  <a:lnTo>
                                    <a:pt x="6728" y="294"/>
                                  </a:lnTo>
                                  <a:lnTo>
                                    <a:pt x="6707" y="225"/>
                                  </a:lnTo>
                                  <a:lnTo>
                                    <a:pt x="6673" y="162"/>
                                  </a:lnTo>
                                  <a:lnTo>
                                    <a:pt x="6628" y="108"/>
                                  </a:lnTo>
                                  <a:lnTo>
                                    <a:pt x="6573" y="63"/>
                                  </a:lnTo>
                                  <a:lnTo>
                                    <a:pt x="6511" y="29"/>
                                  </a:lnTo>
                                  <a:lnTo>
                                    <a:pt x="6441" y="7"/>
                                  </a:lnTo>
                                  <a:lnTo>
                                    <a:pt x="6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66911" name="docshape48"/>
                          <wps:cNvSpPr>
                            <a:spLocks/>
                          </wps:cNvSpPr>
                          <wps:spPr bwMode="auto">
                            <a:xfrm>
                              <a:off x="8972" y="7694"/>
                              <a:ext cx="1041" cy="737"/>
                            </a:xfrm>
                            <a:custGeom>
                              <a:avLst/>
                              <a:gdLst>
                                <a:gd name="T0" fmla="*/ 671 w 1041"/>
                                <a:gd name="T1" fmla="*/ 7695 h 737"/>
                                <a:gd name="T2" fmla="*/ 0 w 1041"/>
                                <a:gd name="T3" fmla="*/ 7695 h 737"/>
                                <a:gd name="T4" fmla="*/ 0 w 1041"/>
                                <a:gd name="T5" fmla="*/ 8432 h 737"/>
                                <a:gd name="T6" fmla="*/ 671 w 1041"/>
                                <a:gd name="T7" fmla="*/ 8432 h 737"/>
                                <a:gd name="T8" fmla="*/ 745 w 1041"/>
                                <a:gd name="T9" fmla="*/ 8424 h 737"/>
                                <a:gd name="T10" fmla="*/ 815 w 1041"/>
                                <a:gd name="T11" fmla="*/ 8403 h 737"/>
                                <a:gd name="T12" fmla="*/ 877 w 1041"/>
                                <a:gd name="T13" fmla="*/ 8369 h 737"/>
                                <a:gd name="T14" fmla="*/ 932 w 1041"/>
                                <a:gd name="T15" fmla="*/ 8324 h 737"/>
                                <a:gd name="T16" fmla="*/ 977 w 1041"/>
                                <a:gd name="T17" fmla="*/ 8269 h 737"/>
                                <a:gd name="T18" fmla="*/ 1011 w 1041"/>
                                <a:gd name="T19" fmla="*/ 8207 h 737"/>
                                <a:gd name="T20" fmla="*/ 1032 w 1041"/>
                                <a:gd name="T21" fmla="*/ 8138 h 737"/>
                                <a:gd name="T22" fmla="*/ 1040 w 1041"/>
                                <a:gd name="T23" fmla="*/ 8063 h 737"/>
                                <a:gd name="T24" fmla="*/ 1032 w 1041"/>
                                <a:gd name="T25" fmla="*/ 7989 h 737"/>
                                <a:gd name="T26" fmla="*/ 1011 w 1041"/>
                                <a:gd name="T27" fmla="*/ 7920 h 737"/>
                                <a:gd name="T28" fmla="*/ 977 w 1041"/>
                                <a:gd name="T29" fmla="*/ 7857 h 737"/>
                                <a:gd name="T30" fmla="*/ 932 w 1041"/>
                                <a:gd name="T31" fmla="*/ 7803 h 737"/>
                                <a:gd name="T32" fmla="*/ 877 w 1041"/>
                                <a:gd name="T33" fmla="*/ 7758 h 737"/>
                                <a:gd name="T34" fmla="*/ 815 w 1041"/>
                                <a:gd name="T35" fmla="*/ 7724 h 737"/>
                                <a:gd name="T36" fmla="*/ 745 w 1041"/>
                                <a:gd name="T37" fmla="*/ 7702 h 737"/>
                                <a:gd name="T38" fmla="*/ 671 w 1041"/>
                                <a:gd name="T39" fmla="*/ 7695 h 737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1" h="737">
                                  <a:moveTo>
                                    <a:pt x="6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671" y="737"/>
                                  </a:lnTo>
                                  <a:lnTo>
                                    <a:pt x="745" y="729"/>
                                  </a:lnTo>
                                  <a:lnTo>
                                    <a:pt x="815" y="708"/>
                                  </a:lnTo>
                                  <a:lnTo>
                                    <a:pt x="877" y="674"/>
                                  </a:lnTo>
                                  <a:lnTo>
                                    <a:pt x="932" y="629"/>
                                  </a:lnTo>
                                  <a:lnTo>
                                    <a:pt x="977" y="574"/>
                                  </a:lnTo>
                                  <a:lnTo>
                                    <a:pt x="1011" y="512"/>
                                  </a:lnTo>
                                  <a:lnTo>
                                    <a:pt x="1032" y="443"/>
                                  </a:lnTo>
                                  <a:lnTo>
                                    <a:pt x="1040" y="368"/>
                                  </a:lnTo>
                                  <a:lnTo>
                                    <a:pt x="1032" y="294"/>
                                  </a:lnTo>
                                  <a:lnTo>
                                    <a:pt x="1011" y="225"/>
                                  </a:lnTo>
                                  <a:lnTo>
                                    <a:pt x="977" y="162"/>
                                  </a:lnTo>
                                  <a:lnTo>
                                    <a:pt x="932" y="108"/>
                                  </a:lnTo>
                                  <a:lnTo>
                                    <a:pt x="877" y="63"/>
                                  </a:lnTo>
                                  <a:lnTo>
                                    <a:pt x="815" y="29"/>
                                  </a:lnTo>
                                  <a:lnTo>
                                    <a:pt x="745" y="7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98860" name="docshape49"/>
                          <wps:cNvSpPr>
                            <a:spLocks/>
                          </wps:cNvSpPr>
                          <wps:spPr bwMode="auto">
                            <a:xfrm>
                              <a:off x="9227" y="7824"/>
                              <a:ext cx="376" cy="376"/>
                            </a:xfrm>
                            <a:custGeom>
                              <a:avLst/>
                              <a:gdLst>
                                <a:gd name="T0" fmla="*/ 187 w 376"/>
                                <a:gd name="T1" fmla="*/ 8200 h 376"/>
                                <a:gd name="T2" fmla="*/ 261 w 376"/>
                                <a:gd name="T3" fmla="*/ 8186 h 376"/>
                                <a:gd name="T4" fmla="*/ 320 w 376"/>
                                <a:gd name="T5" fmla="*/ 8145 h 376"/>
                                <a:gd name="T6" fmla="*/ 361 w 376"/>
                                <a:gd name="T7" fmla="*/ 8086 h 376"/>
                                <a:gd name="T8" fmla="*/ 375 w 376"/>
                                <a:gd name="T9" fmla="*/ 8013 h 376"/>
                                <a:gd name="T10" fmla="*/ 361 w 376"/>
                                <a:gd name="T11" fmla="*/ 7940 h 376"/>
                                <a:gd name="T12" fmla="*/ 320 w 376"/>
                                <a:gd name="T13" fmla="*/ 7880 h 376"/>
                                <a:gd name="T14" fmla="*/ 261 w 376"/>
                                <a:gd name="T15" fmla="*/ 7840 h 376"/>
                                <a:gd name="T16" fmla="*/ 187 w 376"/>
                                <a:gd name="T17" fmla="*/ 7825 h 376"/>
                                <a:gd name="T18" fmla="*/ 114 w 376"/>
                                <a:gd name="T19" fmla="*/ 7840 h 376"/>
                                <a:gd name="T20" fmla="*/ 55 w 376"/>
                                <a:gd name="T21" fmla="*/ 7880 h 376"/>
                                <a:gd name="T22" fmla="*/ 14 w 376"/>
                                <a:gd name="T23" fmla="*/ 7940 h 376"/>
                                <a:gd name="T24" fmla="*/ 0 w 376"/>
                                <a:gd name="T25" fmla="*/ 8013 h 376"/>
                                <a:gd name="T26" fmla="*/ 14 w 376"/>
                                <a:gd name="T27" fmla="*/ 8086 h 376"/>
                                <a:gd name="T28" fmla="*/ 55 w 376"/>
                                <a:gd name="T29" fmla="*/ 8145 h 376"/>
                                <a:gd name="T30" fmla="*/ 114 w 376"/>
                                <a:gd name="T31" fmla="*/ 8186 h 376"/>
                                <a:gd name="T32" fmla="*/ 187 w 376"/>
                                <a:gd name="T33" fmla="*/ 8200 h 37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6" h="376">
                                  <a:moveTo>
                                    <a:pt x="187" y="375"/>
                                  </a:moveTo>
                                  <a:lnTo>
                                    <a:pt x="261" y="361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61" y="261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61" y="115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4" y="26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8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325688" name="Line 1090"/>
                          <wps:cNvCnPr>
                            <a:cxnSpLocks/>
                          </wps:cNvCnPr>
                          <wps:spPr bwMode="auto">
                            <a:xfrm>
                              <a:off x="9546" y="8131"/>
                              <a:ext cx="192" cy="181"/>
                            </a:xfrm>
                            <a:prstGeom prst="line">
                              <a:avLst/>
                            </a:prstGeom>
                            <a:noFill/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07488016" name="Zone de texte 15"/>
                        <wps:cNvSpPr txBox="1">
                          <a:spLocks/>
                        </wps:cNvSpPr>
                        <wps:spPr bwMode="auto">
                          <a:xfrm>
                            <a:off x="254000" y="82550"/>
                            <a:ext cx="227139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79F376" w14:textId="101161F1" w:rsidR="0065770E" w:rsidRPr="008F24D1" w:rsidRDefault="0065770E" w:rsidP="0065770E">
                              <w:pPr>
                                <w:spacing w:before="20"/>
                                <w:ind w:left="20"/>
                                <w:rPr>
                                  <w:rFonts w:ascii="Mulish" w:hAnsi="Mulish"/>
                                  <w:sz w:val="34"/>
                                </w:rPr>
                              </w:pPr>
                              <w:r w:rsidRPr="008F24D1">
                                <w:rPr>
                                  <w:rFonts w:ascii="Mulish" w:hAnsi="Mulish"/>
                                  <w:color w:val="FFFFFF"/>
                                  <w:sz w:val="34"/>
                                </w:rPr>
                                <w:t xml:space="preserve">Your area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18AD3B" id="Groupe 1" o:spid="_x0000_s1026" style="width:336.8pt;height:36.85pt;mso-position-horizontal-relative:char;mso-position-vertical-relative:line" coordsize="42773,4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/bvy6w0AANtKAAAOAAAAZHJzL2Uyb0RvYy54bWzsXEuP28gRvgfIfyB0DJAd8U0OPF4k3rUR wEkW2MklN44eIyEaUSE1nvH++nzVD6pKUjUZ25tc1ochZVZXd9VX/fqqyTffvz7tok+rrt+2+7tZ /N18Fq32i3a53T/ezf5x//6P1Szqj81+2eza/epu9nnVz75/+/vfvXk53K6SdtPulqsugpJ9f/ty uJttjsfD7c1Nv9isnpr+u/aw2uPhuu2emiN+do83y655gfan3U0ynxc3L223PHTtYtX3+N8f7MPZ W6N/vV4tjn9fr/vVMdrdzdC2o/nbmb8P9Pfm7Zvm9rFrDpvtwjWj+YJWPDXbPSodVP3QHJvoudte qHraLrq2b9fH7xbt0027Xm8XK2MDrInnZ9Z86Nrng7Hl8fbl8TC4Ca4989MXq1387dOH7vDz4acO nng5PMIX5hfZ8rrunuiKVkavxmWfB5etXo/RAv+ZJWWZFvDsAs+yoqzr3Pp0sYHjL4otNj+GC974 am9EY4YftpFo9U9dtF0i4ubzPE3ruECc7ZsnRNiyXfSb5rB6JOdlBbWGSp8MtTDByo/t4l89Hpuq +POhNlTy8PLXdgm1zfOxNQh/G6+k8Nssgs/K4uQx75sCLrUeLdOSDFC9gk7Tn+Ki/7q4+JncZsKt J3c5D6dZmtdVXqTnDs5M014ORpgiiBzbc6+yJyTWQ2bUn3AMbLeOyWwo+VjT3dLcLp7744dVa+K1 +fSxP8Jr6I1L3NkbFx33CNX10w59/A83UZEWZfQSGb1O3ovFTIwgijaRw4K0eqmESaVFpeiC54Yq dV0Zk0rqTNGVM6mynCfX2wUPDjUmSa7oQgAOUmWZZNd1oWMNUnGRKLpqJlWWeXVdV8y9H881h8XC +9U8VbRx9xep0rJYuL/KS0WZ9L+mTPi/TuaKMg6AGmLC/3VVK7o4AHOtXdz/1RzOuB6v3P9auxLu /SpOFSwT7v2kVhqWcO9XyVzxfsK9r0KZcO9XSaF4LOHe16Ms4f6vUi3+E+5/vQMkAoFUa1vKEdC7 ZiowyLQekEoMtEEjFSBkmqUpByEwnAkUslQZg2gKGwaOwEiLGe4kV+nqOAxFlsVKwKUCB9XWjONQ 5LGmLpsGRMaBKPJSG4wygYQaJRlHoigSbaDMBBRqCGMVdHJxgelO8R1m9JOc3r8yAUWJPn19Ds0E FGrfzwUUpWpsLqBQx6VcQIGVlNK6XEChDpm5gCLQOg5FqY7muYBC913OoSjViSYXUOjI5hyKUp0E aSF/6rN63BUcilKdoAsBhd4raG05VKuvHgoBhd5nCwGFurApBBT6iFIIKPQ1l4BCX1kWAgp1aVly KOZRMce/qMhzDKtnS9WSgxGW5HiEJTkiYUkOSliSwxKW5MiEJTk2YUkOT1iSAxSUrCZjVE3GqJqM UTUZo2oyRtVkjKrJGFWTMaomY1RNxqiejFE9GaN6Mkb1ZIzqyRiBLziNlsH4rCdjVE/GqJ6MUT0Z I5A4U02K55NRiueTYYrnk3GK50GgwNQMpEOz8TzE4nXviAjcRQ1xo/cY4ImZOLQ9sWTES4D0uI8d 3QM5esrEYyEO00g8VcUTIY42k7jh5tDES+2pEEfckLjnni7FMyGOkCDxWm1MLsSJBSB5bPMtt3Wp v5AFnLXYymsFSlnA2RvrBleygLM41k2uZQFnc6wajcmB45s4o7G7VmzAHCEKOKOxg9YKSIxpD01u xS5ZKyBRpn2yKaAajYlDNMkZjb2uVoNEmna7VAO2s1oBiTRtaE0B3WiJNO1ZTQHdaIk0bUtNAd1o iXTqjMbGUrEBUwz3Em0tqQZsHbUCEmnaPJoCqtGYcEQNzmhs/7QaJNK0ATQ1qEZj+hE1OKOxhdNq kEjTJo5qwCZNKyCRpm2aKaAbLZGmjZgpoBstkaatlimgGy2Rps2UKaAaTRMVdxPtl6gE9kOK1TRf iRLObGx51BISbNr1mDpUu2n2EnU4w7FxUeuQcFP2xNQhLLcThZu4OqTSzpNo3SxCEu2BasFE1hxp vvO30cvdzBL2GyQ5QPLQg6f20+q+NSJHmvWIFjI1m0Qc6jsJ7PZcEGyUkPNP/fVg1IE2N1Lebv/U X50U0YiwdhjF/GN/tWKg+ozYgJR/7K9ObG5bBp7Reds/91crR3tcVEpaLSj+sb+6xmHRRG0bBnH/ 2F+tmPUa2RtSZqOTfBeSsroyUFMhKeI30bA8DrffmZmX4ZaRt0hdMRWEEX3kL9JXjqAwRMhIvT7e Tvk3739/9ai6AB4VBL9gWzhSM3GRk0whltH6cMQ3xB9awbGq0V+N4Bh6BXgrKzgWDeDLjOBYdNmR AgCOBWvhNY7F/tDGsa5EfKhp41jXHPw42tUHZMJdaoB6DJchdoI99GIw9aG62LX9yvZtGqRNOnkY rWmQZ7nTvt1tl++3ux0N0uYUxurdros+NTg/0SwWq/3RT3VCcmd2K/uWSvpRxCTWbdaXUvD97UO7 /IwMcNfaUxg4NYKbTdv9MotecALjbtb/+7npVrNo95c9Utl1nNFS6mh+ZHlJK+iOP3ngT5r9Aqru ZscZ9ld0++5oj3k8H7rt4wY12Yl43/4Jmfz1lhLESPz7VrkfyKbbtv76afUyi4uips4uzy2AXUfT vnVavapLO50hAX2WVseOFo2g8xunQcwfcuChMT2tXlI2xaiFJTxfjnpOPK9KfaKhgxQlPK9pQpcd ZKbl1DVNnE3R009YUg31Fap9GBUHKV0XhsRBqswoO3/NQs6eVGoeS2TUq1hTJjLqlZpPxHB+alpV UmLnWtNESr1Ss1gxVmODoTXyhIo2gYCaxIo5BLXeNoGBmiOOOQhYpKsRK2BQc1g0Ng2mYj2u2fol uXUgoMWuzK6rOSyRXQ+1jiOh57DO8uuq70SCXc9hiQS7DiwmyZOL9RSWSLDrQScS7HoGSyTY9Q4h Eux6Aksk2PXOmgoY1PyVSLDr44jIr+tHhojmGCJYH+FEej0w8PL+EOSoae4Z6g1L8sEpLMlnh7Ak H6LCkhyUsCQfqMKSfKwKS3J0wpK8mwQlRd49LDkZI5F8D+ucjJHIwId1TsZIpOHDOidjJHLxYZ1B jLAin5hCwPLYcCkTUwjoalzcrgf1FAJoSS5uqRU9hQD+gIs7DspTMRcUP464cHHENxagegoBVCcX H08hgPIUBZy1egoBh19EAWevnkLAQl0UcBbrKQSQqaKAs1lPIaCH8gLjKQSwr6KAM1pPIaC/igLO 6IF9uoANp2ZEAWc0pnq77bssIHF2fMD9sOW9LCCRHk8hoC/zJo2nEHC2RhRwRmPa1WyQSI+nEHDc RtTgkJYphK+mV83SPArRq3Q0BN1qjF3FZM2kPG3gr5bpsjKnHaJ/6q+OD3M1jslhuWLqLIc48Hr8 1erDIsnKjfB6WJoZuWKEC8OC0MqN1ItlqJEbY8Jo52AFR5gwWnUbwTEmjFb7RnCMCRs0jjFhQxvH mDBv9BgR5p04xoMNoIRpMI/xCCRDyIRJsLOQ9+H0bTkwb9BvHNjEN5mUV0twcrCuKsqinXFgJg/1 rTmwOqEdKfFcFXbEhpryr5ak9NIJUWB0Y2eBr6LA4oq4E6dMY8BwHJ7eH7gihaFi2BMlBXETV4T4 ArqKq+K6Kkxug6oU7ytcVcXXzVUMSupqq+CikyqtVXy5XM21VvHtTFoSa3XFQL5KruYxvdNwRUow YKnWLEGAlTUYlevKuOdVdwn+q6wqTRn3vQojzXCDW0twc0rLuPf18OLuR5grSEr2K6b3Bq55lgOg t0xwX7mCpSC+dJeJl0q0dgnWS8dSsF5K4FPacHC+HmOS8VLcJeguPfQF3aW6i7te75GC7Io1fwmu Sx8pBNelRpiguvQRTFBdwc2wYLvCkrwLhCV5NwhL8pEoLMkhCUrSAm4IqrDkZGJFvGAS1snnhbAk H5/CkrybhCUnYyReNgnrnIwRdtgTPR8mv6ZTMIhzvtOzS/d7nyO92Nwi2Lm43RLoFAx2mlzcbVTV fao7ZeOPlAIKrGj0U5ygfLl2t0kVR4D4CVTsXrn4BApG0heUXKL2BCgYSV9Q/sgUUA0+o6goRWQK qGzEGUlF86ApoBp9RlONUzBnRBVNaFSDTsGcEVXjpzjPiKrxU5xnRNU4BXNGVE2gYCTS1ymYr+Y7 aIlCdAddKRJPh8UsWYA5yzgbC0q3hj9J+H2glcRizEoOB/f8c3+1clgBWjlc7a7AP/dXJ+f0kd6g HFpG4RDjTYegnNMXD+yjr89fZftyb7B/7K/S3BFt3n9hW7HMsDaE60STyNKRlnldIy2zKIx5zSkb A8G1jLANYeDtxJYiLHcRdd75/xPOgc5Z2sMx1CUEIdF3jw/D4Z335p+zRIjhOxn7JTzR3G5WzfJH d39stjt7j35Lx3vMYRn6hMNvh3kw+jhuwn0jA28tp0le0PtLlsj4uN2vcHQCJ8PhWCf7bm8/kYFF gfj2iPlKhn1IkpO+klHn7kg33s834dnceiojpreTiMqI8UKBDXBPZRw6+5GMiG7uZjs00gyk/mQP kPYiFA7DcS4KgP9vnJEd5BxzPst8r8V8p8b69lc/q1XPywy7fFpeWHj/iW8ZRctVdITTgbMZCR3K 9CGU6Pj65xbHm+1y5qs/iZLkGV7+NMMpdvRYuZrO6vEGqRWn9E4YYZ7URY4VSBB2Osk9GXYRB9dH guPrwysqJPv/yxN+sMme7sONPdmHG3uqDzff8ESfiRh8QQlRBDLOfu2JPtHEf5sIO32T6u1/AAAA //8DAFBLAwQUAAYACAAAACEAS57sD9wAAAAEAQAADwAAAGRycy9kb3ducmV2LnhtbEyPQUvDQBCF 74L/YRnBm93EYFJiNqUU9VQEW0F6m2anSWh2NmS3SfrvXb3oZeDxHu99U6xm04mRBtdaVhAvIhDE ldUt1wo+968PSxDOI2vsLJOCKzlYlbc3BebaTvxB487XIpSwy1FB432fS+mqhgy6he2Jg3eyg0Ef 5FBLPeAUyk0nH6MolQZbDgsN9rRpqDrvLkbB24TTOolfxu35tLke9k/vX9uYlLq/m9fPIDzN/i8M P/gBHcrAdLQX1k50CsIj/vcGL82SFMRRQZZkIMtC/ocvvwEAAP//AwBQSwECLQAUAAYACAAAACEA toM4kv4AAADhAQAAEwAAAAAAAAAAAAAAAAAAAAAAW0NvbnRlbnRfVHlwZXNdLnhtbFBLAQItABQA BgAIAAAAIQA4/SH/1gAAAJQBAAALAAAAAAAAAAAAAAAAAC8BAABfcmVscy8ucmVsc1BLAQItABQA BgAIAAAAIQB//bvy6w0AANtKAAAOAAAAAAAAAAAAAAAAAC4CAABkcnMvZTJvRG9jLnhtbFBLAQIt ABQABgAIAAAAIQBLnuwP3AAAAAQBAAAPAAAAAAAAAAAAAAAAAEUQAABkcnMvZG93bnJldi54bWxQ SwUGAAAAAAQABADzAAAAThEAAAAA ">
                <v:group id="docshapegroup46" o:spid="_x0000_s1027" style="position:absolute;width:42773;height:4679" coordorigin="3277,7695" coordsize="6736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XCpezAAAAOMAAAAPAAAAZHJzL2Rvd25yZXYueG1sRI9BS8NA EIXvgv9hGcGb3Y2hRWO3pRQVD0WwFUpvQ3aahGZnQ3ZN0n/vHASPM+/Ne98s15Nv1UB9bAJbyGYG FHEZXMOVhe/D28MTqJiQHbaBycKVIqxXtzdLLFwY+YuGfaqUhHAs0EKdUldoHcuaPMZZ6IhFO4fe Y5Kxr7TrcZRw3+pHYxbaY8PSUGNH25rKy/7HW3gfcdzk2euwu5y319Nh/nncZWTt/d20eQGVaEr/ 5r/rDyf4xszz/DlbCLT8JAvQq18AAAD//wMAUEsBAi0AFAAGAAgAAAAhANvh9svuAAAAhQEAABMA AAAAAAAAAAAAAAAAAAAAAFtDb250ZW50X1R5cGVzXS54bWxQSwECLQAUAAYACAAAACEAWvQsW78A AAAVAQAACwAAAAAAAAAAAAAAAAAfAQAAX3JlbHMvLnJlbHNQSwECLQAUAAYACAAAACEAjFwqXswA AADjAAAADwAAAAAAAAAAAAAAAAAHAgAAZHJzL2Rvd25yZXYueG1sUEsFBgAAAAADAAMAtwAAAAAD AAAAAA== ">
                  <v:shape id="2137907140" o:spid="_x0000_s1028" style="position:absolute;left:3276;top:7694;width:6736;height:737;visibility:visible;mso-wrap-style:square;v-text-anchor:top" coordsize="6736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/l5KtzAAAAOIAAAAPAAAAZHJzL2Rvd25yZXYueG1sRI9Ra8JA EITfC/6HY4W+1YumsTH1lCINFAqC1h+w5NYkNreX5q5J6q/vFQo+DrPzzc56O5pG9NS52rKC+SwC QVxYXXOp4PSRP6QgnEfW2FgmBT/kYLuZ3K0x03bgA/VHX4oAYZehgsr7NpPSFRUZdDPbEgfvbDuD PsiulLrDIcBNIxdRtJQGaw4NFba0q6j4PH6b8Eb/le+GpFxcL/nrPD27p/318q7U/XR8eQbhafS3 4//0m1YQP8bJKk2WMfxNChyQm18AAAD//wMAUEsBAi0AFAAGAAgAAAAhANvh9svuAAAAhQEAABMA AAAAAAAAAAAAAAAAAAAAAFtDb250ZW50X1R5cGVzXS54bWxQSwECLQAUAAYACAAAACEAWvQsW78A AAAVAQAACwAAAAAAAAAAAAAAAAAfAQAAX3JlbHMvLnJlbHNQSwECLQAUAAYACAAAACEA/5eSrcwA AADiAAAADwAAAAAAAAAAAAAAAAAHAgAAZHJzL2Rvd25yZXYueG1sUEsFBgAAAAADAAMAtwAAAAAD AAAAAA== " path="m6367,l368,,294,7,225,29,162,63r-54,45l63,162,29,225,7,294,,368r7,75l29,512r34,62l108,629r54,45l225,708r69,21l368,737r5999,l6441,729r70,-21l6573,674r55,-45l6673,574r34,-62l6728,443r8,-75l6728,294r-21,-69l6673,162r-45,-54l6573,63,6511,29,6441,7,6367,xe" fillcolor="#4dc0ef [3204]" stroked="f">
                    <v:path arrowok="t" o:connecttype="custom" o:connectlocs="6367,7695;368,7695;294,7702;225,7724;162,7758;108,7803;63,7857;29,7920;7,7989;0,8063;7,8138;29,8207;63,8269;108,8324;162,8369;225,8403;294,8424;368,8432;6367,8432;6441,8424;6511,8403;6573,8369;6628,8324;6673,8269;6707,8207;6728,8138;6736,8063;6728,7989;6707,7920;6673,7857;6628,7803;6573,7758;6511,7724;6441,7702;6367,7695" o:connectangles="0,0,0,0,0,0,0,0,0,0,0,0,0,0,0,0,0,0,0,0,0,0,0,0,0,0,0,0,0,0,0,0,0,0,0"/>
                  </v:shape>
                  <v:shape id="2137907141" o:spid="_x0000_s1029" style="position:absolute;left:8972;top:7694;width:1041;height:737;visibility:visible;mso-wrap-style:square;v-text-anchor:top" coordsize="1041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+82KEygAAAOIAAAAPAAAAZHJzL2Rvd25yZXYueG1sRI/RasJA FETfhf7Dcgt9kbrZWlKNriItUn2qVT/gkr0mwezdkF1N/Hu3UPBxmJkzzHzZ21pcqfWVYw1qlIAg zp2puNBwPKxfJyB8QDZYOyYNN/KwXDwN5pgZ1/EvXfehEBHCPkMNZQhNJqXPS7LoR64hjt7JtRZD lG0hTYtdhNtaviVJKi1WHBdKbOizpPy8v1gNOzn8aVR92U6+3PD8veFuuuKd1i/P/WoGIlAfHuH/ 9sZoGH+8qzSdKgV/l+IdkIs7AAAA//8DAFBLAQItABQABgAIAAAAIQDb4fbL7gAAAIUBAAATAAAA AAAAAAAAAAAAAAAAAABbQ29udGVudF9UeXBlc10ueG1sUEsBAi0AFAAGAAgAAAAhAFr0LFu/AAAA FQEAAAsAAAAAAAAAAAAAAAAAHwEAAF9yZWxzLy5yZWxzUEsBAi0AFAAGAAgAAAAhAD7zYoTKAAAA 4gAAAA8AAAAAAAAAAAAAAAAABwIAAGRycy9kb3ducmV2LnhtbFBLBQYAAAAAAwADALcAAAD+AgAA AAA= " path="m671,l,,,737r671,l745,729r70,-21l877,674r55,-45l977,574r34,-62l1032,443r8,-75l1032,294r-21,-69l977,162,932,108,877,63,815,29,745,7,671,xe" fillcolor="#646cbb [3206]" stroked="f">
                    <v:path arrowok="t" o:connecttype="custom" o:connectlocs="671,7695;0,7695;0,8432;671,8432;745,8424;815,8403;877,8369;932,8324;977,8269;1011,8207;1032,8138;1040,8063;1032,7989;1011,7920;977,7857;932,7803;877,7758;815,7724;745,7702;671,7695" o:connectangles="0,0,0,0,0,0,0,0,0,0,0,0,0,0,0,0,0,0,0,0"/>
                  </v:shape>
                  <v:shape id="2137907142" o:spid="_x0000_s1030" style="position:absolute;left:9227;top:7824;width:376;height:376;visibility:visible;mso-wrap-style:square;v-text-anchor:top" coordsize="376,37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yae5yAAAAOIAAAAPAAAAZHJzL2Rvd25yZXYueG1sRI/LbsIw EEX3lfgHayp1VxyKFNKAQfRBBcsE1PUoHpKo8TiJXXD/vl4gsby6L53VJphOXGh0rWUFs2kCgriy uuVawem4e85AOI+ssbNMCv7IwWY9eVhhru2VC7qUvhZxhF2OChrv+1xKVzVk0E1tTxy9sx0N+ijH WuoRr3HcdPIlSVJpsOX40GBP7w1VP+WvUWAPRTHoxe4j+P3s9NmFr+HNfCv19Bi2SxCegr+Hb+29 VjDPkvlrlqURIiJFHJDrfwAAAP//AwBQSwECLQAUAAYACAAAACEA2+H2y+4AAACFAQAAEwAAAAAA AAAAAAAAAAAAAAAAW0NvbnRlbnRfVHlwZXNdLnhtbFBLAQItABQABgAIAAAAIQBa9CxbvwAAABUB AAALAAAAAAAAAAAAAAAAAB8BAABfcmVscy8ucmVsc1BLAQItABQABgAIAAAAIQCUyae5yAAAAOIA AAAPAAAAAAAAAAAAAAAAAAcCAABkcnMvZG93bnJldi54bWxQSwUGAAAAAAMAAwC3AAAA/AIAAAAA " path="m187,375r74,-14l320,320r41,-59l375,188,361,115,320,55,261,15,187,,114,15,55,55,14,115,,188r14,73l55,320r59,41l187,375xe" fillcolor="#646cbb [3206]" strokecolor="white" strokeweight="3.6pt">
                    <v:path arrowok="t" o:connecttype="custom" o:connectlocs="187,8200;261,8186;320,8145;361,8086;375,8013;361,7940;320,7880;261,7840;187,7825;114,7840;55,7880;14,7940;0,8013;14,8086;55,8145;114,8186;187,8200" o:connectangles="0,0,0,0,0,0,0,0,0,0,0,0,0,0,0,0,0"/>
                  </v:shape>
                  <v:line id="Line 1090" o:spid="_x0000_s1031" style="position:absolute;visibility:visible;mso-wrap-style:square" from="9546,8131" to="9738,8312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BW5WAyAAAAOIAAAAPAAAAZHJzL2Rvd25yZXYueG1sRE9Na8JA EL0L/Q/LFHrTjUkrIbqKtBRa7MVUBG9DdkyC2dk0u8bk37sHocfH+15tBtOInjpXW1Ywn0UgiAur ay4VHH4/pykI55E1NpZJwUgONuunyQozbW+8pz73pQgh7DJUUHnfZlK6oiKDbmZb4sCdbWfQB9iV Und4C+GmkXEULaTBmkNDhS29V1Rc8qtRcPz7OKXp/ud7F237cdzlSX89Jkq9PA/bJQhPg/8XP9xf WsFrEifx2yINm8OlcAfk+g4AAP//AwBQSwECLQAUAAYACAAAACEA2+H2y+4AAACFAQAAEwAAAAAA AAAAAAAAAAAAAAAAW0NvbnRlbnRfVHlwZXNdLnhtbFBLAQItABQABgAIAAAAIQBa9CxbvwAAABUB AAALAAAAAAAAAAAAAAAAAB8BAABfcmVscy8ucmVsc1BLAQItABQABgAIAAAAIQDBW5WAyAAAAOIA AAAPAAAAAAAAAAAAAAAAAAcCAABkcnMvZG93bnJldi54bWxQSwUGAAAAAAMAAwC3AAAA/AIAAAAA " strokecolor="white" strokeweight="3.6pt">
                    <o:lock v:ext="edit" shapetype="f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2137907143" o:spid="_x0000_s1032" type="#_x0000_t202" style="position:absolute;left:2540;top:825;width:22713;height:296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A9BNGygAAAOIAAAAPAAAAZHJzL2Rvd25yZXYueG1sRI9BS8NA FITvgv9heYI3u9tSYpp2W0qxIAhiGg8eX7OvydLs25hd2/jvXUHwOMzMN8xqM7pOXGgI1rOG6USB IK69sdxoeK/2DzmIEJENdp5JwzcF2Kxvb1ZYGH/lki6H2IgE4VCghjbGvpAy1C05DBPfEyfv5AeH McmhkWbAa4K7Ts6UyqRDy2mhxZ52LdXnw5fTsP3g8sl+vh7fylNpq2qh+CU7a31/N26XICKN8T/8 1342GhbqcZ7naprB76V0B+T6BwAA//8DAFBLAQItABQABgAIAAAAIQDb4fbL7gAAAIUBAAATAAAA AAAAAAAAAAAAAAAAAABbQ29udGVudF9UeXBlc10ueG1sUEsBAi0AFAAGAAgAAAAhAFr0LFu/AAAA FQEAAAsAAAAAAAAAAAAAAAAAHwEAAF9yZWxzLy5yZWxzUEsBAi0AFAAGAAgAAAAhAMD0E0bKAAAA 4gAAAA8AAAAAAAAAAAAAAAAABwIAAGRycy9kb3ducmV2LnhtbFBLBQYAAAAAAwADALcAAAD+AgAA AAA= " filled="f" stroked="f">
                  <v:textbox inset="0,0,0,0">
                    <w:txbxContent>
                      <w:p w14:paraId="1779F376" w14:textId="101161F1" w:rsidR="0065770E" w:rsidRPr="008F24D1" w:rsidRDefault="0065770E" w:rsidP="0065770E">
                        <w:pPr>
                          <w:spacing w:before="20"/>
                          <w:ind w:left="20"/>
                          <w:rPr>
                            <w:rFonts w:ascii="Mulish" w:hAnsi="Mulish"/>
                            <w:sz w:val="34"/>
                          </w:rPr>
                        </w:pPr>
                        <w:r w:rsidRPr="008F24D1">
                          <w:rPr>
                            <w:rFonts w:ascii="Mulish" w:hAnsi="Mulish"/>
                            <w:color w:val="FFFFFF"/>
                            <w:sz w:val="34"/>
                          </w:rPr>
                          <w:t xml:space="preserve">Your area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668601" w14:textId="25CA0F4B" w:rsidR="008202B4" w:rsidRPr="008F24D1" w:rsidRDefault="008202B4" w:rsidP="008202B4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5AB5A48A" wp14:editId="1D5BAE35">
                <wp:simplePos x="0" y="0"/>
                <wp:positionH relativeFrom="column">
                  <wp:posOffset>490855</wp:posOffset>
                </wp:positionH>
                <wp:positionV relativeFrom="paragraph">
                  <wp:posOffset>41275</wp:posOffset>
                </wp:positionV>
                <wp:extent cx="203200" cy="203200"/>
                <wp:effectExtent l="0" t="0" r="25400" b="6350"/>
                <wp:wrapNone/>
                <wp:docPr id="2137907144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1796617380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19625486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735345726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335214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EC62C" id="Groupe 17" o:spid="_x0000_s1026" style="position:absolute;margin-left:38.65pt;margin-top:3.25pt;width:16pt;height:16pt;z-index:-251554816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UwNi0AcAANQnAAAOAAAAZHJzL2Uyb0RvYy54bWzsWt1u2zYUvh+wdxB0OaC1qX8ZdYqsXYoB RVegHdpdMrIcG5BFTVLitE/TZ9mT7fCQkg4tz5QbYBuC3CSUyI/nh4eH36H84uX9rnDu8rrZinLp sudz18nLTKy25c3S/f3j1bPEdZqWlyteiDJful/yxn158eMPL/bVIvfERhSrvHZgkrJZ7Kulu2nb ajGbNdkm3/HmuajyEjrXot7xFh7rm9mq5nuYfVfMvPk8mu1FvapqkeVNA29fq073Audfr/Os/W29 bvLWKZYu6Nbi3xr/Xsu/s4sXfHFT82qzzbQa/Du02PFtCUL7qV7zlju39XY01W6b1aIR6/Z5JnYz sV5vsxxtAGvY/MCaN7W4rdCWm8X+purdBK498NN3T5u9u3tTVx+q9zV4Yl/dgC/wSdpyv6538j9o 6dyjy770LsvvWyeDl97ch2VwnQy6dBtdmm3A7yNUtvlF4wKWsg6n24CbdUJnhir7CoKjGexvHmb/ hw2vcnRrswD739fOdgWxG6dRxGI/AWtKvoNYvYKoy51ie13nf31bODIIc4f5MmakRgDt/dYsGnDh VKdZjOeL7LZp3+QCvc/v3jYt+vRmBS0MspXWMBNl2Wzb/DPovN4VELk/zRxvnobh3Nk7g18hLg8h f1CIn85DL3Q2pyGfGZGiITYpFKIVs0nxiJSJthiQJIztpvhUCCJslhgI5WKbJQEVMm1VKGTiqoTn S6EQFSXWtY+IFA2xeYxCJq59TKRMXHsKmVvNgOOo3yj2PUJHT7QgJQImWkAhR1YDkmK/8/mmSwbZ famzAbQcLo/bOZ5AlWhk3qWpAXJz9wjbXuVZQMlUYgHD9qVgdhYYdiUFe2eBYbtRMGZd8MQ0tWEX UXBwlmTYHBQcngWGmKfg6CwwhDIFx2eBIVYpODkLDCFIwSkFK6/rYKuBUUkuVSCXal0HuFTtOsCl riWGLyreyhjtms5+6epzyNn0Tdm7E3f5R4HjWhmwarOgHirxaR2Gcdnt9Tb7Of9KUT6kVckjQPsB BVrglPoNdqpxSsXDTi1abwxDylGZeFqiTDZPIxBPpx0U8uS5QvuIiX2f9K5VohYjDemBnZHqhewa KzP0nWniANQOJhYSZcYuJyYOnWMbC9HkOOWwumrJCF6HjVqVYZzpLb3QXuglKt0MqM5BXfjJEFHj iDGk80wXEWTqJwy3TCdSy5GLYgQHsa7Pw9bFV7OP5lJBPxKtXp9pi95AI+8MosduJbYMnf+40tAh MwNS/D5F4OiB6Tai2K6utkUhkwJWgPmronbuOOQbnmV52XZHiDGyKGWSSYHAQhnCoYZcF7zFo7AU cja12nXTvubNRs2GeLUzd0CfaxVjBZyIUHh0XF62rsXqC9QHtVCFY1NlV1uY6S1v2ve8Br4NnoPq F3o3ov7qOnuoJJdu8+ctr3PXKX4toVRJWRDAsBYfgjD24KGmPde0p7zdvRJgMJy8IA2bcnxbdM11 LXafoOi9lFKhi5cZyIYTvoU8rB5etfAMXVCxZPnlJbah3AS/vy0/VJmcHPMuWPLx/hOvK6eC5tJt oap7J7ryiC+60kMuXj9WIktxeduK9VbWJegx5Sf9AKUaqSVVk9RZHksjLwwSOCpVnYVlLlRWeFjK wu+MojSN4lgdXsyLEqbTbV+d+n48h1NVVqcsYqmHTAAyrqU69Y7iwA1dSYwBdDJUO6pERv4HRW3s h74Mud7Xx2tadMuZNW2Uep5Oer27PT/xtbv7c4p47UFlrWTrnhKAO/p0RcsCL0mgGujVOFICG/Ws AthE0HJWFhsnp4cDqa81VLa0mkAh1vmNilR6JrHOTyGTXETr0Yk2GBBdjJ/0E61Gpy0DReDUtqWg pag9kOjokZcgnp/KscdQjsFCQjX5gLpGZyNZ16j4lkfjQFQVNYVjWB4+Mh1JwgFChxHHqKwaH/kp Vn8docTnEQVUs/avpUEGmyxKWioRwtaRz26ACdNMnMVBoOp/k8NipkGrDrVEh6g6lBpszm4+aVnD nJ7HYvRUZzo8d3qQLKJxeKmGuvR9Fi8MPqOIU47ofd8DOtXUWo00Hi+5aXOmqx/Q1MqJ4Tq+57BP RPf/SXT/jY8TUez7ocfkhjz1cQL572Qix/wkCNV+1Vu8Y3JQTQVAq03eDPHa8d8HMbmAJQEwFSVj ApfD8RuoDwYCPyJ/BpfzArh7sEmgVG6SBMrN4ONVFNokUEA8T8IUWMppIyg9myRiDLCJMNjZFD9R AAvjOJC89LQZlJ5NWWw6fqIIStGmiKDjmR9DVWS1gn5YiOZxGNvWmwISuBj0rCLo94UpVtDxKsht S2F+W7Dvu9F4KgASwBP1fQzUF5nvqY9GEMrAWvuPRo/lS4Q+1oCw6wR2jLHLjYjmY2MKZ0/jSCGe MT81bvxZkjDFoUdduH8P5ZhEsWOliuzigYAAPEx0NdGNMZEaEUWBUgwU9I0bavitg+5K8CoOj+FD OUqi8oA5fydV03B5jqBmKntPUG1wDIt837w979057urXxhBk6mY+KQ2V97ESAxYV4eVcx+JJX+Az pq8IFW6Qh2eGNsyUYPoCTwr0BR4BB64wx/azq1hQju6GmEJGZmBgkVUbrED3kZ5eCjaOreZTQSLv 5B/LzftwzYz38fjTMbx40D9zk79No884avgx3sXfAAAA//8DAFBLAwQUAAYACAAAACEA5vtKu90A AAAHAQAADwAAAGRycy9kb3ducmV2LnhtbEyOwUrDQBRF94L/MDzBnZ3EkLbGvJRS1FURbAVxN828 JqGZNyEzTdK/d7qyy8u9nHvy1WRaMVDvGssI8SwCQVxa3XCF8L1/f1qCcF6xVq1lQriQg1Vxf5er TNuRv2jY+UoECLtMIdTed5mUrqzJKDezHXHojrY3yofYV1L3agxw08rnKJpLoxoOD7XqaFNTedqd DcLHqMZ1Er8N29Nxc/ndp58/25gQHx+m9SsIT5P/H8NVP6hDEZwO9szaiRZhsUjCEmGegrjW0UvI B4RkmYIscnnrX/wBAAD//wMAUEsBAi0AFAAGAAgAAAAhALaDOJL+AAAA4QEAABMAAAAAAAAAAAAA AAAAAAAAAFtDb250ZW50X1R5cGVzXS54bWxQSwECLQAUAAYACAAAACEAOP0h/9YAAACUAQAACwAA AAAAAAAAAAAAAAAvAQAAX3JlbHMvLnJlbHNQSwECLQAUAAYACAAAACEATFMDYtAHAADUJwAADgAA AAAAAAAAAAAAAAAuAgAAZHJzL2Uyb0RvYy54bWxQSwECLQAUAAYACAAAACEA5vtKu90AAAAHAQAA DwAAAAAAAAAAAAAAAAAqCgAAZHJzL2Rvd25yZXYueG1sUEsFBgAAAAAEAAQA8wAAADQLAAAAAA== ">
                <v:shape id="2137907145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hIMpYygAAAOMAAAAPAAAAZHJzL2Rvd25yZXYueG1sRI9BT8Mw DIXvSPyHyEjcWDomuq0smwBpEjfoQCBuVmOaiMapkrCVf48PSBxtP7/3vs1uCoM6Uso+soH5rAJF 3EXruTfw+rK/WoHKBdniEJkM/FCG3fb8bIONjSdu6XgovRITzg0acKWMjda5cxQwz+JILLfPmAIW GVOvbcKTmIdBX1dVrQN6lgSHIz046r4O38GAf0+Lm+z2/m1q1x/3T8+lrWwx5vJiursFVWgq/+K/ 70cr9Zfrup4vFyuhECZZgN7+AgAA//8DAFBLAQItABQABgAIAAAAIQDb4fbL7gAAAIUBAAATAAAA AAAAAAAAAAAAAAAAAABbQ29udGVudF9UeXBlc10ueG1sUEsBAi0AFAAGAAgAAAAhAFr0LFu/AAAA FQEAAAsAAAAAAAAAAAAAAAAAHwEAAF9yZWxzLy5yZWxzUEsBAi0AFAAGAAgAAAAhAOEgyljKAAAA 4wAAAA8AAAAAAAAAAAAAAAAABwIAAGRycy9kb3ducmV2LnhtbFBLBQYAAAAAAwADALcAAAD+AgAA AAA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trjXyQAAAOMAAAAPAAAAZHJzL2Rvd25yZXYueG1sRE/NasJA EL4LfYdlCr3pJmkNmrqKSC0epFAtFG9DdkyC2dmQXZP49m6h4HG+/1msBlOLjlpXWVYQTyIQxLnV FRcKfo7b8QyE88gaa8uk4EYOVsun0QIzbXv+pu7gCxFC2GWooPS+yaR0eUkG3cQ2xIE729agD2db SN1iH8JNLZMoSqXBikNDiQ1tSsovh6tR8Nljv36NP7r95by5nY7Tr999TEq9PA/rdxCeBv8Q/7t3 OsxP4nmaTN9mKfz9FACQyzsAAAD//wMAUEsBAi0AFAAGAAgAAAAhANvh9svuAAAAhQEAABMAAAAA AAAAAAAAAAAAAAAAAFtDb250ZW50X1R5cGVzXS54bWxQSwECLQAUAAYACAAAACEAWvQsW78AAAAV AQAACwAAAAAAAAAAAAAAAAAfAQAAX3JlbHMvLnJlbHNQSwECLQAUAAYACAAAACEAaLa418kAAADj AAAADwAAAAAAAAAAAAAAAAAHAgAAZHJzL2Rvd25yZXYueG1sUEsFBgAAAAADAAMAtwAAAP0CAAAA AA== ">
                  <v:shape id="2137907146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p5/tywAAAOIAAAAPAAAAZHJzL2Rvd25yZXYueG1sRI9BS8NA FITvQv/D8gRvdmNr2hq7LSJIFDzUqjm/Zl+T1OzbkH228d+7gtDjMDPfMMv14Fp1pD40ng3cjBNQ xKW3DVcGPt6frheggiBbbD2TgR8KsF6NLpaYWX/iNzpupVIRwiFDA7VIl2kdypochrHviKO3971D ibKvtO3xFOGu1ZMkmWmHDceFGjt6rKn82n47A8Whu9vJLl/sX+UlSYtN/tkWuTFXl8PDPSihQc7h //azNTCfptPbdD6Zwd+leAf06hcAAP//AwBQSwECLQAUAAYACAAAACEA2+H2y+4AAACFAQAAEwAA AAAAAAAAAAAAAAAAAAAAW0NvbnRlbnRfVHlwZXNdLnhtbFBLAQItABQABgAIAAAAIQBa9CxbvwAA ABUBAAALAAAAAAAAAAAAAAAAAB8BAABfcmVscy8ucmVsc1BLAQItABQABgAIAAAAIQCBp5/tywAA AOIAAAAPAAAAAAAAAAAAAAAAAAcCAABkcnMvZG93bnJldi54bWxQSwUGAAAAAAMAAwC3AAAA/wIA 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47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ixTA6yQAAAOMAAAAPAAAAZHJzL2Rvd25yZXYueG1sRE9fS8Mw EH8X/A7hBr6IS9u5TeqyIYLi05idTHw7mltTlly6Jm7dtzeC4OP9/t9iNTgrTtSH1rOCfJyBIK69 brlR8LF9uXsAESKyRuuZFFwowGp5fbXAUvszv9Opio1IIRxKVGBi7EopQ23IYRj7jjhxe987jOns G6l7PKdwZ2WRZTPpsOXUYLCjZ0P1ofp2Cnavmor11/pTm+NxUx1uW7uxF6VuRsPTI4hIQ/wX/7nf dJo/m08m0yK/z+H3pwSAXP4AAAD//wMAUEsBAi0AFAAGAAgAAAAhANvh9svuAAAAhQEAABMAAAAA AAAAAAAAAAAAAAAAAFtDb250ZW50X1R5cGVzXS54bWxQSwECLQAUAAYACAAAACEAWvQsW78AAAAV AQAACwAAAAAAAAAAAAAAAAAfAQAAX3JlbHMvLnJlbHNQSwECLQAUAAYACAAAACEAosUwOskAAADj AAAADwAAAAAAAAAAAAAAAAAHAgAAZHJzL2Rvd25yZXYueG1sUEsFBgAAAAADAAMAtwAAAP0CAAAA AA=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="002A5E57">
        <w:rPr>
          <w:rFonts w:ascii="Mulish" w:hAnsi="Mulish"/>
          <w:color w:val="1F1735"/>
          <w:sz w:val="32"/>
          <w:szCs w:val="32"/>
        </w:rPr>
        <w:t xml:space="preserve">Area overview</w:t>
      </w:r>
    </w:p>
    <w:p w14:paraId="43368B19" w14:textId="55A9B3B0" w:rsidR="00C02253" w:rsidRPr="008F24D1" w:rsidRDefault="008202B4" w:rsidP="008202B4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4F96D97B" wp14:editId="6136F8ED">
                <wp:simplePos x="0" y="0"/>
                <wp:positionH relativeFrom="column">
                  <wp:posOffset>481330</wp:posOffset>
                </wp:positionH>
                <wp:positionV relativeFrom="paragraph">
                  <wp:posOffset>24765</wp:posOffset>
                </wp:positionV>
                <wp:extent cx="203200" cy="203200"/>
                <wp:effectExtent l="0" t="0" r="25400" b="6350"/>
                <wp:wrapNone/>
                <wp:docPr id="2137907148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1878062525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5875683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487447128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2081852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2DB57" id="Groupe 17" o:spid="_x0000_s1026" style="position:absolute;margin-left:37.9pt;margin-top:1.95pt;width:16pt;height:16pt;z-index:-251558912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9dl50gcAANQnAAAOAAAAZHJzL2Uyb0RvYy54bWzsWttu3DYQfS/QfxD0WCBZ3S+LrAM3qYMC QRogKZI+ylqtdwGtpEqy18nX5Fv6ZT0cUtLQclfaGGgLwy82JfJwLhwOz1D74uXtPjdusrrZlcXK tJ9bppEVabneFVcr8/ePF88i02japFgneVlkK/NL1pgvz3784cWhWmZOuS3zdVYbmKRolodqZW7b tlouFk26zfZJ87yssgKdm7LeJy0e66vFuk4OmH2fLxzLChaHsl5XdZlmTYO3r2WneUbzbzZZ2v62 2TRZa+QrE7q19Lemv5fi7+LsRbK8qpNqu0uVGsl3aLFPdgWE9lO9TtrEuK53o6n2u7Qum3LTPk/L /aLcbHZpRjbAGtu6Y82buryuyJar5eGq6t0E197x03dPm767eVNXH6r3NTxxqK7gC3oSttxu6r34 Dy2NW3LZl95l2W1rpHjpWC6WwTRSdKk2uTTdwu8jVLr9ReE8O7Y7nGoDt+iELjRVDhWCoxnsbx5m /4dtUmXk1mYJ+9/Xxm6N2I3CyAoc3/FNo0j2iNULRF1m5LvLOvvr29IQQZgZtitiRmgEaO+3ZtnA hXOdNmF8skyvm/ZNVpL3k5u3TUs+vVqjRUG2VhqmZVE0uzb7jBXY7HNE7k8Lw7Fi37eMgzH4FXF5 F/IHh7ixBbuN7XHIZ5tJUZApKRyiFJuS4jApM23RIJEfTpviciGEmLJEQ0gXT1nicSHzVoVDZq4K 4vXUtecQGSWTax8wKQoy5TEOmbn2IZMyc+05xJo0A8dR76zpPcJHz7QgZgJmWsAh96wGkmK/85Nt lwzS20JlA7SMRBy3Fp1AVdmIvMtTA3Jz94htL/MsUCKVTICxfTnYPgmMXcnBzklgbDcOpqwLT8xT G7uIg72TJGNzcLB/Ehgxz8HBSWCEMgeHJ4ERqxwcnQRGCHJwzMHS6yrYajAqwaVy4lKtaYBL1aYB LnUpMMmySloRo13TOKxMdQ4Z274pevflTfaxpHGtCFi5WUgPmfiUDsO49Ppyl/6cfeUoF2lV8Aho P6CgBU2p3lCnHCdVvNupRKuNoUm5VyadliTTtuIA4vm0g0KOOFd4HzOx7xPenZSoxAhDemBnpHwh usbKDH0nmjgAlYOZhUyZscuZiUPn2Ma8bDKaclhduWQMr8JGrsowTveWWmjQtkimmwHVOagLPxEi chwzhnWe6CKGjN3Ipi3TiVRyxKJowcGs6/Pw5OLL2UdzyaAfiZavT7RFbaCRdwbRY7cyW4bOf1xp dIjMQBS/TxE0emC6TZnv1he7PBdJgSrA7FVeGzcJ8k2SplnRdkeINjIvRJKJibinCWrITZ60dBQW pZhNrnbdtK+TZitnI7zcmXvQ51rGWI4TEYVHx+VF67Jcf0F9UJeycGyq9GKHmd4mTfs+qcG34TlU v+jdlvVX0zigklyZzZ/XSZ2ZRv5rgVIltj0Pw1p68PzQwUPNey55T3G9f1XCYJy8kEZNMb7Nu+am LvefUPSeC6noSooUsnHCt8jD8uFVi2d0oWJJs/NzaqPchN/fFh+qVExOeReWfLz9lNSVUaG5MltU de/KrjxKll3pIRavHyuQRXl+3ZabnahLyGPST+oBpRqrJWWT1Vl+7EehH0Q44WWdRWUuKis6LEXh d0JRGgdhKA8v2wkiW6Xbvjp13dDCqSqqUzuwY4eYADLuRHXq3IuDG7qSmALoaKh2VImN/C+KWi8K PS+0HbCDY0Ut+eXEojaIHUdlvd7fjhu5yt/9QcXc9qC6VtB1RwqgLX28pLU9J4pQDvRq3FMDawWt BEyJ4PWsqDaOTo8TqS82ZLqcNIFDJufXSlLhmWhyfg6Z5SJekM60QYOoavyon3g5Om8ZOIKmnloK XotOBxIfPfIS4vmpHnsM9RgWEuXkAwoblY1EYSPjW5yNA1OV3BTnsDh9RDoSjANChxH3cVk5PnBj Kv86RknPIw4oZ+1fC4M0OpkXvFZijK1jn90AHaaouI2jQ14A6CSWMg1ZdVdLcogsRLnB+uz6k5I1 zOk4dkie6kzHc6cHyyIKR7dqpEvfN+GFwWccccwRve97QKeaXKuRxuMl121OVfkDTSdJMe7jexL7 xHT/n0z3X/g6EdmOFdmRD35wjMcR/53N42w38ny5XdUO74gcqikPtFrnzQjXjv8+iMh5duSBqEgZ M6gcjd+iPhgI/Ij7aVTO8XD3MCWBM7lZEjg1w8erwJ+SwAGhFfkxSMpxIzg7myViDJgSoZGzOX7i ANsPQ0/Q0uNmcHY2Z7H5+JkiOEObI4KPt93Qd71JK/iHhcAK/XBqvTkgwsWgMykCe68vEOZYwcfL IJ9aCv3bwvS+G43nApAAnpjvY2C+RHyPfTRCKIO09h+NHsuXCHWsga+rBHYfYRcbkcynxhzKHoeB RDyz3Vi78bejyJYUetRF+/euHJ0ndqRUcl06EAhAh4kqJroxOlIhgsCTikFBV7uhjvuuyPciunnr SO0gR7akB/T5O6mKhYtzhDST2XuGaoNj7MB19dvz3p3jrn5tNEG6bvqT1FB6nwox38HaCw07e1mf 59q2uiKUuEEenRnKMF2C7gs6KcgXdATccYU+tp9dxoJ0dDdEFzIygwLrXivIfaynl0INKUSf/Kke EXfyj+Xmfbhmpvt4+ukY3Tuon7mJ36bxZxo1/Bjv7G8AAAD//wMAUEsDBBQABgAIAAAAIQAIjuz6 3AAAAAcBAAAPAAAAZHJzL2Rvd25yZXYueG1sTI5BS8NAEIXvgv9hGcGb3cQSa2M2pRT1VARbQbxN k2kSmp0N2W2S/nunJz1+vMd7X7aabKsG6n3j2EA8i0ARF65suDLwtX97eAblA3KJrWMycCEPq/z2 JsO0dCN/0rALlZIR9ikaqEPoUq19UZNFP3MdsWRH11sMgn2lyx5HGbetfoyiJ22xYXmosaNNTcVp d7YG3kcc1/P4ddiejpvLzz75+N7GZMz93bR+ARVoCn9luOqLOuTidHBnLr1qDSwSMQ8G5ktQ1zha CB+EkyXoPNP//fNfAAAA//8DAFBLAQItABQABgAIAAAAIQC2gziS/gAAAOEBAAATAAAAAAAAAAAA AAAAAAAAAABbQ29udGVudF9UeXBlc10ueG1sUEsBAi0AFAAGAAgAAAAhADj9If/WAAAAlAEAAAsA AAAAAAAAAAAAAAAALwEAAF9yZWxzLy5yZWxzUEsBAi0AFAAGAAgAAAAhANz12XnSBwAA1CcAAA4A AAAAAAAAAAAAAAAALgIAAGRycy9lMm9Eb2MueG1sUEsBAi0AFAAGAAgAAAAhAAiO7PrcAAAABwEA AA8AAAAAAAAAAAAAAAAALAoAAGRycy9kb3ducmV2LnhtbFBLBQYAAAAABAAEAPMAAAA1CwAAAAA= ">
                <v:shape id="2137907149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p/3GaxgAAAOMAAAAPAAAAZHJzL2Rvd25yZXYueG1sRE9fS8Mw EH8X/A7hBN9cYqWz1mVDhYFv2imKb6E5m2BzKcm51W9vBGGP9/t/q80cRrHHlH0kDZcLBQKpj9bT oOH1ZXvRgMhsyJoxEmr4wQyb9enJyrQ2HqjD/Y4HUUIot0aDY55aKXPvMJi8iBNS4T5jCobLmQZp kzmU8DDKSqmlDMZTaXBmwgeH/dfuO2jw7+mqzm7r3+bu5uP+6Zk7ZVnr87P57hYE48xH8b/70Zb5 zXWjllVd1fD3UwFArn8BAAD//wMAUEsBAi0AFAAGAAgAAAAhANvh9svuAAAAhQEAABMAAAAAAAAA AAAAAAAAAAAAAFtDb250ZW50X1R5cGVzXS54bWxQSwECLQAUAAYACAAAACEAWvQsW78AAAAVAQAA CwAAAAAAAAAAAAAAAAAfAQAAX3JlbHMvLnJlbHNQSwECLQAUAAYACAAAACEAqf9xmsYAAADjAAAA DwAAAAAAAAAAAAAAAAAHAgAAZHJzL2Rvd25yZXYueG1sUEsFBgAAAAADAAMAtwAAAPoCAAAA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J4hRhyQAAAOMAAAAPAAAAZHJzL2Rvd25yZXYueG1sRE/NasJA EL4X+g7LFLzVTSqxMXUVEVs8iFAVxNuQHZNgdjZkt0l8+65Q6HG+/5kvB1OLjlpXWVYQjyMQxLnV FRcKTsfP1xSE88gaa8uk4E4Olovnpzlm2vb8Td3BFyKEsMtQQel9k0np8pIMurFtiAN3ta1BH862 kLrFPoSbWr5F0VQarDg0lNjQuqT8dvgxCr567FeTeNPtbtf1/XJM9uddTEqNXobVBwhPg/8X/7m3 OsxPZkn6nkzTCTx+CgDIxS8AAAD//wMAUEsBAi0AFAAGAAgAAAAhANvh9svuAAAAhQEAABMAAAAA AAAAAAAAAAAAAAAAAFtDb250ZW50X1R5cGVzXS54bWxQSwECLQAUAAYACAAAACEAWvQsW78AAAAV AQAACwAAAAAAAAAAAAAAAAAfAQAAX3JlbHMvLnJlbHNQSwECLQAUAAYACAAAACEASeIUYckAAADj AAAADwAAAAAAAAAAAAAAAAAHAgAAZHJzL2Rvd25yZXYueG1sUEsFBgAAAAADAAMAtwAAAP0CAAAA AA== ">
                  <v:shape id="2137907150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+C8nzAAAAOMAAAAPAAAAZHJzL2Rvd25yZXYueG1sRI9BT8Mw DIXvSPsPkZG4sXRTYaUsmxASKkgctgE9e43XdjRO1YSt/Ht8QNrRfs/vfV6uR9epEw2h9WxgNk1A EVfetlwb+Px4uc1AhYhssfNMBn4pwHo1uVpibv2Zt3TaxVpJCIccDTQx9rnWoWrIYZj6nli0gx8c RhmHWtsBzxLuOj1PknvtsGVpaLCn54aq792PM1Ae+4d93BfZ4T2+JXflpvjqysKYm+vx6RFUpDFe zP/Xr1bw02yRpovZXKDlJ1mAXv0BAAD//wMAUEsBAi0AFAAGAAgAAAAhANvh9svuAAAAhQEAABMA AAAAAAAAAAAAAAAAAAAAAFtDb250ZW50X1R5cGVzXS54bWxQSwECLQAUAAYACAAAACEAWvQsW78A AAAVAQAACwAAAAAAAAAAAAAAAAAfAQAAX3JlbHMvLnJlbHNQSwECLQAUAAYACAAAACEA7PgvJ8wA AADjAAAADwAAAAAAAAAAAAAAAAAHAgAAZHJzL2Rvd25yZXYueG1sUEsFBgAAAAADAAMAtwAAAAAD AAAAAA=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51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YxoBfygAAAOIAAAAPAAAAZHJzL2Rvd25yZXYueG1sRI9Ba8JA FITvhf6H5RW8SN0koITUVUqhpSexUVp6e2Rfs8HdtzG71fjvu4LQ4zAz3zDL9eisONEQOs8K8lkG grjxuuNWwX73+liCCBFZo/VMCi4UYL26v1tipf2ZP+hUx1YkCIcKFZgY+0rK0BhyGGa+J07ejx8c xiSHVuoBzwnurCyybCEddpwWDPb0Yqg51L9OweebpmLzvfnS5njc1odpZ7f2otTkYXx+AhFpjP/h W/tdKyjzIivzcl7A9VK6A3L1BwAA//8DAFBLAQItABQABgAIAAAAIQDb4fbL7gAAAIUBAAATAAAA AAAAAAAAAAAAAAAAAABbQ29udGVudF9UeXBlc10ueG1sUEsBAi0AFAAGAAgAAAAhAFr0LFu/AAAA FQEAAAsAAAAAAAAAAAAAAAAAHwEAAF9yZWxzLy5yZWxzUEsBAi0AFAAGAAgAAAAhABjGgF/KAAAA 4gAAAA8AAAAAAAAAAAAAAAAABwIAAGRycy9kb3ducmV2LnhtbFBLBQYAAAAAAwADALcAAAD+AgAA AAA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ascii="Mulish" w:hAnsi="Mulish"/>
          <w:color w:val="1F1735"/>
          <w:sz w:val="32"/>
          <w:szCs w:val="32"/>
        </w:rPr>
        <w:t xml:space="preserve">Demographics</w:t>
      </w:r>
    </w:p>
    <w:p w14:paraId="5E06C7CC" w14:textId="3B8FF1C2" w:rsidR="008202B4" w:rsidRPr="008F24D1" w:rsidRDefault="008202B4" w:rsidP="008202B4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76E9B0FD" wp14:editId="14F8757D">
                <wp:simplePos x="0" y="0"/>
                <wp:positionH relativeFrom="column">
                  <wp:posOffset>481330</wp:posOffset>
                </wp:positionH>
                <wp:positionV relativeFrom="paragraph">
                  <wp:posOffset>7620</wp:posOffset>
                </wp:positionV>
                <wp:extent cx="203200" cy="203200"/>
                <wp:effectExtent l="0" t="0" r="25400" b="6350"/>
                <wp:wrapNone/>
                <wp:docPr id="2137907152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254171536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68764595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821142595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8451543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FBC83E" id="Groupe 17" o:spid="_x0000_s1026" style="position:absolute;margin-left:37.9pt;margin-top:.6pt;width:16pt;height:16pt;z-index:-251556864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s7E80gcAANMnAAAOAAAAZHJzL2Uyb0RvYy54bWzsWt2Om0YUvq/Ud0BcVmps/sGKN9omTVQp SiMlVdJLFuM1EgYK7HqTp+mz9Mn6zZkBziyuwVmprVZ7k4Bnvjm/c+Y7wz5/cbfPjdu0brKyWJvW s6VppEVSbrLiem3+9vH1j6FpNG1cbOK8LNK1+SVtzBcX33/3/FCtUrvclfkmrQ0sUjSrQ7U2d21b rRaLJtml+7h5VlZpgcFtWe/jFq/19WJTxwesvs8X9nLpLw5lvanqMkmbBr++koPmBa2/3aZJ++t2 26Stka9N6NbSvzX9eyX+XVw8j1fXdVztskSpEX+DFvs4KyC0X+pV3MbGTZ2NltpnSV025bZ9lpT7 RbndZklKNsAaa3nPmjd1eVORLderw3XVuwmuveenb142eXf7pq4+VO9reOJQXcMX9CZsudvWe/E/ tDTuyGVfepeld62R4Ed76SAMppFgSD2TS5Md/D5CJbufFc61IqvDqWfgFp3QhabKoUJyNIP9zcPs /7CLq5Tc2qxg//vayDbQ3nOtwPIc3zSKeI9UfY2kS408u6rTv/5cGSIHU8NyRMoIhYDs3dasGnhw rs8mbI9XyU3TvklLcn58+7ZpyaXXGzxRjm2UhklZFE3Wpp8RgO0+R+L+sDDsZeR5S+NgDG5FWt6H /M4hTrT0bM/YnYZ8tpgUBZmSwiFKsSkpNpMy0xYNEnrBtCkOF0KIKUs0hHTxlCUuFzIvKhwyMyre +VI4RGbJZOyxK/oMU5Apj3HIzNgHTMrM2HPIctIMnEa9GdN7hM+eaUHEBMy0gEOORAM1sd/58a4r BsldoaoBnoxYnLZLOoCqshFll5cGlObuFdtellmgRCmZAGP7crB1Fhi7koPts8DYbhxMVReemKc2 dhEHu2dJxubgYO8sMHKeg/2zwEhlDg7OAiNXOTg8C4wU5OCIg6XXVbLVIFSCSuVEpVrTAJWqTQNU 6kpg4lUVtyJHu0fjsDbVOWTs+kcxui9v048lzWtFwsrNQnrIwqd0GOYlN1dZ8lP6laMclFVBI6D9 gIIWtKT6hQblPKni/UElWm0MTcpRmXRakkxrGfkQz5cdFLLFucLHmIn9mPDupEQlRhjSAzsj5Q9i aKzMMHamiQNQOZhZyJQZu5yZOAyObczLJqUlh+jKkDG8ShsZlWGe7i0VaNuzQ1luBlTnoC79RIrI ecwYNnimixgyckKLtkwnUskRQdGSg1nX1+HJ4MvVR2vJpB+Jlj+faYvaQCPvDKLHbmW2DIP/GGkM iMpADL8vETR7YLpNmWeb11mei6JADWD6Mq+N2xj1Jk6StGi7I0SbmReiyEQgsOhCYrSQ2zxu6Sgs SrGajHbdtK/iZidXI7zcmXvQ51rmWI4TEX1Hx+XF01W5+YL2oC5l39hUyesMK72Nm/Z9XINvw3No fjG6K+uvpnFAI7k2mz9u4jo1jfyXAp1KZLkuprX04nqBjZeaj1zxkeJm/7KEwTh5IY0exfw27x63 dbn/hJ73UkjFUFwkkI0TvkUdli8vW7xjCB1Lkl5e0jO6Tfj9bfGhSsTiVHdhyce7T3FdGRUe12aL pu5d2XVH8aprPUTw+rkCWZSXN225zURfQh6TflIv6NRYKykfhzbLcv0w8F0vQrhkn0VdLjorOixF 33dGTxr5QSAPL8v2Q0uV2745dZxgiVNVNKeWb0U2MQFU3Inm1D6Kgxu6jpgS6GSqdlSJzfwPetrQ tizXZr4+3tOSW87saf3ItlXR691tO6Gj3N2fU8xrD2prBVu3pQDa0ac7WlgdhugGejWOtMBaPysB UyJ4OyuajZPL40Dqew1ZLSdN4JDJ9bWOVHgmnFyfQ2a5iPejM23QIKoZP+knFILeT/PCwBG09FQo eCs6nUh89shLyOenduwxtGMIJLrJB/Q1qhqJvkbmtzgaB6IqqSmOYXH4iHIkCAeEDjOOUVk533ci 6v46QknvIwooV+1/FgZpbDIveKvECFtHPrsJOkwxcStwXdn/6xyWKg1ZdV9LcojsQ7nB+ur6m5I1 rGnbVkCe6kzHe6cHqyIKR5dqpEs/NuGFwWccccoRve97QKeajNVI43HIdZsT1f1A00lOjNv4nsM+ Ed3/J9H9F75NWG4Qup7luTjAT32cIP47m8hZDhaV+1Vt8Y7JoZtyQat13ox87fjvg5ica4UumIqU MYPL0fwd+oOBwI/In8blbBd3D1MSOJWbJYFzM3y78r0pCRwQLEMvAks5bQSnZ7NEjAFTIjR2NsdP HGB5QeAKXnraDE7P5gSbz58pglO0OSL4fMsJPMedtIJ/WPCXgRdMxZsDQlwM2pMi+PeFOVbw+TLJ p0Khf1uY3nej+VwACsAT9X0M1JeY76mPRkhlsNb+o9Fj+RKhjjUQdlXAjjF2sRHJfHqYw9kj3GcR 4kfLwbUWHWmSoFphaEkOPRqi/Xtfjk4UO1Yq16IDgQB0mKhuopujIxXC912pGBR0tBvqqB8KPTek m7eO1Q5y5JP0gL5+J1XRcHGOkGayes9QbXCM5TuOfnveu3M81MdGE6Trpr9JDaX3qRPzbMSex4iN uQ6uy/jYII/ODGWYLkH3BZ0U5As6Au65Qp/bry5zQTq6m6ILGZlBicUybbCC3MdGein0cCyaTw2J uJN/LDfvwzUz3cfTX47RxYP6Kzfxp2n8nWYNf4t38TcAAAD//wMAUEsDBBQABgAIAAAAIQBeauka 3AAAAAcBAAAPAAAAZHJzL2Rvd25yZXYueG1sTI5La8JAFIX3hf6H4Qrd1ckDa4mZiEjblRSqhdLd NXNNgpk7ITMm8d93XNXleXDOl68n04qBetdYVhDPIxDEpdUNVwq+D+/PryCcR9bYWiYFV3KwLh4f csy0HfmLhr2vRBhhl6GC2vsuk9KVNRl0c9sRh+xke4M+yL6SuscxjJtWJlH0Ig02HB5q7GhbU3ne X4yCjxHHTRq/DbvzaXv9PSw+f3YxKfU0mzYrEJ4m/1+GG35AhyIwHe2FtROtguUikPvgJyBucbQM +qggTROQRS7v+Ys/AAAA//8DAFBLAQItABQABgAIAAAAIQC2gziS/gAAAOEBAAATAAAAAAAAAAAA AAAAAAAAAABbQ29udGVudF9UeXBlc10ueG1sUEsBAi0AFAAGAAgAAAAhADj9If/WAAAAlAEAAAsA AAAAAAAAAAAAAAAALwEAAF9yZWxzLy5yZWxzUEsBAi0AFAAGAAgAAAAhAD+zsTzSBwAA0ycAAA4A AAAAAAAAAAAAAAAALgIAAGRycy9lMm9Eb2MueG1sUEsBAi0AFAAGAAgAAAAhAF5q6RrcAAAABwEA AA8AAAAAAAAAAAAAAAAALAoAAGRycy9kb3ducmV2LnhtbFBLBQYAAAAABAAEAPMAAAA1CwAAAAA= ">
                <v:shape id="2137907153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S/BM/ygAAAOIAAAAPAAAAZHJzL2Rvd25yZXYueG1sRI9BSwMx FITvgv8hvII3m93WrXbbtKhQ8Ga3iuLtsXndBDfJkjzb9d8bQfA4zMw3zHo7ul6cKCYbvIJyWoAg 3wZtfafg9WV3fQciMXqNffCk4JsSbDeXF2usdTj7hk4H7kSG+FSjAsM81FKm1pDDNA0D+ewdQ3TI WcZO6ojnDHe9nBXFQjq0Pi8YHOjRUPt5+HIK7HucV8ns7NvYLD8envfcFJqVupqM9ysQTCP/h//a T1rBrLopb8tqvoDfS/kOyM0PAAAA//8DAFBLAQItABQABgAIAAAAIQDb4fbL7gAAAIUBAAATAAAA AAAAAAAAAAAAAAAAAABbQ29udGVudF9UeXBlc10ueG1sUEsBAi0AFAAGAAgAAAAhAFr0LFu/AAAA FQEAAAsAAAAAAAAAAAAAAAAAHwEAAF9yZWxzLy5yZWxzUEsBAi0AFAAGAAgAAAAhANL8Ez/KAAAA 4gAAAA8AAAAAAAAAAAAAAAAABwIAAGRycy9kb3ducmV2LnhtbFBLBQYAAAAAAwADALcAAAD+AgAA AAA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4oJwryQAAAOMAAAAPAAAAZHJzL2Rvd25yZXYueG1sRE/NasJA EL4LfYdlCr3pJq1JbeoqIq14kEK1UHobsmMSzM6G7DaJb+8Kgsf5/me+HEwtOmpdZVlBPIlAEOdW V1wo+Dl8jmcgnEfWWFsmBWdysFw8jOaYadvzN3V7X4gQwi5DBaX3TSaly0sy6Ca2IQ7c0bYGfTjb QuoW+xBuavkcRak0WHFoKLGhdUn5af9vFGx67Fcv8Ue3Ox3X579D8vW7i0mpp8dh9Q7C0+Dv4pt7 q8P8aTp7TafJWwLXnwIAcnEBAAD//wMAUEsBAi0AFAAGAAgAAAAhANvh9svuAAAAhQEAABMAAAAA AAAAAAAAAAAAAAAAAFtDb250ZW50X1R5cGVzXS54bWxQSwECLQAUAAYACAAAACEAWvQsW78AAAAV AQAACwAAAAAAAAAAAAAAAAAfAQAAX3JlbHMvLnJlbHNQSwECLQAUAAYACAAAACEAOKCcK8kAAADj AAAADwAAAAAAAAAAAAAAAAAHAgAAZHJzL2Rvd25yZXYueG1sUEsFBgAAAAADAAMAtwAAAP0CAAAA AA== ">
                  <v:shape id="2137907154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tk5zygAAAOIAAAAPAAAAZHJzL2Rvd25yZXYueG1sRI9BS8NA FITvgv9heYI3u0kwksZuiwgSBQ+2as6v2dckmn0bss82/ntXEDwOM/MNs9rMblBHmkLv2UC6SEAR N9723Bp4e324KkAFQbY4eCYD3xRgsz4/W2Fp/Ym3dNxJqyKEQ4kGOpGx1Do0HTkMCz8SR+/gJ4cS 5dRqO+Epwt2gsyS50Q57jgsdjnTfUfO5+3IG6o9xuZd9VRye5SnJ65fqfagrYy4v5rtbUEKz/If/ 2o/WQJGl6XWWL3P4vRTvgF7/AAAA//8DAFBLAQItABQABgAIAAAAIQDb4fbL7gAAAIUBAAATAAAA AAAAAAAAAAAAAAAAAABbQ29udGVudF9UeXBlc10ueG1sUEsBAi0AFAAGAAgAAAAhAFr0LFu/AAAA FQEAAAsAAAAAAAAAAAAAAAAAHwEAAF9yZWxzLy5yZWxzUEsBAi0AFAAGAAgAAAAhAN22TnPKAAAA 4gAAAA8AAAAAAAAAAAAAAAAABwIAAGRycy9kb3ducmV2LnhtbFBLBQYAAAAAAwADALcAAAD+AgAA 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55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x1HJyQAAAOMAAAAPAAAAZHJzL2Rvd25yZXYueG1sRE9fa8Iw EH8f7DuEG+xlaKqrm3RGGYONPYnrZOLb0dyaYnKpTab12xtB2OP9/t9s0TsrDtSFxrOC0TADQVx5 3XCtYP39PpiCCBFZo/VMCk4UYDG/vZlhof2Rv+hQxlqkEA4FKjAxtoWUoTLkMAx9S5y4X985jOns aqk7PKZwZ+U4y56kw4ZTg8GW3gxVu/LPKfj50DRebpcbbfb7Vbl7aOzKnpS6v+tfX0BE6uO/+Or+ 1Gl+/jzNJ6NJ/giXnxIAcn4GAAD//wMAUEsBAi0AFAAGAAgAAAAhANvh9svuAAAAhQEAABMAAAAA AAAAAAAAAAAAAAAAAFtDb250ZW50X1R5cGVzXS54bWxQSwECLQAUAAYACAAAACEAWvQsW78AAAAV AQAACwAAAAAAAAAAAAAAAAAfAQAAX3JlbHMvLnJlbHNQSwECLQAUAAYACAAAACEA9sdRyckAAADj AAAADwAAAAAAAAAAAAAAAAAHAgAAZHJzL2Rvd25yZXYueG1sUEsFBgAAAAADAAMAtwAAAP0CAAAA AA=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="00A603DB" w:rsidRPr="008F24D1">
        <w:rPr>
          <w:rFonts w:ascii="Mulish" w:hAnsi="Mulish"/>
          <w:color w:val="1F1735"/>
          <w:sz w:val="32"/>
          <w:szCs w:val="32"/>
        </w:rPr>
        <w:t xml:space="preserve">Points of interest</w:t>
      </w:r>
    </w:p>
    <w:p w14:paraId="6F9B96F3" w14:textId="0917EB95" w:rsidR="008202B4" w:rsidRPr="008F24D1" w:rsidRDefault="008202B4" w:rsidP="00703338">
      <w:pPr>
        <w:rPr>
          <w:rFonts w:ascii="Mulish" w:hAnsi="Mulish"/>
          <w:color w:val="1F1735"/>
          <w:sz w:val="32"/>
          <w:szCs w:val="32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3F286287" wp14:editId="1AC00AA3">
                <wp:extent cx="4277360" cy="467995"/>
                <wp:effectExtent l="0" t="0" r="8890" b="8255"/>
                <wp:docPr id="213790715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467995"/>
                          <a:chOff x="-635" y="-635"/>
                          <a:chExt cx="4277995" cy="467995"/>
                        </a:xfrm>
                      </wpg:grpSpPr>
                      <wpg:grpSp>
                        <wpg:cNvPr id="67622703" name="docshapegroup46"/>
                        <wpg:cNvGrpSpPr>
                          <a:grpSpLocks/>
                        </wpg:cNvGrpSpPr>
                        <wpg:grpSpPr bwMode="auto">
                          <a:xfrm>
                            <a:off x="-635" y="-635"/>
                            <a:ext cx="4277995" cy="467995"/>
                            <a:chOff x="3276" y="7694"/>
                            <a:chExt cx="6737" cy="737"/>
                          </a:xfrm>
                        </wpg:grpSpPr>
                        <wps:wsp>
                          <wps:cNvPr id="271369596" name="docshape47"/>
                          <wps:cNvSpPr>
                            <a:spLocks/>
                          </wps:cNvSpPr>
                          <wps:spPr bwMode="auto">
                            <a:xfrm>
                              <a:off x="3276" y="7694"/>
                              <a:ext cx="6736" cy="737"/>
                            </a:xfrm>
                            <a:custGeom>
                              <a:avLst/>
                              <a:gdLst>
                                <a:gd name="T0" fmla="*/ 6367 w 6736"/>
                                <a:gd name="T1" fmla="*/ 7695 h 737"/>
                                <a:gd name="T2" fmla="*/ 368 w 6736"/>
                                <a:gd name="T3" fmla="*/ 7695 h 737"/>
                                <a:gd name="T4" fmla="*/ 294 w 6736"/>
                                <a:gd name="T5" fmla="*/ 7702 h 737"/>
                                <a:gd name="T6" fmla="*/ 225 w 6736"/>
                                <a:gd name="T7" fmla="*/ 7724 h 737"/>
                                <a:gd name="T8" fmla="*/ 162 w 6736"/>
                                <a:gd name="T9" fmla="*/ 7758 h 737"/>
                                <a:gd name="T10" fmla="*/ 108 w 6736"/>
                                <a:gd name="T11" fmla="*/ 7803 h 737"/>
                                <a:gd name="T12" fmla="*/ 63 w 6736"/>
                                <a:gd name="T13" fmla="*/ 7857 h 737"/>
                                <a:gd name="T14" fmla="*/ 29 w 6736"/>
                                <a:gd name="T15" fmla="*/ 7920 h 737"/>
                                <a:gd name="T16" fmla="*/ 7 w 6736"/>
                                <a:gd name="T17" fmla="*/ 7989 h 737"/>
                                <a:gd name="T18" fmla="*/ 0 w 6736"/>
                                <a:gd name="T19" fmla="*/ 8063 h 737"/>
                                <a:gd name="T20" fmla="*/ 7 w 6736"/>
                                <a:gd name="T21" fmla="*/ 8138 h 737"/>
                                <a:gd name="T22" fmla="*/ 29 w 6736"/>
                                <a:gd name="T23" fmla="*/ 8207 h 737"/>
                                <a:gd name="T24" fmla="*/ 63 w 6736"/>
                                <a:gd name="T25" fmla="*/ 8269 h 737"/>
                                <a:gd name="T26" fmla="*/ 108 w 6736"/>
                                <a:gd name="T27" fmla="*/ 8324 h 737"/>
                                <a:gd name="T28" fmla="*/ 162 w 6736"/>
                                <a:gd name="T29" fmla="*/ 8369 h 737"/>
                                <a:gd name="T30" fmla="*/ 225 w 6736"/>
                                <a:gd name="T31" fmla="*/ 8403 h 737"/>
                                <a:gd name="T32" fmla="*/ 294 w 6736"/>
                                <a:gd name="T33" fmla="*/ 8424 h 737"/>
                                <a:gd name="T34" fmla="*/ 368 w 6736"/>
                                <a:gd name="T35" fmla="*/ 8432 h 737"/>
                                <a:gd name="T36" fmla="*/ 6367 w 6736"/>
                                <a:gd name="T37" fmla="*/ 8432 h 737"/>
                                <a:gd name="T38" fmla="*/ 6441 w 6736"/>
                                <a:gd name="T39" fmla="*/ 8424 h 737"/>
                                <a:gd name="T40" fmla="*/ 6511 w 6736"/>
                                <a:gd name="T41" fmla="*/ 8403 h 737"/>
                                <a:gd name="T42" fmla="*/ 6573 w 6736"/>
                                <a:gd name="T43" fmla="*/ 8369 h 737"/>
                                <a:gd name="T44" fmla="*/ 6628 w 6736"/>
                                <a:gd name="T45" fmla="*/ 8324 h 737"/>
                                <a:gd name="T46" fmla="*/ 6673 w 6736"/>
                                <a:gd name="T47" fmla="*/ 8269 h 737"/>
                                <a:gd name="T48" fmla="*/ 6707 w 6736"/>
                                <a:gd name="T49" fmla="*/ 8207 h 737"/>
                                <a:gd name="T50" fmla="*/ 6728 w 6736"/>
                                <a:gd name="T51" fmla="*/ 8138 h 737"/>
                                <a:gd name="T52" fmla="*/ 6736 w 6736"/>
                                <a:gd name="T53" fmla="*/ 8063 h 737"/>
                                <a:gd name="T54" fmla="*/ 6728 w 6736"/>
                                <a:gd name="T55" fmla="*/ 7989 h 737"/>
                                <a:gd name="T56" fmla="*/ 6707 w 6736"/>
                                <a:gd name="T57" fmla="*/ 7920 h 737"/>
                                <a:gd name="T58" fmla="*/ 6673 w 6736"/>
                                <a:gd name="T59" fmla="*/ 7857 h 737"/>
                                <a:gd name="T60" fmla="*/ 6628 w 6736"/>
                                <a:gd name="T61" fmla="*/ 7803 h 737"/>
                                <a:gd name="T62" fmla="*/ 6573 w 6736"/>
                                <a:gd name="T63" fmla="*/ 7758 h 737"/>
                                <a:gd name="T64" fmla="*/ 6511 w 6736"/>
                                <a:gd name="T65" fmla="*/ 7724 h 737"/>
                                <a:gd name="T66" fmla="*/ 6441 w 6736"/>
                                <a:gd name="T67" fmla="*/ 7702 h 737"/>
                                <a:gd name="T68" fmla="*/ 6367 w 6736"/>
                                <a:gd name="T69" fmla="*/ 7695 h 73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736" h="737">
                                  <a:moveTo>
                                    <a:pt x="6367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7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7" y="443"/>
                                  </a:lnTo>
                                  <a:lnTo>
                                    <a:pt x="29" y="512"/>
                                  </a:lnTo>
                                  <a:lnTo>
                                    <a:pt x="63" y="574"/>
                                  </a:lnTo>
                                  <a:lnTo>
                                    <a:pt x="108" y="629"/>
                                  </a:lnTo>
                                  <a:lnTo>
                                    <a:pt x="162" y="674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94" y="729"/>
                                  </a:lnTo>
                                  <a:lnTo>
                                    <a:pt x="368" y="737"/>
                                  </a:lnTo>
                                  <a:lnTo>
                                    <a:pt x="6367" y="737"/>
                                  </a:lnTo>
                                  <a:lnTo>
                                    <a:pt x="6441" y="729"/>
                                  </a:lnTo>
                                  <a:lnTo>
                                    <a:pt x="6511" y="708"/>
                                  </a:lnTo>
                                  <a:lnTo>
                                    <a:pt x="6573" y="674"/>
                                  </a:lnTo>
                                  <a:lnTo>
                                    <a:pt x="6628" y="629"/>
                                  </a:lnTo>
                                  <a:lnTo>
                                    <a:pt x="6673" y="574"/>
                                  </a:lnTo>
                                  <a:lnTo>
                                    <a:pt x="6707" y="512"/>
                                  </a:lnTo>
                                  <a:lnTo>
                                    <a:pt x="6728" y="443"/>
                                  </a:lnTo>
                                  <a:lnTo>
                                    <a:pt x="6736" y="368"/>
                                  </a:lnTo>
                                  <a:lnTo>
                                    <a:pt x="6728" y="294"/>
                                  </a:lnTo>
                                  <a:lnTo>
                                    <a:pt x="6707" y="225"/>
                                  </a:lnTo>
                                  <a:lnTo>
                                    <a:pt x="6673" y="162"/>
                                  </a:lnTo>
                                  <a:lnTo>
                                    <a:pt x="6628" y="108"/>
                                  </a:lnTo>
                                  <a:lnTo>
                                    <a:pt x="6573" y="63"/>
                                  </a:lnTo>
                                  <a:lnTo>
                                    <a:pt x="6511" y="29"/>
                                  </a:lnTo>
                                  <a:lnTo>
                                    <a:pt x="6441" y="7"/>
                                  </a:lnTo>
                                  <a:lnTo>
                                    <a:pt x="6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551523" name="docshape48"/>
                          <wps:cNvSpPr>
                            <a:spLocks/>
                          </wps:cNvSpPr>
                          <wps:spPr bwMode="auto">
                            <a:xfrm>
                              <a:off x="8972" y="7694"/>
                              <a:ext cx="1041" cy="737"/>
                            </a:xfrm>
                            <a:custGeom>
                              <a:avLst/>
                              <a:gdLst>
                                <a:gd name="T0" fmla="*/ 671 w 1041"/>
                                <a:gd name="T1" fmla="*/ 7695 h 737"/>
                                <a:gd name="T2" fmla="*/ 0 w 1041"/>
                                <a:gd name="T3" fmla="*/ 7695 h 737"/>
                                <a:gd name="T4" fmla="*/ 0 w 1041"/>
                                <a:gd name="T5" fmla="*/ 8432 h 737"/>
                                <a:gd name="T6" fmla="*/ 671 w 1041"/>
                                <a:gd name="T7" fmla="*/ 8432 h 737"/>
                                <a:gd name="T8" fmla="*/ 745 w 1041"/>
                                <a:gd name="T9" fmla="*/ 8424 h 737"/>
                                <a:gd name="T10" fmla="*/ 815 w 1041"/>
                                <a:gd name="T11" fmla="*/ 8403 h 737"/>
                                <a:gd name="T12" fmla="*/ 877 w 1041"/>
                                <a:gd name="T13" fmla="*/ 8369 h 737"/>
                                <a:gd name="T14" fmla="*/ 932 w 1041"/>
                                <a:gd name="T15" fmla="*/ 8324 h 737"/>
                                <a:gd name="T16" fmla="*/ 977 w 1041"/>
                                <a:gd name="T17" fmla="*/ 8269 h 737"/>
                                <a:gd name="T18" fmla="*/ 1011 w 1041"/>
                                <a:gd name="T19" fmla="*/ 8207 h 737"/>
                                <a:gd name="T20" fmla="*/ 1032 w 1041"/>
                                <a:gd name="T21" fmla="*/ 8138 h 737"/>
                                <a:gd name="T22" fmla="*/ 1040 w 1041"/>
                                <a:gd name="T23" fmla="*/ 8063 h 737"/>
                                <a:gd name="T24" fmla="*/ 1032 w 1041"/>
                                <a:gd name="T25" fmla="*/ 7989 h 737"/>
                                <a:gd name="T26" fmla="*/ 1011 w 1041"/>
                                <a:gd name="T27" fmla="*/ 7920 h 737"/>
                                <a:gd name="T28" fmla="*/ 977 w 1041"/>
                                <a:gd name="T29" fmla="*/ 7857 h 737"/>
                                <a:gd name="T30" fmla="*/ 932 w 1041"/>
                                <a:gd name="T31" fmla="*/ 7803 h 737"/>
                                <a:gd name="T32" fmla="*/ 877 w 1041"/>
                                <a:gd name="T33" fmla="*/ 7758 h 737"/>
                                <a:gd name="T34" fmla="*/ 815 w 1041"/>
                                <a:gd name="T35" fmla="*/ 7724 h 737"/>
                                <a:gd name="T36" fmla="*/ 745 w 1041"/>
                                <a:gd name="T37" fmla="*/ 7702 h 737"/>
                                <a:gd name="T38" fmla="*/ 671 w 1041"/>
                                <a:gd name="T39" fmla="*/ 7695 h 737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1" h="737">
                                  <a:moveTo>
                                    <a:pt x="6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671" y="737"/>
                                  </a:lnTo>
                                  <a:lnTo>
                                    <a:pt x="745" y="729"/>
                                  </a:lnTo>
                                  <a:lnTo>
                                    <a:pt x="815" y="708"/>
                                  </a:lnTo>
                                  <a:lnTo>
                                    <a:pt x="877" y="674"/>
                                  </a:lnTo>
                                  <a:lnTo>
                                    <a:pt x="932" y="629"/>
                                  </a:lnTo>
                                  <a:lnTo>
                                    <a:pt x="977" y="574"/>
                                  </a:lnTo>
                                  <a:lnTo>
                                    <a:pt x="1011" y="512"/>
                                  </a:lnTo>
                                  <a:lnTo>
                                    <a:pt x="1032" y="443"/>
                                  </a:lnTo>
                                  <a:lnTo>
                                    <a:pt x="1040" y="368"/>
                                  </a:lnTo>
                                  <a:lnTo>
                                    <a:pt x="1032" y="294"/>
                                  </a:lnTo>
                                  <a:lnTo>
                                    <a:pt x="1011" y="225"/>
                                  </a:lnTo>
                                  <a:lnTo>
                                    <a:pt x="977" y="162"/>
                                  </a:lnTo>
                                  <a:lnTo>
                                    <a:pt x="932" y="108"/>
                                  </a:lnTo>
                                  <a:lnTo>
                                    <a:pt x="877" y="63"/>
                                  </a:lnTo>
                                  <a:lnTo>
                                    <a:pt x="815" y="29"/>
                                  </a:lnTo>
                                  <a:lnTo>
                                    <a:pt x="745" y="7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121689" name="docshape49"/>
                          <wps:cNvSpPr>
                            <a:spLocks/>
                          </wps:cNvSpPr>
                          <wps:spPr bwMode="auto">
                            <a:xfrm>
                              <a:off x="9227" y="7824"/>
                              <a:ext cx="376" cy="376"/>
                            </a:xfrm>
                            <a:custGeom>
                              <a:avLst/>
                              <a:gdLst>
                                <a:gd name="T0" fmla="*/ 187 w 376"/>
                                <a:gd name="T1" fmla="*/ 8200 h 376"/>
                                <a:gd name="T2" fmla="*/ 261 w 376"/>
                                <a:gd name="T3" fmla="*/ 8186 h 376"/>
                                <a:gd name="T4" fmla="*/ 320 w 376"/>
                                <a:gd name="T5" fmla="*/ 8145 h 376"/>
                                <a:gd name="T6" fmla="*/ 361 w 376"/>
                                <a:gd name="T7" fmla="*/ 8086 h 376"/>
                                <a:gd name="T8" fmla="*/ 375 w 376"/>
                                <a:gd name="T9" fmla="*/ 8013 h 376"/>
                                <a:gd name="T10" fmla="*/ 361 w 376"/>
                                <a:gd name="T11" fmla="*/ 7940 h 376"/>
                                <a:gd name="T12" fmla="*/ 320 w 376"/>
                                <a:gd name="T13" fmla="*/ 7880 h 376"/>
                                <a:gd name="T14" fmla="*/ 261 w 376"/>
                                <a:gd name="T15" fmla="*/ 7840 h 376"/>
                                <a:gd name="T16" fmla="*/ 187 w 376"/>
                                <a:gd name="T17" fmla="*/ 7825 h 376"/>
                                <a:gd name="T18" fmla="*/ 114 w 376"/>
                                <a:gd name="T19" fmla="*/ 7840 h 376"/>
                                <a:gd name="T20" fmla="*/ 55 w 376"/>
                                <a:gd name="T21" fmla="*/ 7880 h 376"/>
                                <a:gd name="T22" fmla="*/ 14 w 376"/>
                                <a:gd name="T23" fmla="*/ 7940 h 376"/>
                                <a:gd name="T24" fmla="*/ 0 w 376"/>
                                <a:gd name="T25" fmla="*/ 8013 h 376"/>
                                <a:gd name="T26" fmla="*/ 14 w 376"/>
                                <a:gd name="T27" fmla="*/ 8086 h 376"/>
                                <a:gd name="T28" fmla="*/ 55 w 376"/>
                                <a:gd name="T29" fmla="*/ 8145 h 376"/>
                                <a:gd name="T30" fmla="*/ 114 w 376"/>
                                <a:gd name="T31" fmla="*/ 8186 h 376"/>
                                <a:gd name="T32" fmla="*/ 187 w 376"/>
                                <a:gd name="T33" fmla="*/ 8200 h 37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6" h="376">
                                  <a:moveTo>
                                    <a:pt x="187" y="375"/>
                                  </a:moveTo>
                                  <a:lnTo>
                                    <a:pt x="261" y="361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61" y="261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61" y="115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4" y="26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8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140233" name="Line 1090"/>
                          <wps:cNvCnPr>
                            <a:cxnSpLocks/>
                          </wps:cNvCnPr>
                          <wps:spPr bwMode="auto">
                            <a:xfrm>
                              <a:off x="9546" y="8131"/>
                              <a:ext cx="192" cy="181"/>
                            </a:xfrm>
                            <a:prstGeom prst="line">
                              <a:avLst/>
                            </a:prstGeom>
                            <a:noFill/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14805261" name="Zone de texte 15"/>
                        <wps:cNvSpPr txBox="1">
                          <a:spLocks/>
                        </wps:cNvSpPr>
                        <wps:spPr bwMode="auto">
                          <a:xfrm>
                            <a:off x="254000" y="82550"/>
                            <a:ext cx="227139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F08317" w14:textId="6F448E75" w:rsidR="0065770E" w:rsidRPr="008F24D1" w:rsidRDefault="0065770E" w:rsidP="0065770E">
                              <w:pPr>
                                <w:spacing w:before="20"/>
                                <w:ind w:left="20"/>
                                <w:rPr>
                                  <w:rFonts w:ascii="Mulish" w:hAnsi="Mulish"/>
                                  <w:sz w:val="34"/>
                                </w:rPr>
                              </w:pPr>
                              <w:r w:rsidRPr="008F24D1">
                                <w:rPr>
                                  <w:rFonts w:ascii="Mulish" w:hAnsi="Mulish"/>
                                  <w:color w:val="FFFFFF"/>
                                  <w:sz w:val="34"/>
                                </w:rPr>
                                <w:t xml:space="preserve">Demographics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286287" id="_x0000_s1033" style="width:336.8pt;height:36.85pt;mso-position-horizontal-relative:char;mso-position-vertical-relative:line" coordorigin="-6,-6" coordsize="42779,4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8rr6oAA4AAPBKAAAOAAAAZHJzL2Uyb0RvYy54bWzsXEtv48gRvgfIfyB0DLBr8U0a61kk+0KA TbLAOpfcaEm2hMiiQmrGnvz6fNUvVcmqJrMz2Vx2DiY1rK7uqq/69VWTX339+rxPPmyGcdcf7hbp l8tFsjms+vXu8HS3+Pv99180i2Q8dYd1t+8Pm7vFx824+Prd73/31cvxdpP1236/3gwJlBzG25fj 3WJ7Oh1vb27G1Xbz3I1f9sfNAQ8f++G5O+Hn8HSzHroXaH/e32TLZXXz0g/r49CvNuOI//3WPly8 M/ofHzer098eH8fNKdnfLdC2k/k7mL8P9Pfm3Vfd7dPQHbe7lWtG9wta8dztDqg0qPq2O3XJ+2H3 RtXzbjX0Y/94+nLVP9/0j4+71cbYAGvS5YU1Pwz9+6Ox5en25ekY3ATXXvjpF6td/fXDD8Px5+NP AzzxcnyCL8wvsuX1cXimK1qZvBqXfQwu27yekhX+s8jqOq/g2RWeFVXdtqX16WoLx1OxL6q8XCR4 am6Mv1fb71hxKnJR/MZXfiOaFH7YpqLtPw3Jbn23qOoqy+plvkgO3TOibN2vxm133DyRA4uKWkRl z8ZaqGDpj/3qnyMem4r481AXqnh4+Uu/htru/ak3KF945oqJ3D9XDOxug3/yrK6Mf+qqLbzvvH+q Oq+tc+iG2ql5Bt1nPEfI+GkR8jM5zwTeSE5zXs7qNK/askVzpZsL07SXoxGmWCL3jty37AmJjZCZ 9OoVx3ivwi1oBIXcpVvg2Pfj6YdNbyK3+/DjeDIh97TGnUF97Rp/j6B9fN6jt//hJqnyqk5eEqPX yXuxlIkBojLZJq5S9PagLGNSedUouhCgoUpdV8GksrZQdKHTnHXVy+x6u+CmIJVlpaILMRak6jor ruvCUB6k0ipTdLVMqq7L5rqulHs/XWoOS4X3m2WuaOPur3KlZalwf1PWijLpf02Z8H+bLRVlHAA1 xIT/26ZVdHEAllq7uP+bJZxxPV65/7V2Zdz7TZorWGbc+1mrNCzj3m+ypeL9jHtfhTLj3m+ySvFY xr2vR1nG/d/kWvxn3P96B8gEAhgxryOQcwT0rpkLDAqtB+QSA23QyAUIhWZpzkGIDGcChSJXxiAa q8PAERlpaaoLco2ujsNQFUWqBFwucFBtLTgOVZlq6op5QBQciKqstcGoEEioUVJwJKoq0wbKQkCh hjDWQmcXV5juFN9hRj/L6f2rEFDU6NPX59BCQKH2/VJAUavGlgIKdVwqBRRYMiitKwUU6pBZCigi reNQ1OpoXgoodN+VHIpanWhKAYWObMmhqNVJkJb0oS9G4q7iUNTqBF0JKPReUXEo9NVDJaDQ+2wl oFAXNpWAQh9RKgGFvuYSUOgry0pAoS4taw7FMqmW+JdUZYlh9WKpWnMw4pIcj7gkRyQuyUGJS3JY 4pIcmbgkxyYuyeGJS3KAopLNbIya2Rg1szFqZmPUzMaomY1RMxujZjZGzWyMmtkYtbMxamdj1M7G qJ2NEViA89AbjToiTsIgHZecjVE7G6N2NkbtbIzS5WyQ0uVslNLlbJhSIpHm+TRdRoECUxNIh27r eYjV68EREbhLOmJJ7zHAEzNx7Efiy4iXALFxnzq6B3L0lImnQhymkXiuimdCHG0mccPSoYlvtedC HHFD4p57eiteCHGEBIm3amNKIU4sAMljm2+5rbf6K1nAWYutvFaglgWcvalucCMLOItT3eRWFnA2 p6rRmBw4vpkzGrtrxQbMEaKAMxo7aK2AxJj20ORW7JK1AhJl2iebAqrRmDhEk5zR2OtqNUikabdL NWA7qxWQSNOG1hTQjZZI057VFNCNlkjTttQU0I2WSOfOaGwsFRswxXAv0daSasDWUSsgkabNoymg Go0JR9TgjMb2T6tBIk0bQFODajSmH1GDMxpbOK0GiTRt4qgGbNK0AhJp2qaZArrREmnaiJkCutES adpqmQK60RJp2kyZAqrRNFFxN9F+iUpgP6RYTfOVKOHMxpZHLSHBpl2PqUO1m2YvUYczHBsXtQ4J d+Usx96ElbAThZu4BiTVLtNpwyJBOu2BymAi60403/nb5IUSNNTbtpavpwfP/YfNfW9ETjTrES1k rDMpOdR3FtgfuCDYKCHnn/rr0agDbW6kvN3+qb86KaIR4dEwivnH/mrFQPUZsYCUf+yvTmxpWwae 0fnOP/dXK0d7XFRKWq2L/WN/dY3DoonaFgZx/9hfrZj1GtkbU2ajk3wXk7K6ClBTMSniN9GwMo23 35lZ1vGWkbdIXTUXhAl95C/SV0+gECJkol4fb+dEk/e/v3pUXQBPCoJfsC2cqJm4yFmmEMtofTjh G+JxrOBU1eivRnAKvQq8lRWcigbwZUZwKrrsSAEAp4K18hqnYj+0caorER9q2jjVNYMfJ7t6QCbe pQLUU7iE2In20DeDqQ/V1b4fN7Zv0yBt0slhtKZBnuVOx36/W3+/2+9pkDbnMTbf7IfkQ4eTFN1q tTmc/FQnJPdmt3LoqaQfRUx63WZ9KRE/3j7064/IAA+9PY+B8yO42fbDvxfJC85i3C3Gf73vhs0i 2f/5gFR2mxa0lDqZH0VZ0wp64E8e+JPusIKqu8Vpgf0V3X5zsgc+3h+H3dMWNdmJ+ND/Efn8xx0l iJH+961yP5BNt239n6fV06ZpyzItKUF2kVc3wzU1DUn4z5ZXb9razmfnAwc+r44tLYacz5lXrymd YtTCyzxhzjfveiocDWWb8eua4LYgo2vCeiBIUe70Wps4naLnn7CQCZoq1T4Mi0FK14UxMUjVBaXn r7WL0yeNmsgSKfUm1ZSJlHqjJhQxnp+b1tSU2bnWNJFTb9Q0Vsrd3yJRqGgTCKhZrJRD0OptExio SeKUg4BVuhqxAgY1iUWDU8AUC3LN1l+SXAcCWuzK9LqaxBLp9VjrOBJ6Eusiwa76TmTY9SSWyLDr wGKWPLtYz2GJDLsedCLDrqewRIZd7xAiw65nsESGXe+sdHQuBJN+Mkdk2PVxRCTYazV/RTxHqFQf 4UR+PTLw8v4QJalp7gn1xiX54BSX5LNDXJIPUXFJDkpckg9UcUk+VsUlOTpxSd5NopIi8R6XnI2R yL7Hdc7GSKTg4zpnYyTy8HGdszESyfi4zihGWJLPzCFgfWzIlJk5BHQ1Lm7Xg3oOAbwkF0dPwQZN zyGAQODi6AQk7rmYNxw/zrhwccQ3iQsCiuc/wHVy8ekcAjhPUcBZq+cQcPpFFHD26jkEnIMRBZzF eg4BbKoo4GzWcwjoobzAdA4B9Kso4IzWcwjor6KAMzrQT29gw7EZUcAZjane7vveFpA4O0LgPux5 3xaQSE/nENCXeZOmcwg4XCMKOKMx7Wo2SKSncwg4byNqcEjLHMIn86tmaR7lV+lsCLrVFL2KyZpJ ed7AXy3VZWUmeS5X45QcliumzjrEga/NX22tWCRZuQliD0szI1dNkGFYEFq5iXqxDDVyU1QY7Rys 4AQVRqtuIzhFhdFq3whOUWFB4xQVFto4RYV5o6eYMO/EKSIsgBLnwTzGE5CEkImzYBch78Pp85Jg 3qDfSLCZLzUp75YsyzbN0oqO81yQYGYh8LlJsBbvC5m+VTfYEhtuypNgOb2PQxwY3dhpwL/vw/nR 2e+WpA2RJ06ZRoHhQDy9QXBFCmNF2BRlFZETV4T4CrpJm+q6KsxuQVWONxauquIL5yYFJ3W1VXDR WZXWKr5ebpZaq/h+Jq+JtrpiIF8mN8uU3mq4IiUosFxrlmDA6haUynVl3POquwQBVjeNpoz7XoWR prjg1hrknNIy7n09vLj7EeYKkpL+SunNgWue5QDoLRPkV6lgKZgv3WXitRKtXYL20rEUtJcS+JQ4 DM7XY0xSXoq7BN+lh77gu1R3cdfrPVKwXanmL0F26SOFILvUCBNclz6CCa4ruhsWdFdckneBuCTv BnFJPhLFJTkkUUlawYWgikvOZlbEKyZxnXxeiEvy8SkuybtJXHI2RuJ1k7jO2Rhhiz3T83H2az4H gzjnWz27dr/3WdI3u1sEOxe3ewKdg8FWk4u7naq6UQXXy8UBBZEq6t4cnC8Xd7tUlYPB9pWLz+Bg JH9B2SVqT4SDkfwFJZBMAdXgC46KckSmgGryBUtF86ApoBp9wVNNczAXTBVNaFSDzsFcMFXT5zgv mKrpc5wXTNU0B3PBVM3gYCTS1zmYTyY8aIlCfAddKRLPx8UsW4A5yzgbC0q3hj9L+I2glcRizEqG o3v+ub9aOawArRyudlfgn/urk3P6SG9UDi2jcED6Py7n9KWBfvT1+atsX+kN9o/9VZo7oc37L24r lhnWhnidaBJZOtEyr2uiZRaFKa85ZVMguJYRtjGsvJ3YUsTl3kSdd/6vQjrQSUt7PIa6hGAkxuHp IRzf+d78c5YIMXwv47CGJ7rb7aZbf+fuT91ub+/Rb+mAjzkuQx9x+O04D0Yfx024r2TgrBLCZZnR 4tgyGT/uDhscnsDhcHjWCX9zsF/JwKpAfITEHPWxD0ly1ocy2tKd6sYr+iY+u1vPZaT0ghJxGSne KbAR7rmM42C/k5HQzd1ij0aakdTzGoDai1A8hBNdFAH/30AjO8g55oiW+XCL+WjNr3VcK0+LZlma acPi+w982ShZb5ITvA6gzVjoYKZDW8np9U89jjjbBc0nfxYlKwu8AGoGVOzpsXY13dUDDlorzf0H dbK2KrEGieJOp7ln4y4C4fpYcHp9eDXf5DHxRm74Lw/7wTR70A839pAfbuwBP9x8xsN9JnLwWSVE E1g5+wko+m4T/20i7fyhqnf/AQAA//8DAFBLAwQUAAYACAAAACEAS57sD9wAAAAEAQAADwAAAGRy cy9kb3ducmV2LnhtbEyPQUvDQBCF74L/YRnBm93EYFJiNqUU9VQEW0F6m2anSWh2NmS3SfrvXb3o ZeDxHu99U6xm04mRBtdaVhAvIhDEldUt1wo+968PSxDOI2vsLJOCKzlYlbc3BebaTvxB487XIpSw y1FB432fS+mqhgy6he2Jg3eyg0Ef5FBLPeAUyk0nH6MolQZbDgsN9rRpqDrvLkbB24TTOolfxu35 tLke9k/vX9uYlLq/m9fPIDzN/i8MP/gBHcrAdLQX1k50CsIj/vcGL82SFMRRQZZkIMtC/ocvvwEA AP//AwBQSwECLQAUAAYACAAAACEAtoM4kv4AAADhAQAAEwAAAAAAAAAAAAAAAAAAAAAAW0NvbnRl bnRfVHlwZXNdLnhtbFBLAQItABQABgAIAAAAIQA4/SH/1gAAAJQBAAALAAAAAAAAAAAAAAAAAC8B AABfcmVscy8ucmVsc1BLAQItABQABgAIAAAAIQC8rr6oAA4AAPBKAAAOAAAAAAAAAAAAAAAAAC4C AABkcnMvZTJvRG9jLnhtbFBLAQItABQABgAIAAAAIQBLnuwP3AAAAAQBAAAPAAAAAAAAAAAAAAAA AFoQAABkcnMvZG93bnJldi54bWxQSwUGAAAAAAQABADzAAAAYxEAAAAA ">
                <v:group id="docshapegroup46" o:spid="_x0000_s1034" style="position:absolute;left:-6;top:-6;width:42779;height:4679" coordorigin="3276,7694" coordsize="6737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MbHLsyQAAAOEAAAAPAAAAZHJzL2Rvd25yZXYueG1sRI9Ba8JA FITvhf6H5RW81U0ijSV1FZFWehBBLYi3R/aZBLNvQ3abxH/vCoLHYWa+YWaLwdSio9ZVlhXE4wgE cW51xYWCv8PP+ycI55E11pZJwZUcLOavLzPMtO15R93eFyJA2GWooPS+yaR0eUkG3dg2xME729ag D7ItpG6xD3BTyySKUmmw4rBQYkOrkvLL/t8oWPfYLyfxd7e5nFfX0+Fje9zEpNTobVh+gfA0+Gf4 0f7VCtJpmiTTaAL3R+ENyPkNAAD//wMAUEsBAi0AFAAGAAgAAAAhANvh9svuAAAAhQEAABMAAAAA AAAAAAAAAAAAAAAAAFtDb250ZW50X1R5cGVzXS54bWxQSwECLQAUAAYACAAAACEAWvQsW78AAAAV AQAACwAAAAAAAAAAAAAAAAAfAQAAX3JlbHMvLnJlbHNQSwECLQAUAAYACAAAACEATGxy7MkAAADh AAAADwAAAAAAAAAAAAAAAAAHAgAAZHJzL2Rvd25yZXYueG1sUEsFBgAAAAADAAMAtwAAAP0CAAAA AA== ">
                  <v:shape id="2137907157" o:spid="_x0000_s1035" style="position:absolute;left:3276;top:7694;width:6736;height:737;visibility:visible;mso-wrap-style:square;v-text-anchor:top" coordsize="6736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6IFBywAAAOIAAAAPAAAAZHJzL2Rvd25yZXYueG1sRI9Ra8JA EITfC/0Pxwp9q5dEjJp6ShEDhUJB7Q9YcmsSze2luWuS+ut7hYKPw+x8s7PejqYRPXWutqwgnkYg iAuray4VfJ7y5yUI55E1NpZJwQ852G4eH9aYaTvwgfqjL0WAsMtQQeV9m0npiooMuqltiYN3tp1B H2RXSt3hEOCmkUkUpdJgzaGhwpZ2FRXX47cJb/Rf+W6Yl8ntku/j5dktPm6Xd6WeJuPrCwhPo78f /6fftIJkEc/S1XyVwt+kwAG5+QUAAP//AwBQSwECLQAUAAYACAAAACEA2+H2y+4AAACFAQAAEwAA AAAAAAAAAAAAAAAAAAAAW0NvbnRlbnRfVHlwZXNdLnhtbFBLAQItABQABgAIAAAAIQBa9CxbvwAA ABUBAAALAAAAAAAAAAAAAAAAAB8BAABfcmVscy8ucmVsc1BLAQItABQABgAIAAAAIQBs6IFBywAA AOIAAAAPAAAAAAAAAAAAAAAAAAcCAABkcnMvZG93bnJldi54bWxQSwUGAAAAAAMAAwC3AAAA/wIA AAAA " path="m6367,l368,,294,7,225,29,162,63r-54,45l63,162,29,225,7,294,,368r7,75l29,512r34,62l108,629r54,45l225,708r69,21l368,737r5999,l6441,729r70,-21l6573,674r55,-45l6673,574r34,-62l6728,443r8,-75l6728,294r-21,-69l6673,162r-45,-54l6573,63,6511,29,6441,7,6367,xe" fillcolor="#4dc0ef [3204]" stroked="f">
                    <v:path arrowok="t" o:connecttype="custom" o:connectlocs="6367,7695;368,7695;294,7702;225,7724;162,7758;108,7803;63,7857;29,7920;7,7989;0,8063;7,8138;29,8207;63,8269;108,8324;162,8369;225,8403;294,8424;368,8432;6367,8432;6441,8424;6511,8403;6573,8369;6628,8324;6673,8269;6707,8207;6728,8138;6736,8063;6728,7989;6707,7920;6673,7857;6628,7803;6573,7758;6511,7724;6441,7702;6367,7695" o:connectangles="0,0,0,0,0,0,0,0,0,0,0,0,0,0,0,0,0,0,0,0,0,0,0,0,0,0,0,0,0,0,0,0,0,0,0"/>
                  </v:shape>
                  <v:shape id="2137907158" o:spid="_x0000_s1036" style="position:absolute;left:8972;top:7694;width:1041;height:737;visibility:visible;mso-wrap-style:square;v-text-anchor:top" coordsize="1041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Oj5KxgAAAOMAAAAPAAAAZHJzL2Rvd25yZXYueG1sRE/NasJA EL4LvsMyQi+im1giMbqKWErtyd8HGLJjEszOhuxq0rfvFgoe5/uf1aY3tXhS6yrLCuJpBII4t7ri QsH18jlJQTiPrLG2TAp+yMFmPRysMNO24xM9z74QIYRdhgpK75tMSpeXZNBNbUMcuJttDfpwtoXU LXYh3NRyFkVzabDi0FBiQ7uS8vv5YRQc5fjQxPXjO/2w4/vXnrvFlo9KvY367RKEp96/xP/uvQ7z 03SRJHEye4e/nwIAcv0LAAD//wMAUEsBAi0AFAAGAAgAAAAhANvh9svuAAAAhQEAABMAAAAAAAAA AAAAAAAAAAAAAFtDb250ZW50X1R5cGVzXS54bWxQSwECLQAUAAYACAAAACEAWvQsW78AAAAVAQAA CwAAAAAAAAAAAAAAAAAfAQAAX3JlbHMvLnJlbHNQSwECLQAUAAYACAAAACEACDo+SsYAAADjAAAA DwAAAAAAAAAAAAAAAAAHAgAAZHJzL2Rvd25yZXYueG1sUEsFBgAAAAADAAMAtwAAAPoCAAAAAA== " path="m671,l,,,737r671,l745,729r70,-21l877,674r55,-45l977,574r34,-62l1032,443r8,-75l1032,294r-21,-69l977,162,932,108,877,63,815,29,745,7,671,xe" fillcolor="#646cbb [3206]" stroked="f">
                    <v:path arrowok="t" o:connecttype="custom" o:connectlocs="671,7695;0,7695;0,8432;671,8432;745,8424;815,8403;877,8369;932,8324;977,8269;1011,8207;1032,8138;1040,8063;1032,7989;1011,7920;977,7857;932,7803;877,7758;815,7724;745,7702;671,7695" o:connectangles="0,0,0,0,0,0,0,0,0,0,0,0,0,0,0,0,0,0,0,0"/>
                  </v:shape>
                  <v:shape id="2137907159" o:spid="_x0000_s1037" style="position:absolute;left:9227;top:7824;width:376;height:376;visibility:visible;mso-wrap-style:square;v-text-anchor:top" coordsize="376,37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ffpX4ygAAAOMAAAAPAAAAZHJzL2Rvd25yZXYueG1sRI/NbsIw EITvlfoO1lbqrTiJVAoBg1r+RI+hiPMqXpKIeB1iA+7b10iVOI5m5hvNdB5MK67Uu8aygnSQgCAu rW64UrD/Wb+NQDiPrLG1TAp+ycF89vw0xVzbGxd03flKRAi7HBXU3ne5lK6syaAb2I44ekfbG/RR 9pXUPd4i3LQyS5KhNNhwXKixo0VN5Wl3MQrsd1Gc9cd6Gfw23a/asDl/mYNSry/hcwLCU/CP8H97 qxVkyfs4zdLhaAz3T/EPyNkfAAAA//8DAFBLAQItABQABgAIAAAAIQDb4fbL7gAAAIUBAAATAAAA AAAAAAAAAAAAAAAAAABbQ29udGVudF9UeXBlc10ueG1sUEsBAi0AFAAGAAgAAAAhAFr0LFu/AAAA FQEAAAsAAAAAAAAAAAAAAAAAHwEAAF9yZWxzLy5yZWxzUEsBAi0AFAAGAAgAAAAhAB9+lfjKAAAA 4wAAAA8AAAAAAAAAAAAAAAAABwIAAGRycy9kb3ducmV2LnhtbFBLBQYAAAAAAwADALcAAAD+AgAA AAA= " path="m187,375r74,-14l320,320r41,-59l375,188,361,115,320,55,261,15,187,,114,15,55,55,14,115,,188r14,73l55,320r59,41l187,375xe" fillcolor="#646cbb [3206]" strokecolor="white" strokeweight="3.6pt">
                    <v:path arrowok="t" o:connecttype="custom" o:connectlocs="187,8200;261,8186;320,8145;361,8086;375,8013;361,7940;320,7880;261,7840;187,7825;114,7840;55,7880;14,7940;0,8013;14,8086;55,8145;114,8186;187,8200" o:connectangles="0,0,0,0,0,0,0,0,0,0,0,0,0,0,0,0,0"/>
                  </v:shape>
                  <v:line id="Line 1090" o:spid="_x0000_s1038" style="position:absolute;visibility:visible;mso-wrap-style:square" from="9546,8131" to="9738,8312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HF98HyAAAAOMAAAAPAAAAZHJzL2Rvd25yZXYueG1sRE9fS8Mw EH8X/A7hBN9c0rVIqcvGUARlvqzKwLejubVlzaU2Wdd+eyMIe7zf/1ttJtuJkQbfOtaQLBQI4sqZ lmsNX5+vDzkIH5ANdo5Jw0weNuvbmxUWxl14T2MZahFD2BeooQmhL6T0VUMW/cL1xJE7usFiiOdQ SzPgJYbbTi6VepQWW44NDfb03FB1Ks9Ww+Hn5TvP9x/vO7Ud53lXpuP5kGp9fzdtn0AEmsJV/O9+ M3F+liVJppZpCn8/RQDk+hcAAP//AwBQSwECLQAUAAYACAAAACEA2+H2y+4AAACFAQAAEwAAAAAA AAAAAAAAAAAAAAAAW0NvbnRlbnRfVHlwZXNdLnhtbFBLAQItABQABgAIAAAAIQBa9CxbvwAAABUB AAALAAAAAAAAAAAAAAAAAB8BAABfcmVscy8ucmVsc1BLAQItABQABgAIAAAAIQDHF98HyAAAAOMA AAAPAAAAAAAAAAAAAAAAAAcCAABkcnMvZG93bnJldi54bWxQSwUGAAAAAAMAAwC3AAAA/AIAAAAA " strokecolor="white" strokeweight="3.6pt">
                    <o:lock v:ext="edit" shapetype="f"/>
                  </v:line>
                </v:group>
                <v:shape id="2137907160" o:spid="_x0000_s1039" type="#_x0000_t202" style="position:absolute;left:2540;top:825;width:22713;height:296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Ts6pyAAAAOMAAAAPAAAAZHJzL2Rvd25yZXYueG1sRE9fS8Mw EH8X/A7hBN9c0qll1mVjiIIgyLr64OPZ3Nqw5lKbuNVvvwwGe7zf/5svR9eJPQ3BetaQTRQI4tob y42Gr+rtbgYiRGSDnWfS8E8BlovrqzkWxh+4pP0mNiKFcChQQxtjX0gZ6pYchonviRO39YPDmM6h kWbAQwp3nZwqlUuHllNDiz29tFTvNn9Ow+qby1f7+/mzLrelraonxR/5Tuvbm3H1DCLSGC/is/vd pPn32cNMPU7zDE4/JQDk4ggAAP//AwBQSwECLQAUAAYACAAAACEA2+H2y+4AAACFAQAAEwAAAAAA AAAAAAAAAAAAAAAAW0NvbnRlbnRfVHlwZXNdLnhtbFBLAQItABQABgAIAAAAIQBa9CxbvwAAABUB AAALAAAAAAAAAAAAAAAAAB8BAABfcmVscy8ucmVsc1BLAQItABQABgAIAAAAIQAoTs6pyAAAAOMA AAAPAAAAAAAAAAAAAAAAAAcCAABkcnMvZG93bnJldi54bWxQSwUGAAAAAAMAAwC3AAAA/AIAAAAA " filled="f" stroked="f">
                  <v:textbox inset="0,0,0,0">
                    <w:txbxContent>
                      <w:p w14:paraId="0CF08317" w14:textId="6F448E75" w:rsidR="0065770E" w:rsidRPr="008F24D1" w:rsidRDefault="0065770E" w:rsidP="0065770E">
                        <w:pPr>
                          <w:spacing w:before="20"/>
                          <w:ind w:left="20"/>
                          <w:rPr>
                            <w:rFonts w:ascii="Mulish" w:hAnsi="Mulish"/>
                            <w:sz w:val="34"/>
                          </w:rPr>
                        </w:pPr>
                        <w:r w:rsidRPr="008F24D1">
                          <w:rPr>
                            <w:rFonts w:ascii="Mulish" w:hAnsi="Mulish"/>
                            <w:color w:val="FFFFFF"/>
                            <w:sz w:val="34"/>
                          </w:rPr>
                          <w:t xml:space="preserve">Demographics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F21F60" w14:textId="53DA89A8" w:rsidR="008202B4" w:rsidRPr="008F24D1" w:rsidRDefault="008202B4" w:rsidP="008202B4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2B0E8895" wp14:editId="5464DAF7">
                <wp:simplePos x="0" y="0"/>
                <wp:positionH relativeFrom="column">
                  <wp:posOffset>492760</wp:posOffset>
                </wp:positionH>
                <wp:positionV relativeFrom="paragraph">
                  <wp:posOffset>41275</wp:posOffset>
                </wp:positionV>
                <wp:extent cx="203200" cy="203200"/>
                <wp:effectExtent l="0" t="0" r="25400" b="6350"/>
                <wp:wrapSquare wrapText="bothSides"/>
                <wp:docPr id="2137907161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799132300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24100080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621239433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708389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7FF37" id="Groupe 17" o:spid="_x0000_s1026" style="position:absolute;margin-left:38.8pt;margin-top:3.25pt;width:16pt;height:16pt;z-index:251767808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MIsB0gcAANQnAAAOAAAAZHJzL2Uyb0RvYy54bWzsWt1u2zYUvh+wdxB0OWC1qX8ZdYquXYsB RVegHdpdKrIcG5AlTVLitE+zZ9mT7eMhJR1GmSU3wDYUuUkokR/PDw8Pv0P56bPbQ27dZHWzL4u1 LZ4sbSsr0nKzL67W9m8fXv0Y2VbTJsUmycsiW9ufs8Z+dvH9d0+P1Spzyl2Zb7LawiRFszpWa3vX ttVqsWjSXXZImidllRXo3Jb1IWnxWF8tNnVyxOyHfOEsl8HiWNabqi7TrGnw9qXqtC9o/u02S9tf t9sma618bUO3lv7W9PdS/l1cPE1WV3VS7fapViP5Ci0Oyb6A0H6ql0mbWNf1fjTVYZ/WZVNu2ydp eViU2+0+zcgGWCOWd6x5XZfXFdlytTpeVb2b4No7fvrqadO3N6/r6n31roYnjtUVfEFP0pbbbX2Q /6GldUsu+9y7LLttrRQvnaWLZbCtFF26TS5Nd/D7CJXuftY4T8Siw+k2cItO6MJQ5VghOJrB/uZh 9r/fJVVGbm1WsP9dbe03azuMY+E6rlSqSA4I1VcIuszK95d19tefK0vGYGYJV4aMVAjI3m3NqoEH 5/pswvZklV437eusJOcnN2+allx6tUGLYmyjNUzLomj2bfYJOm8POQL3h4XlLGPfX1pHa3ArwvIu 5HcOceOl7/jW7jTkk2BSNGRKCodoxaakOEzKTFsMSOSH06a4XAghpiwxEMrFU5Z4XMi8VeGQmavi ny+FQ1SUTK59wKRoyJTHOGTm2odMysy155DlpBk4jfqNMr1H+OiZFsRMwEwLOOSe1UBO7Hd+suuS QXpb6GyAlpXI03ZJB1BVNjLt8tSA1Nw9YturNAuUTCUTYGxfDhZngbErOdg5C4ztxsGUdeGJeWpj F3Gwd5ZkbA4O9s8CI+Y5ODgLjFDm4PAsMGKVg6OzwAhBDo45WHldB1sNQiWpVE5UqrUtUKnatkCl LiUmWVVJK2O0a1rHta3PIWvXN2XvobzJPpQ0rpUBqzYL6aESn9ZhGJdeX+7Tn7IvHOUircoTG9oP KGhBU+o31KnGKRXvdmrRemMYUu6VSaclyRTLOIB4Pu2gkCPPFd7HTOz7pHcnJWox0pAe2BmpXsiu sTJD35kmDkDtYGYhU2bscmbi0Dm2MS+bjKYcVlctGcPrsFGrMowzvaUX2vGdSKWbAdU5qAs/GSJq HDOGdZ7pIoaM3UjQlulEajlyUYzgYNb1eXhy8dXso7lU0I9Eq9dn2qI30Mg7g+ixW5ktQ+c/rjQ6 ZGYght+nCBo9MN2mzPebV/s8l0mBCsDsRV5bNwnyTZKmWdF2R4gxMi9kkolBYFGFJCght3nS0lFY lHI2tdp1075Mmp2ajfBqZx5An2sVYzlORNQdHZeXrcty8xnlQV2qurGp0ld7zPQmadp3SQ2+Dc+h +EXvrqy/2NYRheTabv64TurMtvJfClQqsfA8DGvpwfNDBw8177nkPcX14UUJg3HyQho15fg275rb ujx8RM37XEpFV1KkkI0TvkUeVg8vWjyjCxVLmj1/Tm1Um/D7m+J9lcrJKe/Ckg+3H5O6sio013aL ou5t2VVHyaorPeTi9WMlsiifX7fldi/rEvKY8pN+QKXGSknVHMosEToeKr9lBAVVnUVVLiorOixl 3XdGTRoHYagOL+EEkdDpti9OXTdc4lSVxakIROwQE0DGnShOnXtxcENXEVMAnQzVjiqxkf9BTSsC Rzhu7LmgU6eKWvLLmUVtEDuOznq9vx03crW/+4OKue1Bda2k644SQFv6dEkrPCeKUA70atxTAxsF rQJMieD1rKw2Tk6PE6kvNlS6nDSBQybnN0pS6Zlocn4OmeUiXpDOtMGA6Gr8pJ94OTpvGTiCpp5a Cl6LTgcSHz3yEuL5sR77FuoxLCTKyQcUNjobycJGxbc8Gwemqrgpjjl5+sh0JBkHhA4j7uOyanzg xlT+dYySnkccUM3av5YGGXQyL3itxBhbxz67ASZMU3ERep66ADBJLGUasuquluQQVYhyg83ZzSct a5jTcURInupMx3OnB8siGke3aqRL3zfhhcFnHHHKEb3ve0CnmlqrkcbjJTdtTnX5A00nSTGu43sS +8h0/59M91/4OIEvE364xAkPsnuKyBEBnk3khBt5vtqveot3TA7llAdRJnFGvHYE+EFMzhORB6ai ZMzgcjR+hwJhYPAj8mdwOcfD5cOUBE7lZkng3AwfrwJ/SgIHYPH8GCzltBGcns0SMQZMiTDY2Rw/ cYDww9CTvPS0GZyezVlsPn6mCE7R5ojg44Ub+q43aQX/shAsQz+cWm8OiHAz6EyK4B8Y5ljBx6sg n1oKbOK+BpkjYTSeC0ACeKS+3wL1JeZ76qsRQhmstf9q9K18itDHGgi7TmD3MXa5Tch8aszh7HEY KMSPwo2NK38RRUJx6FEX7d+7ckyi2LFSRXbpQCAAHSa6mujGmEiNCAJPKQYFXeOKOu67It+L6Oqt Y7WDHNVSHjDn76RqGi7PEdJMZe8Zqg2OEYHrmtfnvTvHXf3aGIJM3cwnpaHyPlVivoO1lxp29rI+ zxVC3xEq3CCPzgxtmCnB9AWdFOQLOgLuuMIc28+uYkE5uhtiChmZQYF1rxXkPtbTS6GGEmJO/liQ yEv5b+Xqfbhnpgt5+ukYXTzon7nJ36bxZxo1/Bjv4m8AAAD//wMAUEsDBBQABgAIAAAAIQC0oKo0 3QAAAAcBAAAPAAAAZHJzL2Rvd25yZXYueG1sTI7BSsNAFEX3gv8wPMGdncSStMa8lFLUVRFsBXE3 zbwmoZk3ITNN0r93urLLy72ce/LVZFoxUO8aywjxLAJBXFrdcIXwvX9/WoJwXrFWrWVCuJCDVXF/ l6tM25G/aNj5SgQIu0wh1N53mZSurMkoN7MdceiOtjfKh9hXUvdqDHDTyucoSqVRDYeHWnW0qak8 7c4G4WNU43oevw3b03Fz+d0nnz/bmBAfH6b1KwhPk/8fw1U/qEMRnA72zNqJFmGxSMMSIU1AXOvo JeQDwnyZgCxyeetf/AEAAP//AwBQSwECLQAUAAYACAAAACEAtoM4kv4AAADhAQAAEwAAAAAAAAAA AAAAAAAAAAAAW0NvbnRlbnRfVHlwZXNdLnhtbFBLAQItABQABgAIAAAAIQA4/SH/1gAAAJQBAAAL AAAAAAAAAAAAAAAAAC8BAABfcmVscy8ucmVsc1BLAQItABQABgAIAAAAIQD2MIsB0gcAANQnAAAO AAAAAAAAAAAAAAAAAC4CAABkcnMvZTJvRG9jLnhtbFBLAQItABQABgAIAAAAIQC0oKo03QAAAAcB AAAPAAAAAAAAAAAAAAAAACwKAABkcnMvZG93bnJldi54bWxQSwUGAAAAAAQABADzAAAANgsAAAAA ">
                <v:shape id="2137907162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nV4JoyAAAAOIAAAAPAAAAZHJzL2Rvd25yZXYueG1sRI/LSgMx FIb3Qt8hnII7m7SDlxmblioU3OlUUdwdJsdJ6ORkSGI7vr1ZCC5//hvfejv5QZwoJhdYw3KhQBB3 wTjuNby97q/uQKSMbHAITBp+KMF2M7tYY2PCmVs6HXIvyginBjXYnMdGytRZ8pgWYSQu3leIHnOR sZcm4rmM+0GulLqRHh2XB4sjPVrqjodvr8F9xOo62b17n9r68+H5JbfKZK0v59PuHkSmKf+H/9pP RsNtXS+rVaUKREEqOCA3vwAAAP//AwBQSwECLQAUAAYACAAAACEA2+H2y+4AAACFAQAAEwAAAAAA AAAAAAAAAAAAAAAAW0NvbnRlbnRfVHlwZXNdLnhtbFBLAQItABQABgAIAAAAIQBa9CxbvwAAABUB AAALAAAAAAAAAAAAAAAAAB8BAABfcmVscy8ucmVsc1BLAQItABQABgAIAAAAIQAnV4JoyAAAAOIA AAAPAAAAAAAAAAAAAAAAAAcCAABkcnMvZG93bnJldi54bWxQSwUGAAAAAAMAAwC3AAAA/AIAAAAA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t4uvOzAAAAOMAAAAPAAAAZHJzL2Rvd25yZXYueG1sRI9BS8NA EIXvgv9hGcGb3U2rbYndllKqeCiCrSDehuw0Cc3OhuyapP/eOQgeZ+bNe+9bbUbfqJ66WAe2kE0M KOIiuJpLC5+nl4clqJiQHTaBycKVImzWtzcrzF0Y+IP6YyqVmHDM0UKVUptrHYuKPMZJaInldg6d xyRjV2rX4SDmvtFTY+baY82SUGFLu4qKy/HHW3gdcNjOsn1/uJx31+/T0/vXISNr7+/G7TOoRGP6 F/99vzmpv5g+ZsaYpVAIkyxAr38BAAD//wMAUEsBAi0AFAAGAAgAAAAhANvh9svuAAAAhQEAABMA AAAAAAAAAAAAAAAAAAAAAFtDb250ZW50X1R5cGVzXS54bWxQSwECLQAUAAYACAAAACEAWvQsW78A AAAVAQAACwAAAAAAAAAAAAAAAAAfAQAAX3JlbHMvLnJlbHNQSwECLQAUAAYACAAAACEAbeLrzswA AADjAAAADwAAAAAAAAAAAAAAAAAHAgAAZHJzL2Rvd25yZXYueG1sUEsFBgAAAAADAAMAtwAAAAAD AAAAAA== ">
                  <v:shape id="2137907163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/bZEByQAAAOMAAAAPAAAAZHJzL2Rvd25yZXYueG1sRE/NSsNA EL4LvsMygje7aaKlTbstIkgUPNRqc55mp0k0OxuyYxvf3hUEj/P9z2ozuk6daAitZwPTSQKKuPK2 5drA+9vjzRxUEGSLnWcy8E0BNuvLixXm1p/5lU47qVUM4ZCjgUakz7UOVUMOw8T3xJE7+sGhxHOo tR3wHMNdp9MkmWmHLceGBnt6aKj63H05A+VHvzjIoZgfX+Q5uSu3xb4rC2Our8b7JSihUf7Ff+4n G+fP0mmaLW6zDH5/igDo9Q8AAAD//wMAUEsBAi0AFAAGAAgAAAAhANvh9svuAAAAhQEAABMAAAAA AAAAAAAAAAAAAAAAAFtDb250ZW50X1R5cGVzXS54bWxQSwECLQAUAAYACAAAACEAWvQsW78AAAAV AQAACwAAAAAAAAAAAAAAAAAfAQAAX3JlbHMvLnJlbHNQSwECLQAUAAYACAAAACEAf22RAckAAADj AAAADwAAAAAAAAAAAAAAAAAHAgAAZHJzL2Rvd25yZXYueG1sUEsFBgAAAAADAAMAtwAAAP0CAAAA AA=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64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lqMoyyQAAAOMAAAAPAAAAZHJzL2Rvd25yZXYueG1sRE9fS8Mw EH8X9h3CDXyRLV2HWuuyMQTFpzHrUHw7mrMpSy5dE7fu25uB4OP9/t9iNTgrjtSH1rOC2TQDQVx7 3XKjYPf+PClAhIis0XomBWcKsFqOrhZYan/iNzpWsREphEOJCkyMXSllqA05DFPfESfu2/cOYzr7 RuoeTyncWZln2Z102HJqMNjRk6F6X/04BR8vmvLN1+ZTm8NhW+1vWru1Z6Wux8P6EUSkIf6L/9yv Os2f57f3WTEvHuDyUwJALn8BAAD//wMAUEsBAi0AFAAGAAgAAAAhANvh9svuAAAAhQEAABMAAAAA AAAAAAAAAAAAAAAAAFtDb250ZW50X1R5cGVzXS54bWxQSwECLQAUAAYACAAAACEAWvQsW78AAAAV AQAACwAAAAAAAAAAAAAAAAAfAQAAX3JlbHMvLnJlbHNQSwECLQAUAAYACAAAACEA5ajKMskAAADj AAAADwAAAAAAAAAAAAAAAAAHAgAAZHJzL2Rvd25yZXYueG1sUEsFBgAAAAADAAMAtwAAAP0CAAAA AA=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  <w10:wrap type="square"/>
              </v:group>
            </w:pict>
          </mc:Fallback>
        </mc:AlternateContent>
      </w:r>
      <w:r w:rsidR="00A603DB" w:rsidRPr="008F24D1">
        <w:rPr>
          <w:rFonts w:ascii="Mulish" w:hAnsi="Mulish"/>
          <w:color w:val="1F1735"/>
          <w:sz w:val="32"/>
          <w:szCs w:val="32"/>
        </w:rPr>
        <w:t xml:space="preserve">Population</w:t>
      </w:r>
    </w:p>
    <w:p w14:paraId="6FAA9F2E" w14:textId="124D2BE8" w:rsidR="008202B4" w:rsidRPr="008F24D1" w:rsidRDefault="008202B4" w:rsidP="008202B4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FC0250B" wp14:editId="3C312812">
                <wp:simplePos x="0" y="0"/>
                <wp:positionH relativeFrom="column">
                  <wp:posOffset>481330</wp:posOffset>
                </wp:positionH>
                <wp:positionV relativeFrom="paragraph">
                  <wp:posOffset>22225</wp:posOffset>
                </wp:positionV>
                <wp:extent cx="203200" cy="203200"/>
                <wp:effectExtent l="0" t="0" r="25400" b="6350"/>
                <wp:wrapNone/>
                <wp:docPr id="2137907165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1151259249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45368240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948960812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647572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762C9" id="Groupe 17" o:spid="_x0000_s1026" style="position:absolute;margin-left:37.9pt;margin-top:1.75pt;width:16pt;height:16pt;z-index:-251550720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YcrZzAcAANMnAAAOAAAAZHJzL2Uyb0RvYy54bWzsWtuO2zYQfS/QfxD0WKCxqLuMeINt0gQF gjRAUiR95Mry2oAsqpJ2vcnX9Fv6ZR0OKWlobU05C7TFYl8SyeThcIbD4TnUPn9xty+d26Jpd6Ja ueyZ5zpFlYv1rrpeub99fP1j6jptx6s1L0VVrNwvReu+uPj+u+eHeln4YivKddE4MEjVLg/1yt12 Xb1cLNp8W+x5+0zURQWNG9HseQevzfVi3fADjL4vF77nxYuDaNZ1I/KibeHXV6rRvcDxN5si737d bNqic8qVC3Pr8N8G/72S/y4unvPldcPr7S7X0+DfMIs931VgdBjqFe+4c9PsJkPtd3kjWrHpnuVi vxCbzS4v0AfwhnlH3rxpxE2NvlwvD9f1ECYI7VGcvnnY/N3tm6b+UL9vIBKH+hpigW/Sl7tNs5f/ wyydOwzZlyFkxV3n5PCj7wWwDK6TQ5N+xpDmW4j7BJVvf9a4kGWsx+lnwC16owtjKocakqMd/W8f 5v+HLa8LDGu7BP/fN85uDbnLIuZHmR9mrlPxPeTqa8i6wil3V03x159LRyZh4bBA5oycEUCHuLXL FkI4N2gW5/kyv2m7N4XA6PPbt22HMb1ewxMm2VrPMBdV1e664jOswGZfQub+sHB8L4sizzk4Y1wh L48hv1NIkHmRHznb05DPjFjREJsVCtETs1nxiZWZvhiQNErsrgTUCCJsnhgIFWKbJyE1Mm9VKGTm qkTnW6EQlSXWtY+JFQ2xRYxCZq59QqzMXHsK8axuwHE0bBT7HqG9Z3oA1WMwMNMDCrlnNaAoDjuf b/tikN9VuhrAk8PlcevhCVSLVtZdWhqgNvevsO1VnQWULCUWMGxfCmZngWFXUrB/Fhi2GwVj1YVI zJs27CIKDs+yDJuDgqOzwJDzFByfBYZUpuDkLDDkKgWnZ4EhBSk4o2AVdZ1sDTAqyaVK5FKd6wCX alwHuNSVxPBlzTuZo/2jc1i5+hxytsOjbN2L2+KjwH6dTFi1WXAeqvDpOYz98purXf5T8ZWiAiir kkfA7EcUzAKH1L9go+qnpnjcqE3rjWFYudcmnpZok3lZDObpsOOEfHmu0Dbi4tAmo2u1qM1IRwZg 76T6QTZNJzO2neniCNQBJh6SyUxDTlwcG6c+lqItcMhxddWSEbxOG7UqYz8zWnqh/chPVbkZUX2A +vSTKaL6EWdI45khIsgsSBlumd6ktiMXxUgO4t1Qh62Lr0afjKWSfmJa/XymL3oDTaIzmp6Glfgy Nv7jSkODrAxI8YcSgb1HptuKcrd+vStLWRRQARYvy8a55VBveJ4XVdcfIUbPspJFJgMCCzKEg4bc lLzDo7AScjS12k3bveLtVo2GeLUz90CfG5VjJZyIIDx6Li+frsT6C+iDRijh2Nb56x2M9Ja33Xve AN+GyIH6hdataL66zgGU5Mpt/7jhTeE65S8VSJWMhSF06/AljBIfXhrackVbqpv9SwEOw8kL1vBR 9u/K/nHTiP0nEL2X0io08SoH23DCd1CH1cvLDt6hCRRLXlxe4jPITYj72+pDncvBse6CJx/vPvGm dmp4XLkdqLp3opdHfNlLD7l4Q1+JrMTlTSc2O6lLMGIqTvoFpBrRkuqR6Cw/jII49WVMlM5CmQvK Cg9LKfzOEKVZnCTq8GJ+nDJdbgd1GgSJB6eqVKcsZiDu1KLb1Kl/Lw7C0EtiTKCTqdpTJdLzPxC1 WZjCAZUyqI2nNC2G5UxNG2e+r4veEG4/SAMd7uGcIlF7kKyVbN1XBnBHn1a0LPTTFNTAMI17JLCh ZxXAZoLKWSk2Tg4PQZ9KgdMuUIh1fEORysik1hBRyKwQUT2qKr7VhgHRYvxknKganbcMFIFD25aC SlF7ItHekyhBPj/Jsccgx2AhQU0+QNforSx1jcpveTSORFVRUzjl5OEjy5E8e8Do2OM+Kqv6x0GG 6q8nlPg+oYBq1OFn6ZDBJsuKSiVC2Hry2XcwYZqJsyQMlf43OSxWGvTqeJYYEKVDqcPm6OabtjWO 6fsswUj1rsN7Pw9SRTQOL9VwLkObJQpjzCjiVCCG2A+AfmpqrSYzni656XOu1Q/M1MqJ4Tp+4LBP RPf/SXT/hY8TSejFYQLa4TSPQ/o7m8exIA0jtV31Du+JHIgp+RnEpM2Qrj39fRCRC1kaAolQNmZQ Oey/BXkw8vcJ9zOonB/C1YPNAmVysyxQagbfruLIZoECEi+NMiApp52g7GyWiSnAZsIgZ3PiRAEs SiARrW5QdjZnsWn/mSYoQ5tjgvZnQRIFodUL+l0h9mDv2dabAlK4F/StJujnhTle0P4qyW3LbX5a sO+7SX9qAArAE/N9DMwXie+pb0aQykBah29Gj+VDhD7WgK/rOnwfYZcbEd3HhzmUPUtihfiRBZlx 4c/SlCkKPWnC/Xtsx+SJPSlVXBcPBATgYaLFRN/HRGpEHIdqYjDBwLigzoamNApTvHjrSe1oRz2p CJjj91Y1C5fnCM5MVe8ZUxsDw+IgMC/Ph3BOm4a1MQyZczPf1AxV9FGIRT6svboFnLSFAWP6hlC1 jfbwzNCOmRbMWOBJgbHAI+AoFGbfYXSVCyrQfRfTyGSqmFhIno6bMHykZbCCD/et5pMekVfyj+Xi fbxlxut4/MsxvHfQf+Um/zSNvmOv8W/xLv4GAAD//wMAUEsDBBQABgAIAAAAIQDWd9VS2wAAAAcB AAAPAAAAZHJzL2Rvd25yZXYueG1sTI7BasJAFEX3hf7D8Aru6iSV1JJmIiLVlRSqhdLdM/NMgpk3 ITMm8e+drNrl4V7uPdlqNI3oqXO1ZQXxPAJBXFhdc6ng+7h9fgPhPLLGxjIpuJGDVf74kGGq7cBf 1B98KcIIuxQVVN63qZSuqMigm9uWOGRn2xn0AbtS6g6HMG4a+RJFr9JgzeGhwpY2FRWXw9Uo2A04 rBfxR7+/nDe332Py+bOPSanZ07h+B+Fp9H9lmPSDOuTB6WSvrJ1oFCyTYO4VLBIQUxwtA58mTkDm mfzvn98BAAD//wMAUEsBAi0AFAAGAAgAAAAhALaDOJL+AAAA4QEAABMAAAAAAAAAAAAAAAAAAAAA AFtDb250ZW50X1R5cGVzXS54bWxQSwECLQAUAAYACAAAACEAOP0h/9YAAACUAQAACwAAAAAAAAAA AAAAAAAvAQAAX3JlbHMvLnJlbHNQSwECLQAUAAYACAAAACEAAWHK2cwHAADTJwAADgAAAAAAAAAA AAAAAAAuAgAAZHJzL2Uyb0RvYy54bWxQSwECLQAUAAYACAAAACEA1nfVUtsAAAAHAQAADwAAAAAA AAAAAAAAAAAmCgAAZHJzL2Rvd25yZXYueG1sUEsFBgAAAAAEAAQA8wAAAC4LAAAAAA== ">
                <v:shape id="2137907166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WtlgNxgAAAOMAAAAPAAAAZHJzL2Rvd25yZXYueG1sRE9fS8Mw EH8X/A7hBN9c2mrF1mVDhYFv2ikbvoXmbILNpSTnVr+9EYQ93u//LdezH8UBY3KBFJSLAgRSH4yj QcH72+bqDkRiTUaPgVDBDyZYr87Plro14UgdHrY8iBxCqdUKLPPUSpl6i16nRZiQMvcZoteczzhI E/Uxh/tRVkVxK712lBusnvDJYv+1/fYK3D5e18lu3G7umo/Hl1fuCsNKXV7MD/cgGGc+if/dzybP L+uyqpvqpoG/nzIAcvULAAD//wMAUEsBAi0AFAAGAAgAAAAhANvh9svuAAAAhQEAABMAAAAAAAAA AAAAAAAAAAAAAFtDb250ZW50X1R5cGVzXS54bWxQSwECLQAUAAYACAAAACEAWvQsW78AAAAVAQAA CwAAAAAAAAAAAAAAAAAfAQAAX3JlbHMvLnJlbHNQSwECLQAUAAYACAAAACEAFrZYDcYAAADjAAAA DwAAAAAAAAAAAAAAAAAHAgAAZHJzL2Rvd25yZXYueG1sUEsFBgAAAAADAAMAtwAAAPoCAAAA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yxx+kzQAAAOMAAAAPAAAAZHJzL2Rvd25yZXYueG1sRI/NasNA DITvhb7DokJvzdrOD8HJJoTQlh5CIUmh5Ca8im3i1Rrv1nbevjoUepQ0mplvvR1do3rqQu3ZQDpJ QBEX3tZcGvg6v70sQYWIbLHxTAbuFGC7eXxYY279wEfqT7FUYsIhRwNVjG2udSgqchgmviWW29V3 DqOMXalth4OYu0ZnSbLQDmuWhApb2ldU3E4/zsD7gMNumr72h9t1f7+c55/fh5SMeX4adytQkcb4 L/77/rBSP5vNp4tlNhMKYZIF6M0vAAAA//8DAFBLAQItABQABgAIAAAAIQDb4fbL7gAAAIUBAAAT AAAAAAAAAAAAAAAAAAAAAABbQ29udGVudF9UeXBlc10ueG1sUEsBAi0AFAAGAAgAAAAhAFr0LFu/ AAAAFQEAAAsAAAAAAAAAAAAAAAAAHwEAAF9yZWxzLy5yZWxzUEsBAi0AFAAGAAgAAAAhAHLHH6TN AAAA4wAAAA8AAAAAAAAAAAAAAAAABwIAAGRycy9kb3ducmV2LnhtbFBLBQYAAAAAAwADALcAAAAB AwAAAAA= ">
                  <v:shape id="2137907167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wD6EjygAAAOIAAAAPAAAAZHJzL2Rvd25yZXYueG1sRI9BS8NA FITvgv9heYI3u9uiJYndFhEkCh5s1Zxfs69JNPs2ZJ9t/PeuIHgcZuYbZrWZfK+ONMYusIX5zIAi roPruLHw9vpwlYGKguywD0wWvinCZn1+tsLChRNv6biTRiUIxwIttCJDoXWsW/IYZ2EgTt4hjB4l ybHRbsRTgvteL4xZao8dp4UWB7pvqf7cfXkL1ceQ72VfZodneTI31Uv53leltZcX090tKKFJ/sN/ 7UdnIb/O8qXJ5gv4vZTugF7/AAAA//8DAFBLAQItABQABgAIAAAAIQDb4fbL7gAAAIUBAAATAAAA AAAAAAAAAAAAAAAAAABbQ29udGVudF9UeXBlc10ueG1sUEsBAi0AFAAGAAgAAAAhAFr0LFu/AAAA FQEAAAsAAAAAAAAAAAAAAAAAHwEAAF9yZWxzLy5yZWxzUEsBAi0AFAAGAAgAAAAhALAPoSPKAAAA 4gAAAA8AAAAAAAAAAAAAAAAABwIAAGRycy9kb3ducmV2LnhtbFBLBQYAAAAAAwADALcAAAD+AgAA 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68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iJQvtywAAAOIAAAAPAAAAZHJzL2Rvd25yZXYueG1sRI9BSwMx FITvgv8hPMGL2GyX2pW1aSmC4qm0q7R4e2yem6XJy3YT2+2/bwqCx2FmvmFmi8FZcaQ+tJ4VjEcZ COLa65YbBV+fb4/PIEJE1mg9k4IzBVjMb29mWGp/4g0dq9iIBOFQogITY1dKGWpDDsPId8TJ+/G9 w5hk30jd4ynBnZV5lk2lw5bTgsGOXg3V++rXKdi+a8pX36udNofDuto/tHZtz0rd3w3LFxCRhvgf /mt/aAXFJJtOiqcih+uldAfk/AIAAP//AwBQSwECLQAUAAYACAAAACEA2+H2y+4AAACFAQAAEwAA AAAAAAAAAAAAAAAAAAAAW0NvbnRlbnRfVHlwZXNdLnhtbFBLAQItABQABgAIAAAAIQBa9CxbvwAA ABUBAAALAAAAAAAAAAAAAAAAAB8BAABfcmVscy8ucmVsc1BLAQItABQABgAIAAAAIQAiJQvtywAA AOIAAAAPAAAAAAAAAAAAAAAAAAcCAABkcnMvZG93bnJldi54bWxQSwUGAAAAAAMAAwC3AAAA/wIA 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ascii="Mulish" w:hAnsi="Mulish"/>
          <w:color w:val="1F1735"/>
          <w:sz w:val="32"/>
          <w:szCs w:val="32"/>
        </w:rPr>
        <w:t xml:space="preserve">Employment</w:t>
      </w:r>
    </w:p>
    <w:p w14:paraId="682C814F" w14:textId="2F52E8D2" w:rsidR="00A603DB" w:rsidRPr="008F24D1" w:rsidRDefault="00703338" w:rsidP="00703338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7DFAC7AB" wp14:editId="44DB1B6C">
                <wp:simplePos x="0" y="0"/>
                <wp:positionH relativeFrom="column">
                  <wp:posOffset>471805</wp:posOffset>
                </wp:positionH>
                <wp:positionV relativeFrom="paragraph">
                  <wp:posOffset>5080</wp:posOffset>
                </wp:positionV>
                <wp:extent cx="203200" cy="203200"/>
                <wp:effectExtent l="0" t="0" r="25400" b="6350"/>
                <wp:wrapNone/>
                <wp:docPr id="2137907169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295631955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9512018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4305736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6360140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DB6F0" id="Groupe 17" o:spid="_x0000_s1026" style="position:absolute;margin-left:37.15pt;margin-top:.4pt;width:16pt;height:16pt;z-index:-251549696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UdEhd0wcAANMnAAAOAAAAZHJzL2Uyb0RvYy54bWzsWt1u2zYYvR+wdxB0OaC1/n+MOkXWLsWA oivQDu0uFVmODciSJilx2qfps+zJdviRkj5GmSU3wDYEuUkok4ffDz+S58h+8fJ2nxs3Wd3symJl 2s8t08iKtFzviquV+fvHi2eRaTRtUqyTvCyylfkla8yXZz/+8OJQLTOn3Jb5OqsNTFI0y0O1Mrdt Wy0XiybdZvukeV5WWYHOTVnvkxaP9dViXScHzL7PF45lBYtDWa+rukyzpsGnr2WneUbzbzZZ2v62 2TRZa+QrE7619Lemv5fi7+LsRbK8qpNqu0uVG8l3eLFPdgWM9lO9TtrEuK53o6n2u7Qum3LTPk/L /aLcbHZpRjEgGtu6E82buryuKJar5eGq6tOE1N7J03dPm767eVNXH6r3NTJxqK6QC3oSsdxu6r34 Dy+NW0rZlz5l2W1rpPjQsVwsg2mk6FJtSmm6Rd5HqHT7i8J5dmx3ONUGbtEZXWiuHCoURzPE3zws /g/bpMoorc0S8b+vjd0a3sd+4Nqx75tGkexRqhcouszId5d19te3pSFqMDNsV5SMcAjIPm3NskEG 5+ZsIvZkmV437ZuspOQnN2+bllJ6tUaLamytPEzLomh2bfYZC7DZ5yjcnxaGYyEGyzgYQ1pRlnch f3CIG1u+4xvb45DPNrOiIFNWOEQ5NmXFYVZmxqJBIj+cDsXlRggxFYmGkCmeisTjRuatCofMXBXU 66lrzyGySibXPmBWFGQqYxwyc+1DZmXm2nOINRkGbqM+WdN7hI+eGUHMDMyMgEPuWQ2cif3OT7bd YZDeFuo0QMtIxG1r0QVUlY04dvnRgKO5e8S2l8csUOIomQBj+3KwfRIYu5KDnZPA2G4cTKcuMjHP bewiDvZOsozNwcH+SWDUPAcHJ4FRyhwcngRGrXJwdBIYJcjBMQfLrKtiq0GoBJXKiUq1pgEqVZsG qNSlwCTLKmlFjXZN47Ay1T1kbPum6N2XN9nHksa1omDlZiE/5MGnfBjGpdeXu/Tn7CtHuThWBY2A 9wMKXtCU6hPqlOOki3c7lWm1MTQr99qk25Js2lYcwDyfdnDIEfcK72Mh9n0iu5MWlRkRSA/sgpQf iK6xM0PfiSEOQJVgFiFzZpxyFuLQOY4xL5uMphxWVy4Zw6uykasyjNOzpRba8Z1IHjcDqktQV36i ROQ4FgzrPDFFDBm7kU1bpjOp7IhF0YqDRdefw5OLL2cfzSWLfmRafnxiLGoDjbIzmB6nlcUydP7j SqNDnAzE8PsjgkYPTLcp8936Ypfn4lAgAZi9ymvjJsF5k6RpVrTdFaKNzAtxyMQgsFAhCSTkJk9a ugqLUswmV7tu2tdJs5WzEV7uzD3ocy1rLMeNCN3RcXnRuizXXyAP6lLqxqZKL3aY6W3StO+TGnwb mYP4Re+2rL+axgFCcmU2f14ndWYa+a8FlEpsex6GtfTg+aGDh5r3XPKe4nr/qkTAuHlhjZpifJt3 zU1d7j9B854Lq+hKihS2ccO3OIflw6sWz+iCYkmz83NqQ20i72+LD1UqJqdzF5F8vP2U1JVRobky W4i6d2WnjpJlJz3E4vVjBbIoz6/bcrMTuoQyJvOkHqDUmJSUzUFm2RaElg2xiwtL6ixSuVBWdFkK 3XeCJo2DMJSXl+0Eka2O216cum5o4VYV4tQO7NghJoATd0KcOvfikIZOEVMBHS3Vjiqxkf+FprU8 1/JDF7TkmKaltJyoaYPYcdSh16fbcSNXpbu/p1jWHiRrBVt3pAHa0ccVre05UQQ10LtxjwTW9KwE TJngclaIjaPT40LqtYY8LSdD4JDJ+TVFKjITTc7PIbNSxPXozBg0iBLjR/PE1ei8ZeAImnpqKbgU nS4kPnqUJdTzkxx7DHIMCwk1+QBdo04joWtkfYurcSCqkpriGhaXjziOBOGA0WHEfVRWjg/cmNRf RyjpeUQB5az9xyIgjU3mBZdKjLB15LMboMMUE7dDz5P6X+ewdNJQVHe9pIRIHcoD1mfXn5StYU7H sUPKVBc6njs/2CmicPRSjXzp+yayMOSMI44los99D+hck2s18ni85HrMqVI/8HSSE+NtfM9hn4ju /5Po/gvfTUBCBG5g2UJIHCNyxH9nEznbjTxf7le1xTsmBzXlgVbrvBn12vHfBzE5z448MBVpYwaX o/Fb6IOBwI/In8blHA/vHqYscCo3ywLnZvjuKvCnLHBAaEV+DJZyPAhOz2aZGAOmTGjsbE6eOMD2 w9ATvPR4GJyezVlsPn6mCU7R5pjg42039F1vMgr+xUJghX44td4cEOHFoDNpAnuvVwhzouDjZZFP LYX+3cL0vhuN5wZwADxR38dAfYn5HvvSCKUM1tp/afRYvolQ1xoIuzrA7mPsYiNS+NSYw9njMJCI Z7Yba2/87SiyJYceddH+vWtHJ4odK5Vkly4EAtBlotREN0ZHKkQQeNIxOOhqb6jjvivyvYjevHWs drAjWzID+vydVUXDxT1CnsnTe4ZrQ2LswMWvLgSkd6BL57irXxvNkO6b/iQ9lNknJeY7WHtujvV5 rm2rV4QSN9ijO0MFplvQc0E3BeWCroA7qdDH9rPLWpCJ7oboRkZhUGGxpA1RUDWynt4KNaQRffIn QSLeyT+WN+/Da2Z6H0+/HKMXD+pXbuKnafyZRg2/xTv7GwAA//8DAFBLAwQUAAYACAAAACEAozTM G9sAAAAGAQAADwAAAGRycy9kb3ducmV2LnhtbEyOQUvDQBCF74L/YRnBm92k0VpiJqUU9VQEW0G8 TZNpEpqdDdltkv57tyc9Pt7je1+2mkyrBu5dYwUhnkWgWApbNlIhfO3fHpagnCcpqbXCCBd2sMpv bzJKSzvKJw87X6kAEZcSQu19l2rtipoNuZntWEJ3tL0hH2Jf6bKnMcBNq+dRtNCGGgkPNXW8qbk4 7c4G4X2kcZ3Er8P2dNxcfvZPH9/bmBHv76b1CyjPk/8bw1U/qEMenA72LKVTLcLzYxKWCMH/2kaL EA8IyXwJOs/0f/38FwAA//8DAFBLAQItABQABgAIAAAAIQC2gziS/gAAAOEBAAATAAAAAAAAAAAA AAAAAAAAAABbQ29udGVudF9UeXBlc10ueG1sUEsBAi0AFAAGAAgAAAAhADj9If/WAAAAlAEAAAsA AAAAAAAAAAAAAAAALwEAAF9yZWxzLy5yZWxzUEsBAi0AFAAGAAgAAAAhAFR0SF3TBwAA0ycAAA4A AAAAAAAAAAAAAAAALgIAAGRycy9lMm9Eb2MueG1sUEsBAi0AFAAGAAgAAAAhAKM0zBvbAAAABgEA AA8AAAAAAAAAAAAAAAAALQoAAGRycy9kb3ducmV2LnhtbFBLBQYAAAAABAAEAPMAAAA1CwAAAAA= ">
                <v:shape id="2137907170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Y9qU5yQAAAOIAAAAPAAAAZHJzL2Rvd25yZXYueG1sRI9BSwMx FITvQv9DeAVvNtuWLe62aWmFgjfdKkpvYfPcBDcvS/Js139vBMHjMDPfMJvd6HtxwZhcIAXzWQEC qQ3GUafg9eV4dw8isSaj+0Co4BsT7LaTm42uTbhSg5cTdyJDKNVagWUeailTa9HrNAsDUvY+QvSa s4ydNFFfM9z3clEUK+m1o7xg9YAPFtvP05dX4N7jskz26N7Gpjofnp65KQwrdTsd92sQjCP/h//a j0bBoipXy3lVlvB7Kd8Buf0BAAD//wMAUEsBAi0AFAAGAAgAAAAhANvh9svuAAAAhQEAABMAAAAA AAAAAAAAAAAAAAAAAFtDb250ZW50X1R5cGVzXS54bWxQSwECLQAUAAYACAAAACEAWvQsW78AAAAV AQAACwAAAAAAAAAAAAAAAAAfAQAAX3JlbHMvLnJlbHNQSwECLQAUAAYACAAAACEAmPalOckAAADi AAAADwAAAAAAAAAAAAAAAAAHAgAAZHJzL2Rvd25yZXYueG1sUEsFBgAAAAADAAMAtwAAAP0CAAAA 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M8HsozAAAAOMAAAAPAAAAZHJzL2Rvd25yZXYueG1sRI/NasMw EITvhb6D2EJvjSSXlNSJEkJISw+hkB8ouS3WxjaxJGMptvP23UOhx92Znfl2sRpdI3rqYh28AT1R IMgXwda+NHA6frzMQMSE3mITPBm4U4TV8vFhgbkNg99Tf0il4BAfczRQpdTmUsaiIodxElryrF1C 5zDx2JXSdjhwuGtkptSbdFh7bqiwpU1FxfVwcwY+BxzWr3rb766Xzf18nH7/7DQZ8/w0rucgEo3p 3/x3/WUZX2XvU50pzdD8Ey9ALn8BAAD//wMAUEsBAi0AFAAGAAgAAAAhANvh9svuAAAAhQEAABMA AAAAAAAAAAAAAAAAAAAAAFtDb250ZW50X1R5cGVzXS54bWxQSwECLQAUAAYACAAAACEAWvQsW78A AAAVAQAACwAAAAAAAAAAAAAAAAAfAQAAX3JlbHMvLnJlbHNQSwECLQAUAAYACAAAACEAzPB7KMwA AADjAAAADwAAAAAAAAAAAAAAAAAHAgAAZHJzL2Rvd25yZXYueG1sUEsFBgAAAAADAAMAtwAAAAAD AAAAAA== ">
                  <v:shape id="2137907171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0raDywAAAOIAAAAPAAAAZHJzL2Rvd25yZXYueG1sRI9fS8NA EMTfBb/DsYJv9s7W/jH2WkSQKPRBW83zNrdNorm9kFvb+O09QfBxmJnfMMv14Ft1pD42gS1cjwwo 4jK4hisLb7vHqwWoKMgO28Bk4ZsirFfnZ0vMXDjxKx23UqkE4ZihhVqky7SOZU0e4yh0xMk7hN6j JNlX2vV4SnDf6rExM+2x4bRQY0cPNZWf2y9vofjobveyzxeHjTybafGSv7dFbu3lxXB/B0pokP/w X/vJWRibm4mZzicz+L2U7oBe/QAAAP//AwBQSwECLQAUAAYACAAAACEA2+H2y+4AAACFAQAAEwAA AAAAAAAAAAAAAAAAAAAAW0NvbnRlbnRfVHlwZXNdLnhtbFBLAQItABQABgAIAAAAIQBa9CxbvwAA ABUBAAALAAAAAAAAAAAAAAAAAB8BAABfcmVscy8ucmVsc1BLAQItABQABgAIAAAAIQDU0raDywAA AOIAAAAPAAAAAAAAAAAAAAAAAAcCAABkcnMvZG93bnJldi54bWxQSwUGAAAAAAMAAwC3AAAA/wIA 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72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sHbmtywAAAOMAAAAPAAAAZHJzL2Rvd25yZXYueG1sRI9BS8NA EIXvgv9hGcGL2E1rCBK7LSIonkqNongbsmM2dHc2za5t+u+dg9DjzLx5733L9RS8OtCY+sgG5rMC FHEbbc+dgY/359t7UCkjW/SRycCJEqxXlxdLrG088hsdmtwpMeFUowGX81BrnVpHAdMsDsRy+4lj wCzj2Gk74lHMg9eLoqh0wJ4lweFAT47aXfMbDHy+WFpsvjdf1u3322Z30/utPxlzfTU9PoDKNOWz +P/71Ur9sqzuqmJeCoUwyQL06g8AAP//AwBQSwECLQAUAAYACAAAACEA2+H2y+4AAACFAQAAEwAA AAAAAAAAAAAAAAAAAAAAW0NvbnRlbnRfVHlwZXNdLnhtbFBLAQItABQABgAIAAAAIQBa9CxbvwAA ABUBAAALAAAAAAAAAAAAAAAAAB8BAABfcmVscy8ucmVsc1BLAQItABQABgAIAAAAIQBsHbmtywAA AOMAAAAPAAAAAAAAAAAAAAAAAAcCAABkcnMvZG93bnJldi54bWxQSwUGAAAAAAMAAwC3AAAA/wIA 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ascii="Mulish" w:hAnsi="Mulish"/>
          <w:color w:val="1F1735"/>
          <w:sz w:val="32"/>
          <w:szCs w:val="32"/>
        </w:rPr>
        <w:t xml:space="preserve">Household</w:t>
      </w:r>
    </w:p>
    <w:p w14:paraId="3DB366D3" w14:textId="1ABA7EC8" w:rsidR="00703338" w:rsidRPr="008F24D1" w:rsidRDefault="00A603DB" w:rsidP="00703338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585F6ADD" wp14:editId="24B7D2C1">
                <wp:simplePos x="0" y="0"/>
                <wp:positionH relativeFrom="column">
                  <wp:posOffset>471805</wp:posOffset>
                </wp:positionH>
                <wp:positionV relativeFrom="paragraph">
                  <wp:posOffset>26035</wp:posOffset>
                </wp:positionV>
                <wp:extent cx="203200" cy="203200"/>
                <wp:effectExtent l="0" t="0" r="25400" b="6350"/>
                <wp:wrapNone/>
                <wp:docPr id="2137907173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1184517533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584607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792425226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214746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B14DC" id="Groupe 17" o:spid="_x0000_s1026" style="position:absolute;margin-left:37.15pt;margin-top:2.05pt;width:16pt;height:16pt;z-index:-251526144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4HO2t0AcAANMnAAAOAAAAZHJzL2Uyb0RvYy54bWzsWl1v2zYUfR+w/yDocUBr68uSjDpF1i7F gKIr0A7tHhVZjg3IkiYpcdpf09+yX7bDS0q6jDJTboBtCPLSUiYPL+/l5eU5Ul68vN3n1k1WN7uy WNnO87ltZUVarnfF1cr+/ePFs8i2mjYp1kleFtnK/pI19suzH394caiWmVtuy3yd1RYmKZrloVrZ 27atlrNZk26zfdI8L6usQOemrPdJi8f6araukwNm3+czdz5fzA5lva7qMs2aBr++lp32Gc2/2WRp +9tm02Stla9srK2lf2v691L8Ozt7kSyv6qTa7lK1jOQ7VrFPdgWM9lO9TtrEuq53o6n2u7Qum3LT Pk/L/azcbHZpRj7AG2d+x5s3dXldkS9Xy8NV1YcJob0Tp++eNn1386auPlTva0TiUF0hFvQkfLnd 1HvxP1Zp3VLIvvQhy25bK8WP7tzDNthWii7VppCmW8R9hEq3vyic78ROh1Nt4Gad0Zm2lEOF5GgG /5uH+f9hm1QZhbVZwv/3tbVbI3edyA+cMPA82yqSPXL1AlmXWfnuss7++ra0RBJmluOJnBErArSP W7NsEMKpQTM4nyzT66Z9k5UU/eTmbdNSTK/WaFGSrdUK07Ioml2bfcYObPY5MvenmeXO4yCYWwdr iCvy8i7kDw7x4nngBtb2OOSzw6woiMkKh6iFmay4zMpEXzRIFIRmV7DJQ8AIYfJEQ8gQmzzxuZFp u8IhE3clON0Kh8gsMe79gllREFPEOGTi3ofMysS955C50Q1cR/2+m88IHz3Rg5gZmOgBh9yzGyiK /clPtl0xSG8LVQ3QshJx3c7pBqrKRtRdXhpQm7tHHHtZZ4ESpcQAxvHlYOckME4lB7sngXHcOJiq LiIxbdk4RRzsn2QZh4ODg5PAyHkOXpwERipzcHgSGLnKwdFJYKQgB8ccLKOukq0GoxJcKicu1doW uFRtW+BSlwKTLKukFTnaNa3Dylb3kLXtm6J3X95kH0sa14qElYeF1iELn1rDMC69vtylP2dfOcpD WRU8AqsfUFgFTal+oU45Ti7xbqcyrQ6GZuVem3Rbkk1nHi9gnk87LMgV9wrvYy72fSK6RovKjHCk B3ZOyh9E13gxQ9+JLg5AFWDmIVvMOOTMxaFz7GNeNhlNOeyu3DKGV2kjd2UYp0dLbbQbuJEsNwOq C1CXfiJF5DjmDOs8MUQMGXuRQ0emM6nsiE3RkoN519dh4+bL2UdzyaQfmZY/n+iLOkCj6Aymx2Fl vgyd/7jT6BCVgSh+XyJo9MB0mzLfrS92eS6KAinA7FVeWzcJ6k2SplnRdleINjIvRJGJQWAhQxJo yE2etHQVFqWYTe523bSvk2YrZyO8PJl70Oda5liOGxHCo+PyonVZrr9AH9SlFI5NlV7sMNPbpGnf JzX4NiIH9YvebVl/ta0DlOTKbv68TurMtvJfC0iV2PF9DGvpwQ9CFw8177nkPcX1/lUJh3Hzwho1 xfg275qbutx/gug9F1bRlRQpbOOGb1GH5cOrFs/ogmJJs/NzakNuIu5viw9VKianugtPPt5+SurK qtBc2S1U3buyk0fJspMeYvP6sQJZlOfXbbnZCV1CEZNxUg+QakxLyibTWW4YRP5ijstOyixSuRBW dFcK3XeCJo0XYSjvLsddRI6qtr049bxQ2BHi1Fk4sUtEAAXXIE7de3GIQqeIKX+OZmrHlNjI/0LT hvAZp9oFLTmmaSkuJ2raRey6quj18Xa9yFPx7u8pFrYHyVrB1l1pgE70cUXr+G4UQQ30y7hHAmt6 VgJMJricFWLj6PS4kHqtIaul0QUOMc6vKVIRmcg4P4dMChHXoxN90CBKjB+NE1ej07aBI2hq01Zw KWpOJD56FCXk85McewxyDBsJNfkAXaOqkdA1Mr/F1TgQVUlNcQ2L20eUI0E4YHQYcR+VleMXXkzq ryOU9DyigHLW/mfhkMYm84JLJUbYOvLZDdBhiok7oe9L/a9zWKo05NXdVVJApA7lDuuz60/K1jCn 6zohRapzHc/dOlgVUTh6qUZr6fsMURhixhHHAtHHvgd0S5N7NVrxeMt1n1OlfrBSIyfG6/iewz4R 3f8n0f0XPk74TuQ6fugbeBzx38k8zvHwxUMeV3XCOyIHMeWDVuu8Gena8d8HETn44oOoSBsTqByN 30IfDAR+xP00Kuf6ePVgssCZ3CQLnJrh29UiMFnggHAeBTFIynEnODubZGIMMJnQyNmUOHGAE4Sh L2jpcTc4O5uy2Xz8RBOcoU0xwcc7Hj7y+UYvoGN69g61GoSm/eaACO8FXaMJ/nlhihd8vExy01bo nxbM5240nhtAAXhivo+B+RLxPfbNCKkM0tp/M3osHyLUtQa+rgrYfYRdHERynxpTKHscLiTimePF 2gt/J4ocSaFHXXR+79rReWJHSiXXpQuBAHSZKDHRjdGRCrFY+HJhWKCnvaCO+64o8CN689aR2sGO bMkI6PN3VhULF/cIrUxW7wlLGwLjLDxPf3neh3Pc1e+NZkhfm/4kVyijT0IscLH3YoWdv6zP9xxH vSKUuMEe3RnKMd2CHgu6KSgWdAXcCYU+tp9d5oIMdDdENzJygxLrXi8ofKynt0INaUSf/EmPiFfy j+XF+/CamV7H01+O0XsH9Vdu4k/T+DONGv4W7+xvAAAA//8DAFBLAwQUAAYACAAAACEAlp7F3t0A AAAHAQAADwAAAGRycy9kb3ducmV2LnhtbEyOwUrDQBRF94L/MDzBnZ2MqbHEvJRS1FURbAXpbpq8 JqGZNyEzTdK/d7qyy8u9nHuy5WRaMVDvGssIahaBIC5s2XCF8LP7eFqAcF5zqVvLhHAhB8v8/i7T aWlH/qZh6ysRIOxSjVB736VSuqImo93MdsShO9reaB9iX8my12OAm1Y+R1EijW44PNS6o3VNxWl7 Ngifox5XsXofNqfj+rLfvXz9bhQhPj5MqzcQnib/P4arflCHPDgd7JlLJ1qE13kclghzBeJaR0nI B4Q4USDzTN76538AAAD//wMAUEsBAi0AFAAGAAgAAAAhALaDOJL+AAAA4QEAABMAAAAAAAAAAAAA AAAAAAAAAFtDb250ZW50X1R5cGVzXS54bWxQSwECLQAUAAYACAAAACEAOP0h/9YAAACUAQAACwAA AAAAAAAAAAAAAAAvAQAAX3JlbHMvLnJlbHNQSwECLQAUAAYACAAAACEAOBztrdAHAADTJwAADgAA AAAAAAAAAAAAAAAuAgAAZHJzL2Uyb0RvYy54bWxQSwECLQAUAAYACAAAACEAlp7F3t0AAAAHAQAA DwAAAAAAAAAAAAAAAAAqCgAAZHJzL2Rvd25yZXYueG1sUEsFBgAAAAAEAAQA8wAAADQLAAAAAA== ">
                <v:shape id="2137907174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K9A1xwAAAOMAAAAPAAAAZHJzL2Rvd25yZXYueG1sRE9fS8Mw EH8X/A7hBN9c2tXOWZcNFQa+aTdRfDuaswlrkpKcW/32RhB8vN//W20mN4gjxWSDV1DOChDku6Ct 7xW87rdXSxCJ0WscgicF35Rgsz4/W2Gjw8m3dNxxL3KITw0qMMxjI2XqDDlMszCSz9xniA45n7GX OuIph7tBzotiIR1anxsMjvRoqDvsvpwC+x6rOpmtfZva24+H5xduC81KXV5M93cgmCb+F/+5n3Se Xy6v6/Kmrir4/SkDINc/AAAA//8DAFBLAQItABQABgAIAAAAIQDb4fbL7gAAAIUBAAATAAAAAAAA AAAAAAAAAAAAAABbQ29udGVudF9UeXBlc10ueG1sUEsBAi0AFAAGAAgAAAAhAFr0LFu/AAAAFQEA AAsAAAAAAAAAAAAAAAAAHwEAAF9yZWxzLy5yZWxzUEsBAi0AFAAGAAgAAAAhAI4r0DXHAAAA4wAA AA8AAAAAAAAAAAAAAAAABwIAAGRycy9kb3ducmV2LnhtbFBLBQYAAAAAAwADALcAAAD7AgAAAAA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FGO05xwAAAOIAAAAPAAAAZHJzL2Rvd25yZXYueG1sRE/LasJA FN0X/IfhFtzVSXxESR1FRKULEaqF0t0lc02CmTshMybx7zuFgsvDeS/XvalES40rLSuIRxEI4szq knMFX5f92wKE88gaK8uk4EEO1qvByxJTbTv+pPbscxFC2KWooPC+TqV0WUEG3cjWxIG72sagD7DJ pW6wC+GmkuMoSqTBkkNDgTVtC8pu57tRcOiw20ziXXu8XbePn8vs9H2MSanha795B+Gp90/xv/tD h/nj+WwxTaI5/F0KGOTqFwAA//8DAFBLAQItABQABgAIAAAAIQDb4fbL7gAAAIUBAAATAAAAAAAA AAAAAAAAAAAAAABbQ29udGVudF9UeXBlc10ueG1sUEsBAi0AFAAGAAgAAAAhAFr0LFu/AAAAFQEA AAsAAAAAAAAAAAAAAAAAHwEAAF9yZWxzLy5yZWxzUEsBAi0AFAAGAAgAAAAhAEUY7TnHAAAA4gAA AA8AAAAAAAAAAAAAAAAABwIAAGRycy9kb3ducmV2LnhtbFBLBQYAAAAAAwADALcAAAD7AgAAAAA= ">
                  <v:shape id="2137907175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petnVyAAAAOMAAAAPAAAAZHJzL2Rvd25yZXYueG1sRE/NSsNA EL4LvsMygje76WJrm3ZbRJAoeNCqOU+z0ySanQ3ZsY1v7wqCx/n+Z70dfaeONMQ2sIXpJANFXAXX cm3h7fX+agEqCrLDLjBZ+KYI28352RpzF078Qsed1CqFcMzRQiPS51rHqiGPcRJ64sQdwuBR0jnU 2g14SuG+0ybL5tpjy6mhwZ7uGqo+d1/eQvnRL/eyLxaHJ3nMZuVz8d6VhbWXF+PtCpTQKP/iP/eD S/NvlubazIyZw+9PCQC9+QEAAP//AwBQSwECLQAUAAYACAAAACEA2+H2y+4AAACFAQAAEwAAAAAA AAAAAAAAAAAAAAAAW0NvbnRlbnRfVHlwZXNdLnhtbFBLAQItABQABgAIAAAAIQBa9CxbvwAAABUB AAALAAAAAAAAAAAAAAAAAB8BAABfcmVscy8ucmVsc1BLAQItABQABgAIAAAAIQApetnVyAAAAOMA AAAPAAAAAAAAAAAAAAAAAAcCAABkcnMvZG93bnJldi54bWxQSwUGAAAAAAMAAwC3AAAA/AIA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76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iSPcsywAAAOIAAAAPAAAAZHJzL2Rvd25yZXYueG1sRI9BS8NA FITvgv9heQUvYjcJoS2x2yKC4qnUVBRvj+xrNnT3bZpd2/Tfu4LQ4zAz3zDL9eisONEQOs8K8mkG grjxuuNWwcfu5WEBIkRkjdYzKbhQgPXq9maJlfZnfqdTHVuRIBwqVGBi7CspQ2PIYZj6njh5ez84 jEkOrdQDnhPcWVlk2Uw67DgtGOzp2VBzqH+cgs9XTcXme/OlzfG4rQ/3nd3ai1J3k/HpEUSkMV7D /+03raDMF0VezssZ/F1Kd0CufgEAAP//AwBQSwECLQAUAAYACAAAACEA2+H2y+4AAACFAQAAEwAA AAAAAAAAAAAAAAAAAAAAW0NvbnRlbnRfVHlwZXNdLnhtbFBLAQItABQABgAIAAAAIQBa9CxbvwAA ABUBAAALAAAAAAAAAAAAAAAAAB8BAABfcmVscy8ucmVsc1BLAQItABQABgAIAAAAIQDiSPcsywAA AOIAAAAPAAAAAAAAAAAAAAAAAAcCAABkcnMvZG93bnJldi54bWxQSwUGAAAAAAMAAwC3AAAA/wIA 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ascii="Mulish" w:hAnsi="Mulish"/>
          <w:color w:val="1F1735"/>
          <w:sz w:val="32"/>
          <w:szCs w:val="32"/>
        </w:rPr>
        <w:t xml:space="preserve">Ho</w:t>
      </w:r>
      <w:r w:rsidR="00703338" w:rsidRPr="008F24D1">
        <w:rPr>
          <w:rFonts w:ascii="Mulish" w:hAnsi="Mulish"/>
          <w:color w:val="1F1735"/>
          <w:sz w:val="32"/>
          <w:szCs w:val="32"/>
        </w:rPr>
        <w:t xml:space="preserve">using</w:t>
      </w:r>
    </w:p>
    <w:p w14:paraId="7A79A49C" w14:textId="18872473" w:rsidR="0036097B" w:rsidRPr="008F24D1" w:rsidRDefault="008202B4" w:rsidP="00703338">
      <w:pPr>
        <w:rPr>
          <w:rFonts w:ascii="Mulish" w:hAnsi="Mulish"/>
          <w:color w:val="1F1735"/>
          <w:sz w:val="32"/>
          <w:szCs w:val="32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1B99A38" wp14:editId="3B1D0BC2">
                <wp:extent cx="4277360" cy="467995"/>
                <wp:effectExtent l="0" t="0" r="8890" b="8255"/>
                <wp:docPr id="2137907177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7360" cy="467995"/>
                          <a:chOff x="-635" y="-635"/>
                          <a:chExt cx="4277995" cy="467995"/>
                        </a:xfrm>
                      </wpg:grpSpPr>
                      <wpg:grpSp>
                        <wpg:cNvPr id="484709543" name="docshapegroup46"/>
                        <wpg:cNvGrpSpPr>
                          <a:grpSpLocks/>
                        </wpg:cNvGrpSpPr>
                        <wpg:grpSpPr bwMode="auto">
                          <a:xfrm>
                            <a:off x="-635" y="-635"/>
                            <a:ext cx="4277995" cy="467995"/>
                            <a:chOff x="3276" y="7694"/>
                            <a:chExt cx="6737" cy="737"/>
                          </a:xfrm>
                        </wpg:grpSpPr>
                        <wps:wsp>
                          <wps:cNvPr id="1326761249" name="docshape47"/>
                          <wps:cNvSpPr>
                            <a:spLocks/>
                          </wps:cNvSpPr>
                          <wps:spPr bwMode="auto">
                            <a:xfrm>
                              <a:off x="3276" y="7694"/>
                              <a:ext cx="6736" cy="737"/>
                            </a:xfrm>
                            <a:custGeom>
                              <a:avLst/>
                              <a:gdLst>
                                <a:gd name="T0" fmla="*/ 6367 w 6736"/>
                                <a:gd name="T1" fmla="*/ 7695 h 737"/>
                                <a:gd name="T2" fmla="*/ 368 w 6736"/>
                                <a:gd name="T3" fmla="*/ 7695 h 737"/>
                                <a:gd name="T4" fmla="*/ 294 w 6736"/>
                                <a:gd name="T5" fmla="*/ 7702 h 737"/>
                                <a:gd name="T6" fmla="*/ 225 w 6736"/>
                                <a:gd name="T7" fmla="*/ 7724 h 737"/>
                                <a:gd name="T8" fmla="*/ 162 w 6736"/>
                                <a:gd name="T9" fmla="*/ 7758 h 737"/>
                                <a:gd name="T10" fmla="*/ 108 w 6736"/>
                                <a:gd name="T11" fmla="*/ 7803 h 737"/>
                                <a:gd name="T12" fmla="*/ 63 w 6736"/>
                                <a:gd name="T13" fmla="*/ 7857 h 737"/>
                                <a:gd name="T14" fmla="*/ 29 w 6736"/>
                                <a:gd name="T15" fmla="*/ 7920 h 737"/>
                                <a:gd name="T16" fmla="*/ 7 w 6736"/>
                                <a:gd name="T17" fmla="*/ 7989 h 737"/>
                                <a:gd name="T18" fmla="*/ 0 w 6736"/>
                                <a:gd name="T19" fmla="*/ 8063 h 737"/>
                                <a:gd name="T20" fmla="*/ 7 w 6736"/>
                                <a:gd name="T21" fmla="*/ 8138 h 737"/>
                                <a:gd name="T22" fmla="*/ 29 w 6736"/>
                                <a:gd name="T23" fmla="*/ 8207 h 737"/>
                                <a:gd name="T24" fmla="*/ 63 w 6736"/>
                                <a:gd name="T25" fmla="*/ 8269 h 737"/>
                                <a:gd name="T26" fmla="*/ 108 w 6736"/>
                                <a:gd name="T27" fmla="*/ 8324 h 737"/>
                                <a:gd name="T28" fmla="*/ 162 w 6736"/>
                                <a:gd name="T29" fmla="*/ 8369 h 737"/>
                                <a:gd name="T30" fmla="*/ 225 w 6736"/>
                                <a:gd name="T31" fmla="*/ 8403 h 737"/>
                                <a:gd name="T32" fmla="*/ 294 w 6736"/>
                                <a:gd name="T33" fmla="*/ 8424 h 737"/>
                                <a:gd name="T34" fmla="*/ 368 w 6736"/>
                                <a:gd name="T35" fmla="*/ 8432 h 737"/>
                                <a:gd name="T36" fmla="*/ 6367 w 6736"/>
                                <a:gd name="T37" fmla="*/ 8432 h 737"/>
                                <a:gd name="T38" fmla="*/ 6441 w 6736"/>
                                <a:gd name="T39" fmla="*/ 8424 h 737"/>
                                <a:gd name="T40" fmla="*/ 6511 w 6736"/>
                                <a:gd name="T41" fmla="*/ 8403 h 737"/>
                                <a:gd name="T42" fmla="*/ 6573 w 6736"/>
                                <a:gd name="T43" fmla="*/ 8369 h 737"/>
                                <a:gd name="T44" fmla="*/ 6628 w 6736"/>
                                <a:gd name="T45" fmla="*/ 8324 h 737"/>
                                <a:gd name="T46" fmla="*/ 6673 w 6736"/>
                                <a:gd name="T47" fmla="*/ 8269 h 737"/>
                                <a:gd name="T48" fmla="*/ 6707 w 6736"/>
                                <a:gd name="T49" fmla="*/ 8207 h 737"/>
                                <a:gd name="T50" fmla="*/ 6728 w 6736"/>
                                <a:gd name="T51" fmla="*/ 8138 h 737"/>
                                <a:gd name="T52" fmla="*/ 6736 w 6736"/>
                                <a:gd name="T53" fmla="*/ 8063 h 737"/>
                                <a:gd name="T54" fmla="*/ 6728 w 6736"/>
                                <a:gd name="T55" fmla="*/ 7989 h 737"/>
                                <a:gd name="T56" fmla="*/ 6707 w 6736"/>
                                <a:gd name="T57" fmla="*/ 7920 h 737"/>
                                <a:gd name="T58" fmla="*/ 6673 w 6736"/>
                                <a:gd name="T59" fmla="*/ 7857 h 737"/>
                                <a:gd name="T60" fmla="*/ 6628 w 6736"/>
                                <a:gd name="T61" fmla="*/ 7803 h 737"/>
                                <a:gd name="T62" fmla="*/ 6573 w 6736"/>
                                <a:gd name="T63" fmla="*/ 7758 h 737"/>
                                <a:gd name="T64" fmla="*/ 6511 w 6736"/>
                                <a:gd name="T65" fmla="*/ 7724 h 737"/>
                                <a:gd name="T66" fmla="*/ 6441 w 6736"/>
                                <a:gd name="T67" fmla="*/ 7702 h 737"/>
                                <a:gd name="T68" fmla="*/ 6367 w 6736"/>
                                <a:gd name="T69" fmla="*/ 7695 h 73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736" h="737">
                                  <a:moveTo>
                                    <a:pt x="6367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7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7" y="443"/>
                                  </a:lnTo>
                                  <a:lnTo>
                                    <a:pt x="29" y="512"/>
                                  </a:lnTo>
                                  <a:lnTo>
                                    <a:pt x="63" y="574"/>
                                  </a:lnTo>
                                  <a:lnTo>
                                    <a:pt x="108" y="629"/>
                                  </a:lnTo>
                                  <a:lnTo>
                                    <a:pt x="162" y="674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94" y="729"/>
                                  </a:lnTo>
                                  <a:lnTo>
                                    <a:pt x="368" y="737"/>
                                  </a:lnTo>
                                  <a:lnTo>
                                    <a:pt x="6367" y="737"/>
                                  </a:lnTo>
                                  <a:lnTo>
                                    <a:pt x="6441" y="729"/>
                                  </a:lnTo>
                                  <a:lnTo>
                                    <a:pt x="6511" y="708"/>
                                  </a:lnTo>
                                  <a:lnTo>
                                    <a:pt x="6573" y="674"/>
                                  </a:lnTo>
                                  <a:lnTo>
                                    <a:pt x="6628" y="629"/>
                                  </a:lnTo>
                                  <a:lnTo>
                                    <a:pt x="6673" y="574"/>
                                  </a:lnTo>
                                  <a:lnTo>
                                    <a:pt x="6707" y="512"/>
                                  </a:lnTo>
                                  <a:lnTo>
                                    <a:pt x="6728" y="443"/>
                                  </a:lnTo>
                                  <a:lnTo>
                                    <a:pt x="6736" y="368"/>
                                  </a:lnTo>
                                  <a:lnTo>
                                    <a:pt x="6728" y="294"/>
                                  </a:lnTo>
                                  <a:lnTo>
                                    <a:pt x="6707" y="225"/>
                                  </a:lnTo>
                                  <a:lnTo>
                                    <a:pt x="6673" y="162"/>
                                  </a:lnTo>
                                  <a:lnTo>
                                    <a:pt x="6628" y="108"/>
                                  </a:lnTo>
                                  <a:lnTo>
                                    <a:pt x="6573" y="63"/>
                                  </a:lnTo>
                                  <a:lnTo>
                                    <a:pt x="6511" y="29"/>
                                  </a:lnTo>
                                  <a:lnTo>
                                    <a:pt x="6441" y="7"/>
                                  </a:lnTo>
                                  <a:lnTo>
                                    <a:pt x="6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674157" name="docshape48"/>
                          <wps:cNvSpPr>
                            <a:spLocks/>
                          </wps:cNvSpPr>
                          <wps:spPr bwMode="auto">
                            <a:xfrm>
                              <a:off x="8972" y="7694"/>
                              <a:ext cx="1041" cy="737"/>
                            </a:xfrm>
                            <a:custGeom>
                              <a:avLst/>
                              <a:gdLst>
                                <a:gd name="T0" fmla="*/ 671 w 1041"/>
                                <a:gd name="T1" fmla="*/ 7695 h 737"/>
                                <a:gd name="T2" fmla="*/ 0 w 1041"/>
                                <a:gd name="T3" fmla="*/ 7695 h 737"/>
                                <a:gd name="T4" fmla="*/ 0 w 1041"/>
                                <a:gd name="T5" fmla="*/ 8432 h 737"/>
                                <a:gd name="T6" fmla="*/ 671 w 1041"/>
                                <a:gd name="T7" fmla="*/ 8432 h 737"/>
                                <a:gd name="T8" fmla="*/ 745 w 1041"/>
                                <a:gd name="T9" fmla="*/ 8424 h 737"/>
                                <a:gd name="T10" fmla="*/ 815 w 1041"/>
                                <a:gd name="T11" fmla="*/ 8403 h 737"/>
                                <a:gd name="T12" fmla="*/ 877 w 1041"/>
                                <a:gd name="T13" fmla="*/ 8369 h 737"/>
                                <a:gd name="T14" fmla="*/ 932 w 1041"/>
                                <a:gd name="T15" fmla="*/ 8324 h 737"/>
                                <a:gd name="T16" fmla="*/ 977 w 1041"/>
                                <a:gd name="T17" fmla="*/ 8269 h 737"/>
                                <a:gd name="T18" fmla="*/ 1011 w 1041"/>
                                <a:gd name="T19" fmla="*/ 8207 h 737"/>
                                <a:gd name="T20" fmla="*/ 1032 w 1041"/>
                                <a:gd name="T21" fmla="*/ 8138 h 737"/>
                                <a:gd name="T22" fmla="*/ 1040 w 1041"/>
                                <a:gd name="T23" fmla="*/ 8063 h 737"/>
                                <a:gd name="T24" fmla="*/ 1032 w 1041"/>
                                <a:gd name="T25" fmla="*/ 7989 h 737"/>
                                <a:gd name="T26" fmla="*/ 1011 w 1041"/>
                                <a:gd name="T27" fmla="*/ 7920 h 737"/>
                                <a:gd name="T28" fmla="*/ 977 w 1041"/>
                                <a:gd name="T29" fmla="*/ 7857 h 737"/>
                                <a:gd name="T30" fmla="*/ 932 w 1041"/>
                                <a:gd name="T31" fmla="*/ 7803 h 737"/>
                                <a:gd name="T32" fmla="*/ 877 w 1041"/>
                                <a:gd name="T33" fmla="*/ 7758 h 737"/>
                                <a:gd name="T34" fmla="*/ 815 w 1041"/>
                                <a:gd name="T35" fmla="*/ 7724 h 737"/>
                                <a:gd name="T36" fmla="*/ 745 w 1041"/>
                                <a:gd name="T37" fmla="*/ 7702 h 737"/>
                                <a:gd name="T38" fmla="*/ 671 w 1041"/>
                                <a:gd name="T39" fmla="*/ 7695 h 737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1" h="737">
                                  <a:moveTo>
                                    <a:pt x="6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671" y="737"/>
                                  </a:lnTo>
                                  <a:lnTo>
                                    <a:pt x="745" y="729"/>
                                  </a:lnTo>
                                  <a:lnTo>
                                    <a:pt x="815" y="708"/>
                                  </a:lnTo>
                                  <a:lnTo>
                                    <a:pt x="877" y="674"/>
                                  </a:lnTo>
                                  <a:lnTo>
                                    <a:pt x="932" y="629"/>
                                  </a:lnTo>
                                  <a:lnTo>
                                    <a:pt x="977" y="574"/>
                                  </a:lnTo>
                                  <a:lnTo>
                                    <a:pt x="1011" y="512"/>
                                  </a:lnTo>
                                  <a:lnTo>
                                    <a:pt x="1032" y="443"/>
                                  </a:lnTo>
                                  <a:lnTo>
                                    <a:pt x="1040" y="368"/>
                                  </a:lnTo>
                                  <a:lnTo>
                                    <a:pt x="1032" y="294"/>
                                  </a:lnTo>
                                  <a:lnTo>
                                    <a:pt x="1011" y="225"/>
                                  </a:lnTo>
                                  <a:lnTo>
                                    <a:pt x="977" y="162"/>
                                  </a:lnTo>
                                  <a:lnTo>
                                    <a:pt x="932" y="108"/>
                                  </a:lnTo>
                                  <a:lnTo>
                                    <a:pt x="877" y="63"/>
                                  </a:lnTo>
                                  <a:lnTo>
                                    <a:pt x="815" y="29"/>
                                  </a:lnTo>
                                  <a:lnTo>
                                    <a:pt x="745" y="7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023106" name="docshape49"/>
                          <wps:cNvSpPr>
                            <a:spLocks/>
                          </wps:cNvSpPr>
                          <wps:spPr bwMode="auto">
                            <a:xfrm>
                              <a:off x="9227" y="7824"/>
                              <a:ext cx="376" cy="376"/>
                            </a:xfrm>
                            <a:custGeom>
                              <a:avLst/>
                              <a:gdLst>
                                <a:gd name="T0" fmla="*/ 187 w 376"/>
                                <a:gd name="T1" fmla="*/ 8200 h 376"/>
                                <a:gd name="T2" fmla="*/ 261 w 376"/>
                                <a:gd name="T3" fmla="*/ 8186 h 376"/>
                                <a:gd name="T4" fmla="*/ 320 w 376"/>
                                <a:gd name="T5" fmla="*/ 8145 h 376"/>
                                <a:gd name="T6" fmla="*/ 361 w 376"/>
                                <a:gd name="T7" fmla="*/ 8086 h 376"/>
                                <a:gd name="T8" fmla="*/ 375 w 376"/>
                                <a:gd name="T9" fmla="*/ 8013 h 376"/>
                                <a:gd name="T10" fmla="*/ 361 w 376"/>
                                <a:gd name="T11" fmla="*/ 7940 h 376"/>
                                <a:gd name="T12" fmla="*/ 320 w 376"/>
                                <a:gd name="T13" fmla="*/ 7880 h 376"/>
                                <a:gd name="T14" fmla="*/ 261 w 376"/>
                                <a:gd name="T15" fmla="*/ 7840 h 376"/>
                                <a:gd name="T16" fmla="*/ 187 w 376"/>
                                <a:gd name="T17" fmla="*/ 7825 h 376"/>
                                <a:gd name="T18" fmla="*/ 114 w 376"/>
                                <a:gd name="T19" fmla="*/ 7840 h 376"/>
                                <a:gd name="T20" fmla="*/ 55 w 376"/>
                                <a:gd name="T21" fmla="*/ 7880 h 376"/>
                                <a:gd name="T22" fmla="*/ 14 w 376"/>
                                <a:gd name="T23" fmla="*/ 7940 h 376"/>
                                <a:gd name="T24" fmla="*/ 0 w 376"/>
                                <a:gd name="T25" fmla="*/ 8013 h 376"/>
                                <a:gd name="T26" fmla="*/ 14 w 376"/>
                                <a:gd name="T27" fmla="*/ 8086 h 376"/>
                                <a:gd name="T28" fmla="*/ 55 w 376"/>
                                <a:gd name="T29" fmla="*/ 8145 h 376"/>
                                <a:gd name="T30" fmla="*/ 114 w 376"/>
                                <a:gd name="T31" fmla="*/ 8186 h 376"/>
                                <a:gd name="T32" fmla="*/ 187 w 376"/>
                                <a:gd name="T33" fmla="*/ 8200 h 37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6" h="376">
                                  <a:moveTo>
                                    <a:pt x="187" y="375"/>
                                  </a:moveTo>
                                  <a:lnTo>
                                    <a:pt x="261" y="361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61" y="261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61" y="115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4" y="26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8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807" name="Line 1090"/>
                          <wps:cNvCnPr>
                            <a:cxnSpLocks/>
                          </wps:cNvCnPr>
                          <wps:spPr bwMode="auto">
                            <a:xfrm>
                              <a:off x="9546" y="8131"/>
                              <a:ext cx="192" cy="181"/>
                            </a:xfrm>
                            <a:prstGeom prst="line">
                              <a:avLst/>
                            </a:prstGeom>
                            <a:noFill/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44162738" name="Zone de texte 15"/>
                        <wps:cNvSpPr txBox="1">
                          <a:spLocks/>
                        </wps:cNvSpPr>
                        <wps:spPr bwMode="auto">
                          <a:xfrm>
                            <a:off x="254000" y="82550"/>
                            <a:ext cx="227139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AC643B" w14:textId="7A44EC7F" w:rsidR="0065770E" w:rsidRPr="008F24D1" w:rsidRDefault="0065770E" w:rsidP="0065770E">
                              <w:pPr>
                                <w:spacing w:before="20"/>
                                <w:ind w:left="20"/>
                                <w:rPr>
                                  <w:rFonts w:ascii="Mulish" w:hAnsi="Mulish"/>
                                  <w:sz w:val="34"/>
                                </w:rPr>
                              </w:pPr>
                              <w:r w:rsidRPr="008F24D1">
                                <w:rPr>
                                  <w:rFonts w:ascii="Mulish" w:hAnsi="Mulish"/>
                                  <w:color w:val="FFFFFF"/>
                                  <w:sz w:val="34"/>
                                </w:rPr>
                                <w:t xml:space="preserve">Points of interest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99A38" id="_x0000_s1040" style="width:336.8pt;height:36.85pt;mso-position-horizontal-relative:char;mso-position-vertical-relative:line" coordorigin="-6,-6" coordsize="42779,4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aG3uBw4AAO1KAAAOAAAAZHJzL2Uyb0RvYy54bWzsXEtv48gRvgfIfyB0DLBrvh/GehbJvhBg kyywziU3WpItIbKoUJqxJ78+X/VLVbKqyezMJpedg0kNq6u76qt+fdXkV1+/Pu+SD+vxuB32d4vs y3SRrPfLYbXdP90t/n7//RftIjme+v2q3w379d3i4/q4+Prd73/31cvhdp0Pm2G3Wo8JlOyPty+H u8XmdDrc3twcl5v1c3/8cjis93j4OIzP/Qk/x6eb1di/QPvz7iZP0/rmZRhXh3FYro9H/O+39uHi ndH/+Lhenv72+Hhcn5Ld3QJtO5m/o/n7QH9v3n3V3z6N/WGzXbpm9L+gFc/9do9Kg6pv+1OfvB+3 b1Q9b5fjcBweT18uh+eb4fFxu1wbG2BNll5Y88M4vD8YW55uX54OwU1w7YWffrHa5V8//DAefj78 NMITL4cn+ML8IlteH8dnuqKVyatx2cfgsvXrKVniP8u8aYoanl3iWVk3XVdZny43cDwV+6IuqkWC p+bG+Hu5+Y4VpyIXxW985TeiSeGHbSra/tOYbFeouC2btKvKYpHs+2eE2WpYHjf9Yf1EHixrahIV PltrsYKpPw7Lfx7x2NTEn4fKUMfDy1+GFdT270+DgfnCNVds5A66YmF/GxxU5E1tHNTUXemd5x1U N0VjvUM31E7NNeg/x3OIHD8tRH4m55nIO5LTnJuzIq+bOsvL7tLPpWnby8FIUzSRf4/cuewJiR0h M+nWK57xboVf4DQKuku/wLPvj6cf1oOJ3f7Dj8eTCbqnFe4M7CsXJPcI28fnHfr7H26Suqib5CUx ep28F8uYGDCqkk3iKkV/D8pyJlXUraILERqq1HWVTCrvSkUXus1ZV5Pm19sFNwWpPK8UXQiyINU0 eXldFwbzIJXVuaIL0RGkmqZqr+vKuPezVHNYJrzfpoWijbu/LpSWZcL9bdUoyqT/NWXC/12eKso4 AGqICf93bafo4gCkWru4/9sUzrger9z/Wrty7v02KxQsc+79vFMalnPvt3mqeD/n3lehzLn327xW PJZz7+tRlnP/t4UW/zn3v94BcoFAobWt4AjoXbMQGJRaDygkBtqgUQgQSs3SgoMQGc4ECmWhjEE0 VochITLS0lwX5FpdHYehLstMCbhC4KDaWnIc6irT1JXzgCg5EHXVaIMRrVbOxqpRUnIk6jrXBspS QKGGMBZD51prTHeK7zCjn+X0/lUKKBr06etzKC0Zzsaqfb8SUDSqsZWAQh2XKgEFlgxK6yoBhTpk VgKKSOs4FI06mlcCCt13FYeiUSeaSkChI1txKBp1EqRFfUAsEnc1h6JRJ+haQKH3ippDoa8eagGF 3mdrAYW6sKkFFPqIUgso9DWXgEJfWdYCCnVp2XAo0qRO8S+pqwrD6sVSteFgxCU5HnFJjkhckoMS l+SwxCU5MnFJjk1cksMTl+QARSXb2Ri1szFqZ2PUzsaonY1ROxujdjZG7WyM2tkYtbMx6mZj1M3G qJuNUTcbI9AA56E3GnVEnYRBOi45G6NuNkbdbIy62Rhl6WyQsnQ2Slk6G6YsnY1TlkaBAlUTSId+ 43mI5eveERG4S3riSe8xwBMzcRiOxJgRLwFi4z5zfA/k6CkTz4Q4TCPxQhXPhTjaTOKGp0MT32ov hDjihsQ9+fRWvBTiCAkS79TGVEKcWACSxzbfkltv9deygLMWW3mtQCMLOHsz3eBWFnAWZ7rJnSzg bM5UozE5cHxzZzR214oNmCNEAWc0dtBaAYkx7aHJrdglawUkyrRPNgVUozFxiCY5o7HX1WqQSNNu l2rAdlYrIJGmDa0poBstkaY9qymgGy2Rpm2pKaAbLZEunNHYWCo2YIrhXqKtJdWAraNWQCJNm0dT QDUaE46owRmN7Z9Wg0SaNoCmBtVoTD+iBmc0tnBaDRJp2sRRDdikaQUk0rRNMwV0oyXStBEzBXSj JdK01TIFdKMl0rSZMgVUo2mi4m6i/RKVwH5IsZrmK1HCmY0tj1pCgk27HlOHajfNXqIOZzg2Lmod Eu7aWY69CSthJwo3cY1Iq10m1MZFgoTaA5XBRNafaL7zt8nL3cIS9hvL19OD5+HD+n4wIiea9YgW MtaZpBzqOwvs9lwQbJSQ80/99WDUgTY3Ut5u/9RfnRTRiPBoGMX8Y3+1YqD6jFhAyj/2VyeW2paB Z3S+88/91crRHheVklbrYv/YX13jsGiitoVB3D/2VytmvUb2xpTZ6CTfxaSsrhLUVEyK+E00rMri 7XdmVk28ZeQtUlfPBWFCH/mL9DUTKIQImajXx9s50eT9768eVRfAk4LgF2wLJ2omLnKWKcQyWh9O +IZ4HCs4VTX6qxGcQq8Gb2UFp6IBfJkRnIouO1IAwKlgrb3GqdgPbZzqSsSHmjZOdc3gx8muHpCJ d6kA9RQuIXaiPfTNYOpDdbkbjmvbt2mQNvnkMFrTIM9yp8dht119v93taJA2JzLW3+zG5EOPsxT9 crnen/xUJyR3ZreyH6ikH0VMft1mfSkTf7x9GFYfkQEeB3siAydIcLMZxn8vkhecxrhbHP/1vh/X i2T35z1y2V1W0lLqZH6UVUMr6JE/eeBP+v0Squ4WpwX2V3T7zcke+Xh/GLdPG9RkJ+L98Eck9B+3 lCBG/t+3yv1AOt229VfPq1d1WjdlRjyvPL4Adh1N+9xp9bZr7HR2PnDg0+rY0WLE+Zxp9YayKUYt LOH5cr531zPhaCjjN65rQpcNMromLAeCFKVOr7WJsyl6+glLqqCpVu0DmEFK14UhMUg1JWXnr7WL syetmscSGfU205SJjHqr5hMxnJ+b1jaU2LnWNJFSb9UsVsbd3yFPqGgTCKhJrIxD0OltExioOeKM g4BFuhqxAgY1h0VjU8AU63HN1l+SWwcCWuzK7LqawxLZ9VjrOBJ6Dusiv676TiTY9RyWSLDrwGKS PLtYT2GJBLsedCLBrmewRIJd7xAiwa4nsESCXe+sdHYuBJN+MEck2PVxROTXGzV9RTRHqFQf4UR6 PTLw8v4Q5ahp7gn1xiX54BSX5LNDXJIPUXFJDkpckg9UcUk+VsUlOTpxSd5NopIi7x6XnI2RSL7H dc7GSGTg4zpnYyTS8HGdszESufi4zihGWJHPTCFgeWy4lJkpBHQ1Lm7Xg3oKAbQkF0dPwf5MTyGA P+DijoPyVMwbih9HXLg44pu0C/6Jpz9AdXLx6RQCKE9RwFmrpxBw+EUUcPbqKQQs1EUBZ7GeQgCZ Kgo4m/UUAnooLzCdQgD7Kgo4o/UUAvqrKOCMDuzTG9hwakYUcEZjqrfbvrcFJM6OD7gPW963BSTS 0ykE9GXepOkUAvZcooAzGtOuZoNEejqFgOM2ogaHtEwhfDK9apbmSYxepaMh6FZT7ComayblaQN/ tUyXlZmkuVyNU3JYrpg6mxAHvjZ/tbVikWTlJng9LM2MHLbUUY4EC0IrN1EvlqFGbooJo52DFZxg wmjVbQSnmDBa7RvBKSYsaJxiwkIbp5gwb/QUEeadOMWDBVDiNJjHeAKSEDJRgLFyNd7zIe/D6fNy YN6g3ziwmW81XX+3BIff0rzIUkwiFxyYWQd8bg6sy2lHipGuabEjNtSU58AKeh2HKDC6sbOAf92H s6Oz3yzJWuJOnDKNAcNxeHp/4IoUhoqwJ8pr4iauCPEFdJu19XVVmNyCqgLvK1xVxdfNbQZK6mqr 4KKzKq1VfLncplqr+HamaIi1umIgXyW3aUbvNFyREgxYoTVLEGBNB0blujLuedVdgv9q2lZTxn2v wkgzXHBrA25OaRn3vh5e3P0IcwVJyX5l9N7ANc9yAPSWCe6rUrAUxJfuMvFSidYuwXrpWArWSwl8 ShsG5+sxJhkvxV2C7tJDX9Bdqru46/UeKciuTPOX4Lr0kUJwXWqECapLH8EE1RXdDAu2Ky7Ju0Bc kneDuCQfieKSHJKoJC3gQlDFJWcTK+IFk7hOPi/EJfn4FJfk3SQuORsj8bJJXOdsjLDDnun5OPk1 n4JBnPOdnl263/sc6ZvNLYKdi9stgU7BYKfJxd1GVd2ngurl4oACKxr9FCcoXy7uNqkqBYPdKxef QcFI+oKSS9SeCAUj6QvKH5kCqsEXFBWliEwBlY24IKloHjQFVKMvaKppCuaCqKIJjWrQKZgLomr6 FOcFUTV9ivOCqJqmYC6IqhkUjET6OgXzyXwHLVGI7qArReL5sJglCzBnGWdjQenW8GcJvw+0kliM WclwcM8/91crhxWglcPV7gr8c391ck4f6Y3KoWUUDhnedIjKOX1ZYB99ff4q21d5g/1jf5XmTmjz /ovbimWGtSFeJ5pElk60zOuaaJlFYcprTtkUCK5lhG0MA28nthRxuTdR553/P+Ec6JylPRxDXUIQ Esfx6SEc3vne/HOWCDF8LmO/gif62826X33n7k/9dmfv0W/peI85LEOfcPjtMA9GH8dNuI9kFODg WjoTZ2mMH7f7NQ5O4Fw43Ookv9nbD2RgSSA+QGK+kWEfkuSsb2Tgqyd2psPb+SY4+1tPZGT0bhIR GRleJ7Dh7YmMw2g/kZHQzd1ih0aaYdSTGsDZi1AwhMNcBP//N8rIDnKOOZ1lPtpivlhjffurn9TK Opy/q/OGMuQW33/gs0bJap2c4HUAbQZCBzN9ByU5vf5pwOlmu5r55C+i5FWJdz/NaIoNPRaupq96 wMFpZYX/mk7e1RUWIFHc6SD3bNxFIFwfCE6vD6/mgzzmYDC54b885wfT7Bk/3NjzfbixZ/tw8xnP 9ZnIwTeVEE2g5Oz3n+ijTfy3ibTzV6re/QcAAP//AwBQSwMEFAAGAAgAAAAhAEue7A/cAAAABAEA AA8AAABkcnMvZG93bnJldi54bWxMj0FLw0AQhe+C/2EZwZvdxGBSYjalFPVUBFtBeptmp0lodjZk t0n671296GXg8R7vfVOsZtOJkQbXWlYQLyIQxJXVLdcKPvevD0sQziNr7CyTgis5WJW3NwXm2k78 QePO1yKUsMtRQeN9n0vpqoYMuoXtiYN3soNBH+RQSz3gFMpNJx+jKJUGWw4LDfa0aag67y5GwduE 0zqJX8bt+bS5HvZP71/bmJS6v5vXzyA8zf4vDD/4AR3KwHS0F9ZOdArCI/73Bi/NkhTEUUGWZCDL Qv6HL78BAAD//wMAUEsBAi0AFAAGAAgAAAAhALaDOJL+AAAA4QEAABMAAAAAAAAAAAAAAAAAAAAA AFtDb250ZW50X1R5cGVzXS54bWxQSwECLQAUAAYACAAAACEAOP0h/9YAAACUAQAACwAAAAAAAAAA AAAAAAAvAQAAX3JlbHMvLnJlbHNQSwECLQAUAAYACAAAACEAsWht7gcOAADtSgAADgAAAAAAAAAA AAAAAAAuAgAAZHJzL2Uyb0RvYy54bWxQSwECLQAUAAYACAAAACEAS57sD9wAAAAEAQAADwAAAAAA AAAAAAAAAABhEAAAZHJzL2Rvd25yZXYueG1sUEsFBgAAAAAEAAQA8wAAAGoRAAAAAA== ">
                <v:group id="docshapegroup46" o:spid="_x0000_s1041" style="position:absolute;left:-6;top:-6;width:42779;height:4679" coordorigin="3276,7694" coordsize="6737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6BwthywAAAOIAAAAPAAAAZHJzL2Rvd25yZXYueG1sRI9Ba8JA FITvQv/D8gq96SY1tjZ1FZEqHqRQLYi3R/aZBLNvQ3abxH/vCgWPw8x8w8wWvalES40rLSuIRxEI 4szqknMFv4f1cArCeWSNlWVScCUHi/nTYIapth3/ULv3uQgQdikqKLyvUyldVpBBN7I1cfDOtjHo g2xyqRvsAtxU8jWK3qTBksNCgTWtCsou+z+jYNNhtxzHX+3ucl5dT4fJ93EXk1Ivz/3yE4Sn3j/C /+2tVpBMk/foY5KM4X4p3AE5vwEAAP//AwBQSwECLQAUAAYACAAAACEA2+H2y+4AAACFAQAAEwAA AAAAAAAAAAAAAAAAAAAAW0NvbnRlbnRfVHlwZXNdLnhtbFBLAQItABQABgAIAAAAIQBa9CxbvwAA ABUBAAALAAAAAAAAAAAAAAAAAB8BAABfcmVscy8ucmVsc1BLAQItABQABgAIAAAAIQD6BwthywAA AOIAAAAPAAAAAAAAAAAAAAAAAAcCAABkcnMvZG93bnJldi54bWxQSwUGAAAAAAMAAwC3AAAA/wIA AAAA ">
                  <v:shape id="2137907178" o:spid="_x0000_s1042" style="position:absolute;left:3276;top:7694;width:6736;height:737;visibility:visible;mso-wrap-style:square;v-text-anchor:top" coordsize="6736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xx9yFzAAAAOMAAAAPAAAAZHJzL2Rvd25yZXYueG1sRI/RasJA EEXfC/7DMkLf6iZpG23qKiINFAqC2g8YsmMSm52N2W2S+vXdQsHHmXvPnTvL9Wga0VPnassK4lkE griwuuZSwecxf1iAcB5ZY2OZFPyQg/VqcrfETNuB99QffClCCLsMFVTet5mUrqjIoJvZljhoJ9sZ 9GHsSqk7HEK4aWQSRak0WHO4UGFL24qKr8O3CTX6S74dnsvkes7f4sXJzXfX84dS99Nx8wrC0+hv 5n/6XQfuMUnnaZw8vcDfT2EBcvULAAD//wMAUEsBAi0AFAAGAAgAAAAhANvh9svuAAAAhQEAABMA AAAAAAAAAAAAAAAAAAAAAFtDb250ZW50X1R5cGVzXS54bWxQSwECLQAUAAYACAAAACEAWvQsW78A AAAVAQAACwAAAAAAAAAAAAAAAAAfAQAAX3JlbHMvLnJlbHNQSwECLQAUAAYACAAAACEA8cfchcwA AADjAAAADwAAAAAAAAAAAAAAAAAHAgAAZHJzL2Rvd25yZXYueG1sUEsFBgAAAAADAAMAtwAAAAAD AAAAAA== " path="m6367,l368,,294,7,225,29,162,63r-54,45l63,162,29,225,7,294,,368r7,75l29,512r34,62l108,629r54,45l225,708r69,21l368,737r5999,l6441,729r70,-21l6573,674r55,-45l6673,574r34,-62l6728,443r8,-75l6728,294r-21,-69l6673,162r-45,-54l6573,63,6511,29,6441,7,6367,xe" fillcolor="#4dc0ef [3204]" stroked="f">
                    <v:path arrowok="t" o:connecttype="custom" o:connectlocs="6367,7695;368,7695;294,7702;225,7724;162,7758;108,7803;63,7857;29,7920;7,7989;0,8063;7,8138;29,8207;63,8269;108,8324;162,8369;225,8403;294,8424;368,8432;6367,8432;6441,8424;6511,8403;6573,8369;6628,8324;6673,8269;6707,8207;6728,8138;6736,8063;6728,7989;6707,7920;6673,7857;6628,7803;6573,7758;6511,7724;6441,7702;6367,7695" o:connectangles="0,0,0,0,0,0,0,0,0,0,0,0,0,0,0,0,0,0,0,0,0,0,0,0,0,0,0,0,0,0,0,0,0,0,0"/>
                  </v:shape>
                  <v:shape id="2137907179" o:spid="_x0000_s1043" style="position:absolute;left:8972;top:7694;width:1041;height:737;visibility:visible;mso-wrap-style:square;v-text-anchor:top" coordsize="1041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+tKrmyQAAAOIAAAAPAAAAZHJzL2Rvd25yZXYueG1sRI/dasJA FITvC77DcoTeiG5SatToKqKI9qr+PcAhe0yC2bMhu5r07d1CoZfDzHzDLFadqcSTGldaVhCPIhDE mdUl5wqul91wCsJ5ZI2VZVLwQw5Wy97bAlNtWz7R8+xzESDsUlRQeF+nUrqsIINuZGvi4N1sY9AH 2eRSN9gGuKnkRxQl0mDJYaHAmjYFZffzwyg4ysF3HVePr+nWDu77A7ezNR+Veu936zkIT53/D/+1 D1rBOImSyWc8nsDvpXAH5PIFAAD//wMAUEsBAi0AFAAGAAgAAAAhANvh9svuAAAAhQEAABMAAAAA AAAAAAAAAAAAAAAAAFtDb250ZW50X1R5cGVzXS54bWxQSwECLQAUAAYACAAAACEAWvQsW78AAAAV AQAACwAAAAAAAAAAAAAAAAAfAQAAX3JlbHMvLnJlbHNQSwECLQAUAAYACAAAACEAvrSq5skAAADi AAAADwAAAAAAAAAAAAAAAAAHAgAAZHJzL2Rvd25yZXYueG1sUEsFBgAAAAADAAMAtwAAAP0CAAAA AA== " path="m671,l,,,737r671,l745,729r70,-21l877,674r55,-45l977,574r34,-62l1032,443r8,-75l1032,294r-21,-69l977,162,932,108,877,63,815,29,745,7,671,xe" fillcolor="#646cbb [3206]" stroked="f">
                    <v:path arrowok="t" o:connecttype="custom" o:connectlocs="671,7695;0,7695;0,8432;671,8432;745,8424;815,8403;877,8369;932,8324;977,8269;1011,8207;1032,8138;1040,8063;1032,7989;1011,7920;977,7857;932,7803;877,7758;815,7724;745,7702;671,7695" o:connectangles="0,0,0,0,0,0,0,0,0,0,0,0,0,0,0,0,0,0,0,0"/>
                  </v:shape>
                  <v:shape id="2137907180" o:spid="_x0000_s1044" style="position:absolute;left:9227;top:7824;width:376;height:376;visibility:visible;mso-wrap-style:square;v-text-anchor:top" coordsize="376,37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qw6XyQAAAOIAAAAPAAAAZHJzL2Rvd25yZXYueG1sRI/NTsMw EITvlXgHa5G4tXaKCBDqRPy1KseUivMqXpKIeJ3GpjVvj5GQehzNzDeaVRXtII40+d6xhmyhQBA3 zvTcati/r+d3IHxANjg4Jg0/5KEqL2YrLIw7cU3HXWhFgrAvUEMXwlhI6ZuOLPqFG4mT9+kmiyHJ qZVmwlOC20EulcqlxZ7TQocjPXfUfO2+rQb3VtcHc7t+iWGb7V+HuDk82Q+try7j4wOIQDGcw//t rdGQ39+o5XWmcvi7lO6ALH8BAAD//wMAUEsBAi0AFAAGAAgAAAAhANvh9svuAAAAhQEAABMAAAAA AAAAAAAAAAAAAAAAAFtDb250ZW50X1R5cGVzXS54bWxQSwECLQAUAAYACAAAACEAWvQsW78AAAAV AQAACwAAAAAAAAAAAAAAAAAfAQAAX3JlbHMvLnJlbHNQSwECLQAUAAYACAAAACEAjqsOl8kAAADi AAAADwAAAAAAAAAAAAAAAAAHAgAAZHJzL2Rvd25yZXYueG1sUEsFBgAAAAADAAMAtwAAAP0CAAAA AA== " path="m187,375r74,-14l320,320r41,-59l375,188,361,115,320,55,261,15,187,,114,15,55,55,14,115,,188r14,73l55,320r59,41l187,375xe" fillcolor="#646cbb [3206]" strokecolor="white" strokeweight="3.6pt">
                    <v:path arrowok="t" o:connecttype="custom" o:connectlocs="187,8200;261,8186;320,8145;361,8086;375,8013;361,7940;320,7880;261,7840;187,7825;114,7840;55,7880;14,7940;0,8013;14,8086;55,8145;114,8186;187,8200" o:connectangles="0,0,0,0,0,0,0,0,0,0,0,0,0,0,0,0,0"/>
                  </v:shape>
                  <v:line id="Line 1090" o:spid="_x0000_s1045" style="position:absolute;visibility:visible;mso-wrap-style:square" from="9546,8131" to="9738,8312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9cWE1ygAAAOAAAAAPAAAAZHJzL2Rvd25yZXYueG1sRI9BS8NA FITvQv/D8gre7K6NaJp2W4oiKO2lUQq9PbKvSTD7Nma3afLvXUHwOMzMN8xqM9hG9NT52rGG+5kC QVw4U3Op4fPj9S4F4QOywcYxaRjJw2Y9uVlhZtyVD9TnoRQRwj5DDVUIbSalLyqy6GeuJY7e2XUW Q5RdKU2H1wi3jZwr9Sgt1hwXKmzpuaLiK79YDcfvl1OaHvbvO7Xtx3GXJ/3lmGh9Ox22SxCBhvAf /mu/GQ3JfPGQqif4PRTPgFz/AAAA//8DAFBLAQItABQABgAIAAAAIQDb4fbL7gAAAIUBAAATAAAA AAAAAAAAAAAAAAAAAABbQ29udGVudF9UeXBlc10ueG1sUEsBAi0AFAAGAAgAAAAhAFr0LFu/AAAA FQEAAAsAAAAAAAAAAAAAAAAAHwEAAF9yZWxzLy5yZWxzUEsBAi0AFAAGAAgAAAAhAH1xYTXKAAAA 4AAAAA8AAAAAAAAAAAAAAAAABwIAAGRycy9kb3ducmV2LnhtbFBLBQYAAAAAAwADALcAAAD+AgAA AAA= " strokecolor="white" strokeweight="3.6pt">
                    <o:lock v:ext="edit" shapetype="f"/>
                  </v:line>
                </v:group>
                <v:shape id="2137907181" o:spid="_x0000_s1046" type="#_x0000_t202" style="position:absolute;left:2540;top:825;width:22713;height:296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gZlJtzAAAAOMAAAAPAAAAZHJzL2Rvd25yZXYueG1sRI9BS8NA EIXvgv9hGcGb3bSWaNNuSxEFQZCm8eBxmp0mS7OzMbu28d87B8HjzHvz3jerzeg7daYhusAGppMM FHEdrOPGwEf1cvcIKiZki11gMvBDETbr66sVFjZcuKTzPjVKQjgWaKBNqS+0jnVLHuMk9MSiHcPg Mck4NNoOeJFw3+lZluXao2NpaLGnp5bq0/7bG9h+cvnsvt4Pu/JYuqpaZPyWn4y5vRm3S1CJxvRv /rt+tYK/mM+n+ezhXqDlJ1mAXv8CAAD//wMAUEsBAi0AFAAGAAgAAAAhANvh9svuAAAAhQEAABMA AAAAAAAAAAAAAAAAAAAAAFtDb250ZW50X1R5cGVzXS54bWxQSwECLQAUAAYACAAAACEAWvQsW78A AAAVAQAACwAAAAAAAAAAAAAAAAAfAQAAX3JlbHMvLnJlbHNQSwECLQAUAAYACAAAACEAYGZSbcwA AADjAAAADwAAAAAAAAAAAAAAAAAHAgAAZHJzL2Rvd25yZXYueG1sUEsFBgAAAAADAAMAtwAAAAAD AAAAAA== " filled="f" stroked="f">
                  <v:textbox inset="0,0,0,0">
                    <w:txbxContent>
                      <w:p w14:paraId="47AC643B" w14:textId="7A44EC7F" w:rsidR="0065770E" w:rsidRPr="008F24D1" w:rsidRDefault="0065770E" w:rsidP="0065770E">
                        <w:pPr>
                          <w:spacing w:before="20"/>
                          <w:ind w:left="20"/>
                          <w:rPr>
                            <w:rFonts w:ascii="Mulish" w:hAnsi="Mulish"/>
                            <w:sz w:val="34"/>
                          </w:rPr>
                        </w:pPr>
                        <w:r w:rsidRPr="008F24D1">
                          <w:rPr>
                            <w:rFonts w:ascii="Mulish" w:hAnsi="Mulish"/>
                            <w:color w:val="FFFFFF"/>
                            <w:sz w:val="34"/>
                          </w:rPr>
                          <w:t xml:space="preserve">Points of interest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BFF640" w14:textId="761BE7DA" w:rsidR="006C7D42" w:rsidRPr="008F24D1" w:rsidRDefault="006C7D42" w:rsidP="006C7D42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456AA73" wp14:editId="6458DC8E">
                <wp:simplePos x="0" y="0"/>
                <wp:positionH relativeFrom="column">
                  <wp:posOffset>490855</wp:posOffset>
                </wp:positionH>
                <wp:positionV relativeFrom="paragraph">
                  <wp:posOffset>38100</wp:posOffset>
                </wp:positionV>
                <wp:extent cx="203200" cy="203200"/>
                <wp:effectExtent l="0" t="0" r="25400" b="6350"/>
                <wp:wrapNone/>
                <wp:docPr id="2137907182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1722502877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0237085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116389655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18274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08C85" id="Groupe 17" o:spid="_x0000_s1026" style="position:absolute;margin-left:38.65pt;margin-top:3pt;width:16pt;height:16pt;z-index:-251546624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vAcc0QcAANQnAAAOAAAAZHJzL2Uyb0RvYy54bWzsWt1u2zYUvh+wdxB0OWC1RP0bdYqsXYsB RVegHdpdMrIcG5BFTVLitE+zZ9mT7fCQlA4jz5IbYBuC3CSUyI/nh4eH36H8/MXdvnRui6bdiWrl +s881ymqXKx31fXK/e3j6x9T12k7Xq15Kapi5X4pWvfFxfffPT/Uy4KJrSjXRePAJFW7PNQrd9t1 9XKxaPNtseftM1EXFXRuRLPnHTw214t1ww8w+75cMM+LFwfRrOtG5EXbwttXqtO9wPk3myLvft1s 2qJzypULunX4t8G/V/Lv4uI5X143vN7ucq0G/wYt9nxXgdB+qle8485NsxtNtd/ljWjFpnuWi/1C bDa7vEAbwBrfu2fNm0bc1GjL9fJwXfduAtfe89M3T5u/u33T1B/q9w144lBfgy/wSdpyt2n28j9o 6dyhy770LivuOieHl8wLYBlcJ4cu3UaX5lvw+wiVb3/WuNDPfIPTbcAtjNCFpcqhhuBoB/vbh9n/ YcvrAt3aLsH+942zW0PsJoxFHkuTxHUqvodYfQ1RVzjl7qop/vpz6cggLBw/kDEjNQJo77d22YIL 5zptwni+zG/a7k0h0Pv89m3boU+v19DCIFtrDXNRVe2uKz7DCmz2JUTuDwuHeVkUec7BGfwKcXkf 8juFBJkXscjZnoZ89okUDZmSQiFasSkpjEiZaYsFSaNk2pSACkHElCUWQrl4ypKQCpm3KhQyc1Wi 86VQiIqSybWPiRQNmfIYhcxce9h758YxhXiTZsBx1AuY3iN09EwLMiJgZvRSyJHVgKTY73y+Nckg v6t0NoCWw+Vx6+EJVItW5l2aGiA3m0fY9irPAkqmkgkwbF8K9s8Cw66kYHYWGLYbBWPWBU/MUxt2 EQWHZ0mGzUHB0VlgiHkKjs8CQyhTcHIWGGKVgtOzwBCCFJxRsPK6DrYGGJXkUiVyqc51gEs1rgNc 6kpi+LLmnYxR03QOK1efQ862b8revbgtPgoc18mAVZsF9VCJT+swjMtvrnb5T8VXigogrUoeAdoP KNACp9RvsFONUyre79Si9cawpByViaclyvS9LAbxdNpBISbPFdpHTOz7pHcnJWox0pAeaIxUL2TX WJmh70wTB6B2MLGQKDN2OTFx6BzbWIq2wCmH1VVLRvA6bNSqDONsb+mFZhFLVboZUMZBJvxkiKhx xBjSeaaLCDILUh+3jBGp5chFsYKDWNfn4cnFV7OP5lJBPxKtXp9pi95AI+8MosduJbYMnf+40tAh MwNS/D5F4OiB6bai3K1f78pSJgWsAIuXZePccsg3PM+LqjNHiDWyrGSSyYDAQhnCoYbclLzDo7AS cja12k3bveLtVs2GeLUz90CfGxVjJZyIUHgYLi9bV2L9BeqDRqjCsa3z1zuY6S1vu/e8Ab4NnoPq F3q3ovnqOgeoJFdu+8cNbwrXKX+poFTJ/DCEYR0+hFHC4KGhPVe0p7rZvxRgMJy8IA2bcnxXmuam EftPUPReSqnQxascZMMJ30EeVg8vO3iGLqhY8uLyEttQboLf31Yf6lxOjnkXLPl494k3tVNDc+V2 UNW9E6Y84ktTesjF68dKZCUubzqx2cm6BD2m/KQfoFQjtaRqDnVWFngsSLwUVkuVWVjlQmGFZ6Ws +86oSbM4SdTZ5bM49XW27YvTAATBoSqLUz/2M4ZEABLuRHHKjuLAC6Yixvg5GamGKZGR/0FNy3w/ DtIsjnpnH69p0S9n1rRxxphOer2/WZAG2t/9OUXc9qCyVrJ1pgTgjj5d0fohS1OoBno1jpTAVj2r AFMiaDkri42T08OB1NcaKltOmkAhk/NbFan0TDo5P4XMchGtR2faYEF0MX7STxCcvZ/mLQNF4NRT S0FL0elAoqNHXoJ4firHHkM5BgsJ1eQD6hqdjWRdo+JbHo0DUVXUFI5hefrIdCQJBwgdRhyjsmp8 HGRY/RlCic8jCqhm7V9Lgyw2WVa0VCKEzZBPM8CGaSbuJ2Go6n+bw2KmQavua4kOUXUoNdie3X7S soY5GfMT9JQxHZ6NHiSLaBxeqqEufd+EFwafUcQpR/S+7wFGNbVWI43HS27bnOvqBzSd5MRwHd9z 2Cei+/8kuv/Gx4kw9v2UJXJDnvo4gQR4NpHzgzSM1H7VW9wwOaimQuDVNnGGeDUE+EFMLvTTEJiK kjGDy+H4LRQIA4MfkT+Ly7EQ7h6mJFAqN0sC5Wbw8SqOpiRQgCx4MmApp42g9GyWiDFgSoTFzub4 iQL8KElCyUtPm0Hp2ZzFpuNniqAUbY4IOt4PkigIJ62gHxZiL4mSqfWmgBQuBtmkCPp9YY4VdLwK 8qmlsL8tTO+70XgqABLAE/V9DNQXme+pj0YQysBa+49Gj+VLhD7WgLDrBHaMscuNiOZjYw5nz5JY IX70g8y68ffT1FccetSF+/e+HJsoGlaqyC4eCAjAw0RXE2aMjdSIOA6VYqBgYN1QZ31XGoUpXr0Z VjvIUS3lAXt+I1XTcHmOoGYqe89QbXAM3FAF9u15785xV782liBbN/tJaai8j5VYxGDtpYbGXtIX Br6v7wgVbpCHZ4Y2zJZg+wJPCvQFHgH3XGGP7WdXsaAcbYbYQkZmYGAdtQLdR3p6KdhQQuzJnwoS eSf/WG7eh3tmvI/Hn47hxYP+mZv8bRp9xlHDj/Eu/gYAAP//AwBQSwMEFAAGAAgAAAAhAF764Cjd AAAABwEAAA8AAABkcnMvZG93bnJldi54bWxMj0FLw0AUhO+C/2F5gje7G4NtjXkppainItgK4m2b fU1Cs7shu03Sf+/rSY/DDDPf5KvJtmKgPjTeISQzBYJc6U3jKoSv/dvDEkSI2hndekcIFwqwKm5v cp0ZP7pPGnaxElziQqYR6hi7TMpQ1mR1mPmOHHtH31sdWfaVNL0eudy28lGpubS6cbxQ6442NZWn 3dkivI96XKfJ67A9HTeXn/3Tx/c2IcT7u2n9AiLSFP/CcMVndCiY6eDPzgTRIiwWKScR5vzoaqtn 1geEdKlAFrn8z1/8AgAA//8DAFBLAQItABQABgAIAAAAIQC2gziS/gAAAOEBAAATAAAAAAAAAAAA AAAAAAAAAABbQ29udGVudF9UeXBlc10ueG1sUEsBAi0AFAAGAAgAAAAhADj9If/WAAAAlAEAAAsA AAAAAAAAAAAAAAAALwEAAF9yZWxzLy5yZWxzUEsBAi0AFAAGAAgAAAAhAHe8BxzRBwAA1CcAAA4A AAAAAAAAAAAAAAAALgIAAGRycy9lMm9Eb2MueG1sUEsBAi0AFAAGAAgAAAAhAF764CjdAAAABwEA AA8AAAAAAAAAAAAAAAAAKwoAAGRycy9kb3ducmV2LnhtbFBLBQYAAAAABAAEAPMAAAA1CwAAAAA= ">
                <v:shape id="2137907183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HzArxgAAAOMAAAAPAAAAZHJzL2Rvd25yZXYueG1sRE/NSgMx EL4LvkMYwZtNXKnbrk2LCgVvulUs3sJm3AQ3kyUZ2/XtjVDwON//rDZTGMQBU/aRNFzPFAikLlpP vYa31+3VAkRmQ9YMkVDDD2bYrM/PVqax8UgtHnbcixJCuTEaHPPYSJk7h8HkWRyRCvcZUzBcztRL m8yxhIdBVkrdymA8lQZnRnx02H3tvoMGv0838+y2/n1qlx8Pzy/cKstaX15M93cgGCf+F5/cT7bM r6tqrqpFXcPfTwUAuf4FAAD//wMAUEsBAi0AFAAGAAgAAAAhANvh9svuAAAAhQEAABMAAAAAAAAA AAAAAAAAAAAAAFtDb250ZW50X1R5cGVzXS54bWxQSwECLQAUAAYACAAAACEAWvQsW78AAAAVAQAA CwAAAAAAAAAAAAAAAAAfAQAAX3JlbHMvLnJlbHNQSwECLQAUAAYACAAAACEAAh8wK8YAAADjAAAA DwAAAAAAAAAAAAAAAAAHAgAAZHJzL2Rvd25yZXYueG1sUEsFBgAAAAADAAMAtwAAAPoCAAAA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AfzS3ywAAAOIAAAAPAAAAZHJzL2Rvd25yZXYueG1sRI9Ba8JA FITvBf/D8gq91d0YrJq6iogtPYigFoq3R/aZBLNvQ3abxH/fLRR6HGbmG2a5HmwtOmp95VhDMlYg iHNnKi40fJ7fnucgfEA2WDsmDXfysF6NHpaYGdfzkbpTKESEsM9QQxlCk0np85Is+rFriKN3da3F EGVbSNNiH+G2lhOlXqTFiuNCiQ1tS8pvp2+r4b3HfpMmu25/u27vl/P08LVPSOunx2HzCiLQEP7D f+0Po2GRqkk6U/Mp/F6Kd0CufgAAAP//AwBQSwECLQAUAAYACAAAACEA2+H2y+4AAACFAQAAEwAA AAAAAAAAAAAAAAAAAAAAW0NvbnRlbnRfVHlwZXNdLnhtbFBLAQItABQABgAIAAAAIQBa9CxbvwAA ABUBAAALAAAAAAAAAAAAAAAAAB8BAABfcmVscy8ucmVsc1BLAQItABQABgAIAAAAIQAAfzS3ywAA AOIAAAAPAAAAAAAAAAAAAAAAAAcCAABkcnMvZG93bnJldi54bWxQSwUGAAAAAAMAAwC3AAAA/wIA AAAA ">
                  <v:shape id="2137907184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sm3iqywAAAOMAAAAPAAAAZHJzL2Rvd25yZXYueG1sRI9BS8NA FITvgv9heYI3u0klIY3dFhEkCh60as6v2dckmn0bss82/ntXEDwOM/MNs97OblBHmkLv2UC6SEAR N9723Bp4e72/KkAFQbY4eCYD3xRguzk/W2Np/Ylf6LiTVkUIhxINdCJjqXVoOnIYFn4kjt7BTw4l yqnVdsJThLtBL5Mk1w57jgsdjnTXUfO5+3IG6o9xtZd9VRye5DHJ6ufqfagrYy4v5tsbUEKz/If/ 2g/WwDJN8+tilWcZ/H6Kf0BvfgAAAP//AwBQSwECLQAUAAYACAAAACEA2+H2y+4AAACFAQAAEwAA AAAAAAAAAAAAAAAAAAAAW0NvbnRlbnRfVHlwZXNdLnhtbFBLAQItABQABgAIAAAAIQBa9CxbvwAA ABUBAAALAAAAAAAAAAAAAAAAAB8BAABfcmVscy8ucmVsc1BLAQItABQABgAIAAAAIQCsm3iqywAA AOMAAAAPAAAAAAAAAAAAAAAAAAcCAABkcnMvZG93bnJldi54bWxQSwUGAAAAAAMAAwC3AAAA/wIA 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85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wXwHyAAAAOMAAAAPAAAAZHJzL2Rvd25yZXYueG1sRE9fa8Iw EH8f+B3CDfYyNG0Rlc4oMtjYk7g6Jns7mltTTC61ybR++2Uw8PF+/2+5HpwVZ+pD61lBPslAENde t9wo+Ni/jBcgQkTWaD2TgisFWK9Gd0sstb/wO52r2IgUwqFEBSbGrpQy1IYchonviBP37XuHMZ19 I3WPlxTurCyybCYdtpwaDHb0bKg+Vj9OweerpmL7tT1oczrtquNja3f2qtTD/bB5AhFpiDfxv/tN p/nTWZ4vivk0h7+fEgBy9QsAAP//AwBQSwECLQAUAAYACAAAACEA2+H2y+4AAACFAQAAEwAAAAAA AAAAAAAAAAAAAAAAW0NvbnRlbnRfVHlwZXNdLnhtbFBLAQItABQABgAIAAAAIQBa9CxbvwAAABUB AAALAAAAAAAAAAAAAAAAAB8BAABfcmVscy8ucmVsc1BLAQItABQABgAIAAAAIQDdwXwHyAAAAOMA AAAPAAAAAAAAAAAAAAAAAAcCAABkcnMvZG93bnJldi54bWxQSwUGAAAAAAMAAwC3AAAA/AIA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ascii="Mulish" w:hAnsi="Mulish"/>
          <w:color w:val="1F1735"/>
          <w:sz w:val="32"/>
          <w:szCs w:val="32"/>
        </w:rPr>
        <w:t xml:space="preserve">Pilates Studios</w:t>
      </w:r>
      <w:r w:rsidR="00DA1C6C" w:rsidRPr="008F24D1">
        <w:rPr>
          <w:rFonts w:ascii="Mulish" w:hAnsi="Mulish"/>
          <w:color w:val="1F1735"/>
          <w:sz w:val="32"/>
          <w:szCs w:val="32"/>
        </w:rPr>
        <w:t xml:space="preserve"/>
      </w:r>
      <w:r w:rsidRPr="008F24D1">
        <w:rPr>
          <w:rFonts w:ascii="Mulish" w:hAnsi="Mulish"/>
          <w:color w:val="1F1735"/>
          <w:sz w:val="32"/>
          <w:szCs w:val="32"/>
        </w:rPr>
        <w:t xml:space="preserve"/>
      </w:r>
    </w:p>
    <w:p w14:paraId="09BFF640" w14:textId="761BE7DA" w:rsidR="006C7D42" w:rsidRPr="008F24D1" w:rsidRDefault="006C7D42" w:rsidP="006C7D42">
      <w:pPr>
        <w:ind w:left="1416"/>
        <w:rPr>
          <w:rFonts w:ascii="Mulish" w:hAnsi="Mulish"/>
          <w:color w:val="1F1735"/>
          <w:sz w:val="32"/>
          <w:szCs w:val="32"/>
        </w:rPr>
      </w:pPr>
      <w:r w:rsidRPr="008F24D1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2456AA73" wp14:editId="6458DC8E">
                <wp:simplePos x="0" y="0"/>
                <wp:positionH relativeFrom="column">
                  <wp:posOffset>490855</wp:posOffset>
                </wp:positionH>
                <wp:positionV relativeFrom="paragraph">
                  <wp:posOffset>38100</wp:posOffset>
                </wp:positionV>
                <wp:extent cx="203200" cy="203200"/>
                <wp:effectExtent l="0" t="0" r="25400" b="6350"/>
                <wp:wrapNone/>
                <wp:docPr id="2137907186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" cy="203200"/>
                          <a:chOff x="0" y="0"/>
                          <a:chExt cx="419100" cy="419100"/>
                        </a:xfrm>
                      </wpg:grpSpPr>
                      <wps:wsp>
                        <wps:cNvPr id="1722502877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0237085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116389655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118274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08C85" id="Groupe 17" o:spid="_x0000_s1026" style="position:absolute;margin-left:38.65pt;margin-top:3pt;width:16pt;height:16pt;z-index:-251546624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3vAcc0QcAANQnAAAOAAAAZHJzL2Uyb0RvYy54bWzsWt1u2zYUvh+wdxB0OWC1RP0bdYqsXYsB RVegHdpdMrIcG5BFTVLitE+zZ9mT7fCQlA4jz5IbYBuC3CSUyI/nh4eH36H8/MXdvnRui6bdiWrl +s881ymqXKx31fXK/e3j6x9T12k7Xq15Kapi5X4pWvfFxfffPT/Uy4KJrSjXRePAJFW7PNQrd9t1 9XKxaPNtseftM1EXFXRuRLPnHTw214t1ww8w+75cMM+LFwfRrOtG5EXbwttXqtO9wPk3myLvft1s 2qJzypULunX4t8G/V/Lv4uI5X143vN7ucq0G/wYt9nxXgdB+qle8485NsxtNtd/ljWjFpnuWi/1C bDa7vEAbwBrfu2fNm0bc1GjL9fJwXfduAtfe89M3T5u/u33T1B/q9w144lBfgy/wSdpyt2n28j9o 6dyhy770LivuOieHl8wLYBlcJ4cu3UaX5lvw+wiVb3/WuNDPfIPTbcAtjNCFpcqhhuBoB/vbh9n/ YcvrAt3aLsH+942zW0PsJoxFHkuTxHUqvodYfQ1RVzjl7qop/vpz6cggLBw/kDEjNQJo77d22YIL 5zptwni+zG/a7k0h0Pv89m3boU+v19DCIFtrDXNRVe2uKz7DCmz2JUTuDwuHeVkUec7BGfwKcXkf 8juFBJkXscjZnoZ89okUDZmSQiFasSkpjEiZaYsFSaNk2pSACkHElCUWQrl4ypKQCpm3KhQyc1Wi 86VQiIqSybWPiRQNmfIYhcxce9h758YxhXiTZsBx1AuY3iN09EwLMiJgZvRSyJHVgKTY73y+Nckg v6t0NoCWw+Vx6+EJVItW5l2aGiA3m0fY9irPAkqmkgkwbF8K9s8Cw66kYHYWGLYbBWPWBU/MUxt2 EQWHZ0mGzUHB0VlgiHkKjs8CQyhTcHIWGGKVgtOzwBCCFJxRsPK6DrYGGJXkUiVyqc51gEs1rgNc 6kpi+LLmnYxR03QOK1efQ862b8revbgtPgoc18mAVZsF9VCJT+swjMtvrnb5T8VXigogrUoeAdoP KNACp9RvsFONUyre79Si9cawpByViaclyvS9LAbxdNpBISbPFdpHTOz7pHcnJWox0pAeaIxUL2TX WJmh70wTB6B2MLGQKDN2OTFx6BzbWIq2wCmH1VVLRvA6bNSqDONsb+mFZhFLVboZUMZBJvxkiKhx xBjSeaaLCDILUh+3jBGp5chFsYKDWNfn4cnFV7OP5lJBPxKtXp9pi95AI+8MosduJbYMnf+40tAh MwNS/D5F4OiB6bai3K1f78pSJgWsAIuXZePccsg3PM+LqjNHiDWyrGSSyYDAQhnCoYbclLzDo7AS cja12k3bveLtVs2GeLUz90CfGxVjJZyIUHgYLi9bV2L9BeqDRqjCsa3z1zuY6S1vu/e8Ab4NnoPq F3q3ovnqOgeoJFdu+8cNbwrXKX+poFTJ/DCEYR0+hFHC4KGhPVe0p7rZvxRgMJy8IA2bcnxXmuam EftPUPReSqnQxascZMMJ30EeVg8vO3iGLqhY8uLyEttQboLf31Yf6lxOjnkXLPl494k3tVNDc+V2 UNW9E6Y84ktTesjF68dKZCUubzqx2cm6BD2m/KQfoFQjtaRqDnVWFngsSLwUVkuVWVjlQmGFZ6Ws +86oSbM4SdTZ5bM49XW27YvTAATBoSqLUz/2M4ZEABLuRHHKjuLAC6Yixvg5GamGKZGR/0FNy3w/ DtIsjnpnH69p0S9n1rRxxphOer2/WZAG2t/9OUXc9qCyVrJ1pgTgjj5d0fohS1OoBno1jpTAVj2r AFMiaDkri42T08OB1NcaKltOmkAhk/NbFan0TDo5P4XMchGtR2faYEF0MX7STxCcvZ/mLQNF4NRT S0FL0elAoqNHXoJ4firHHkM5BgsJ1eQD6hqdjWRdo+JbHo0DUVXUFI5hefrIdCQJBwgdRhyjsmp8 HGRY/RlCic8jCqhm7V9Lgyw2WVa0VCKEzZBPM8CGaSbuJ2Go6n+bw2KmQavua4kOUXUoNdie3X7S soY5GfMT9JQxHZ6NHiSLaBxeqqEufd+EFwafUcQpR/S+7wFGNbVWI43HS27bnOvqBzSd5MRwHd9z 2Cei+/8kuv/Gx4kw9v2UJXJDnvo4gQR4NpHzgzSM1H7VW9wwOaimQuDVNnGGeDUE+EFMLvTTEJiK kjGDy+H4LRQIA4MfkT+Ly7EQ7h6mJFAqN0sC5Wbw8SqOpiRQgCx4MmApp42g9GyWiDFgSoTFzub4 iQL8KElCyUtPm0Hp2ZzFpuNniqAUbY4IOt4PkigIJ62gHxZiL4mSqfWmgBQuBtmkCPp9YY4VdLwK 8qmlsL8tTO+70XgqABLAE/V9DNQXme+pj0YQysBa+49Gj+VLhD7WgLDrBHaMscuNiOZjYw5nz5JY IX70g8y68ffT1FccetSF+/e+HJsoGlaqyC4eCAjAw0RXE2aMjdSIOA6VYqBgYN1QZ31XGoUpXr0Z VjvIUS3lAXt+I1XTcHmOoGYqe89QbXAM3FAF9u15785xV782liBbN/tJaai8j5VYxGDtpYbGXtIX Br6v7wgVbpCHZ4Y2zJZg+wJPCvQFHgH3XGGP7WdXsaAcbYbYQkZmYGAdtQLdR3p6KdhQQuzJnwoS eSf/WG7eh3tmvI/Hn47hxYP+mZv8bRp9xlHDj/Eu/gYAAP//AwBQSwMEFAAGAAgAAAAhAF764Cjd AAAABwEAAA8AAABkcnMvZG93bnJldi54bWxMj0FLw0AUhO+C/2F5gje7G4NtjXkppainItgK4m2b fU1Cs7shu03Sf+/rSY/DDDPf5KvJtmKgPjTeISQzBYJc6U3jKoSv/dvDEkSI2hndekcIFwqwKm5v cp0ZP7pPGnaxElziQqYR6hi7TMpQ1mR1mPmOHHtH31sdWfaVNL0eudy28lGpubS6cbxQ6442NZWn 3dkivI96XKfJ67A9HTeXn/3Tx/c2IcT7u2n9AiLSFP/CcMVndCiY6eDPzgTRIiwWKScR5vzoaqtn 1geEdKlAFrn8z1/8AgAA//8DAFBLAQItABQABgAIAAAAIQC2gziS/gAAAOEBAAATAAAAAAAAAAAA AAAAAAAAAABbQ29udGVudF9UeXBlc10ueG1sUEsBAi0AFAAGAAgAAAAhADj9If/WAAAAlAEAAAsA AAAAAAAAAAAAAAAALwEAAF9yZWxzLy5yZWxzUEsBAi0AFAAGAAgAAAAhAHe8BxzRBwAA1CcAAA4A AAAAAAAAAAAAAAAALgIAAGRycy9lMm9Eb2MueG1sUEsBAi0AFAAGAAgAAAAhAF764CjdAAAABwEA AA8AAAAAAAAAAAAAAAAAKwoAAGRycy9kb3ducmV2LnhtbFBLBQYAAAAABAAEAPMAAAA1CwAAAAA= ">
                <v:shape id="2137907187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CHzArxgAAAOMAAAAPAAAAZHJzL2Rvd25yZXYueG1sRE/NSgMx EL4LvkMYwZtNXKnbrk2LCgVvulUs3sJm3AQ3kyUZ2/XtjVDwON//rDZTGMQBU/aRNFzPFAikLlpP vYa31+3VAkRmQ9YMkVDDD2bYrM/PVqax8UgtHnbcixJCuTEaHPPYSJk7h8HkWRyRCvcZUzBcztRL m8yxhIdBVkrdymA8lQZnRnx02H3tvoMGv0838+y2/n1qlx8Pzy/cKstaX15M93cgGCf+F5/cT7bM r6tqrqpFXcPfTwUAuf4FAAD//wMAUEsBAi0AFAAGAAgAAAAhANvh9svuAAAAhQEAABMAAAAAAAAA AAAAAAAAAAAAAFtDb250ZW50X1R5cGVzXS54bWxQSwECLQAUAAYACAAAACEAWvQsW78AAAAVAQAA CwAAAAAAAAAAAAAAAAAfAQAAX3JlbHMvLnJlbHNQSwECLQAUAAYACAAAACEAAh8wK8YAAADjAAAA DwAAAAAAAAAAAAAAAAAHAgAAZHJzL2Rvd25yZXYueG1sUEsFBgAAAAADAAMAtwAAAPoCAAAA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AfzS3ywAAAOIAAAAPAAAAZHJzL2Rvd25yZXYueG1sRI9Ba8JA FITvBf/D8gq91d0YrJq6iogtPYigFoq3R/aZBLNvQ3abxH/fLRR6HGbmG2a5HmwtOmp95VhDMlYg iHNnKi40fJ7fnucgfEA2WDsmDXfysF6NHpaYGdfzkbpTKESEsM9QQxlCk0np85Is+rFriKN3da3F EGVbSNNiH+G2lhOlXqTFiuNCiQ1tS8pvp2+r4b3HfpMmu25/u27vl/P08LVPSOunx2HzCiLQEP7D f+0Po2GRqkk6U/Mp/F6Kd0CufgAAAP//AwBQSwECLQAUAAYACAAAACEA2+H2y+4AAACFAQAAEwAA AAAAAAAAAAAAAAAAAAAAW0NvbnRlbnRfVHlwZXNdLnhtbFBLAQItABQABgAIAAAAIQBa9CxbvwAA ABUBAAALAAAAAAAAAAAAAAAAAB8BAABfcmVscy8ucmVsc1BLAQItABQABgAIAAAAIQAAfzS3ywAA AOIAAAAPAAAAAAAAAAAAAAAAAAcCAABkcnMvZG93bnJldi54bWxQSwUGAAAAAAMAAwC3AAAA/wIA AAAA ">
                  <v:shape id="2137907188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sm3iqywAAAOMAAAAPAAAAZHJzL2Rvd25yZXYueG1sRI9BS8NA FITvgv9heYI3u0klIY3dFhEkCh60as6v2dckmn0bss82/ntXEDwOM/MNs97OblBHmkLv2UC6SEAR N9723Bp4e72/KkAFQbY4eCYD3xRguzk/W2Np/Ylf6LiTVkUIhxINdCJjqXVoOnIYFn4kjt7BTw4l yqnVdsJThLtBL5Mk1w57jgsdjnTXUfO5+3IG6o9xtZd9VRye5DHJ6ufqfagrYy4v5tsbUEKz/If/ 2g/WwDJN8+tilWcZ/H6Kf0BvfgAAAP//AwBQSwECLQAUAAYACAAAACEA2+H2y+4AAACFAQAAEwAA AAAAAAAAAAAAAAAAAAAAW0NvbnRlbnRfVHlwZXNdLnhtbFBLAQItABQABgAIAAAAIQBa9CxbvwAA ABUBAAALAAAAAAAAAAAAAAAAAB8BAABfcmVscy8ucmVsc1BLAQItABQABgAIAAAAIQCsm3iqywAA AOMAAAAPAAAAAAAAAAAAAAAAAAcCAABkcnMvZG93bnJldi54bWxQSwUGAAAAAAMAAwC3AAAA/wIA 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189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wXwHyAAAAOMAAAAPAAAAZHJzL2Rvd25yZXYueG1sRE9fa8Iw EH8f+B3CDfYyNG0Rlc4oMtjYk7g6Jns7mltTTC61ybR++2Uw8PF+/2+5HpwVZ+pD61lBPslAENde t9wo+Ni/jBcgQkTWaD2TgisFWK9Gd0sstb/wO52r2IgUwqFEBSbGrpQy1IYchonviBP37XuHMZ19 I3WPlxTurCyybCYdtpwaDHb0bKg+Vj9OweerpmL7tT1oczrtquNja3f2qtTD/bB5AhFpiDfxv/tN p/nTWZ4vivk0h7+fEgBy9QsAAP//AwBQSwECLQAUAAYACAAAACEA2+H2y+4AAACFAQAAEwAAAAAA AAAAAAAAAAAAAAAAW0NvbnRlbnRfVHlwZXNdLnhtbFBLAQItABQABgAIAAAAIQBa9CxbvwAAABUB AAALAAAAAAAAAAAAAAAAAB8BAABfcmVscy8ucmVsc1BLAQItABQABgAIAAAAIQDdwXwHyAAAAOMA AAAPAAAAAAAAAAAAAAAAAAcCAABkcnMvZG93bnJldi54bWxQSwUGAAAAAAMAAwC3AAAA/AIA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ascii="Mulish" w:hAnsi="Mulish"/>
          <w:color w:val="1F1735"/>
          <w:sz w:val="32"/>
          <w:szCs w:val="32"/>
        </w:rPr>
        <w:t xml:space="preserve">Blink Fitness</w:t>
      </w:r>
      <w:r w:rsidR="00DA1C6C" w:rsidRPr="008F24D1">
        <w:rPr>
          <w:rFonts w:ascii="Mulish" w:hAnsi="Mulish"/>
          <w:color w:val="1F1735"/>
          <w:sz w:val="32"/>
          <w:szCs w:val="32"/>
        </w:rPr>
        <w:t xml:space="preserve"/>
      </w:r>
      <w:r w:rsidRPr="008F24D1">
        <w:rPr>
          <w:rFonts w:ascii="Mulish" w:hAnsi="Mulish"/>
          <w:color w:val="1F1735"/>
          <w:sz w:val="32"/>
          <w:szCs w:val="32"/>
        </w:rPr>
        <w:t xml:space="preserve"/>
      </w:r>
    </w:p>
    <w:p w14:paraId="64744722" w14:textId="49856A7F" w:rsidR="00ED5523" w:rsidRDefault="00703338">
      <w:pPr>
        <w:rPr>
          <w:rFonts w:ascii="Mulish" w:hAnsi="Mulish"/>
          <w:color w:val="1F1735"/>
          <w:sz w:val="32"/>
          <w:szCs w:val="32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736DEFC" wp14:editId="2DEED442">
                <wp:extent cx="4276725" cy="467995"/>
                <wp:effectExtent l="0" t="0" r="9525" b="8255"/>
                <wp:docPr id="2137907190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467995"/>
                          <a:chOff x="-635" y="-635"/>
                          <a:chExt cx="4277995" cy="467995"/>
                        </a:xfrm>
                      </wpg:grpSpPr>
                      <wpg:grpSp>
                        <wpg:cNvPr id="1395868122" name="docshapegroup46"/>
                        <wpg:cNvGrpSpPr>
                          <a:grpSpLocks/>
                        </wpg:cNvGrpSpPr>
                        <wpg:grpSpPr bwMode="auto">
                          <a:xfrm>
                            <a:off x="-635" y="-635"/>
                            <a:ext cx="4277995" cy="467995"/>
                            <a:chOff x="3276" y="7694"/>
                            <a:chExt cx="6737" cy="737"/>
                          </a:xfrm>
                        </wpg:grpSpPr>
                        <wps:wsp>
                          <wps:cNvPr id="1982509392" name="docshape47"/>
                          <wps:cNvSpPr>
                            <a:spLocks/>
                          </wps:cNvSpPr>
                          <wps:spPr bwMode="auto">
                            <a:xfrm>
                              <a:off x="3276" y="7694"/>
                              <a:ext cx="6736" cy="737"/>
                            </a:xfrm>
                            <a:custGeom>
                              <a:avLst/>
                              <a:gdLst>
                                <a:gd name="T0" fmla="*/ 6367 w 6736"/>
                                <a:gd name="T1" fmla="*/ 7695 h 737"/>
                                <a:gd name="T2" fmla="*/ 368 w 6736"/>
                                <a:gd name="T3" fmla="*/ 7695 h 737"/>
                                <a:gd name="T4" fmla="*/ 294 w 6736"/>
                                <a:gd name="T5" fmla="*/ 7702 h 737"/>
                                <a:gd name="T6" fmla="*/ 225 w 6736"/>
                                <a:gd name="T7" fmla="*/ 7724 h 737"/>
                                <a:gd name="T8" fmla="*/ 162 w 6736"/>
                                <a:gd name="T9" fmla="*/ 7758 h 737"/>
                                <a:gd name="T10" fmla="*/ 108 w 6736"/>
                                <a:gd name="T11" fmla="*/ 7803 h 737"/>
                                <a:gd name="T12" fmla="*/ 63 w 6736"/>
                                <a:gd name="T13" fmla="*/ 7857 h 737"/>
                                <a:gd name="T14" fmla="*/ 29 w 6736"/>
                                <a:gd name="T15" fmla="*/ 7920 h 737"/>
                                <a:gd name="T16" fmla="*/ 7 w 6736"/>
                                <a:gd name="T17" fmla="*/ 7989 h 737"/>
                                <a:gd name="T18" fmla="*/ 0 w 6736"/>
                                <a:gd name="T19" fmla="*/ 8063 h 737"/>
                                <a:gd name="T20" fmla="*/ 7 w 6736"/>
                                <a:gd name="T21" fmla="*/ 8138 h 737"/>
                                <a:gd name="T22" fmla="*/ 29 w 6736"/>
                                <a:gd name="T23" fmla="*/ 8207 h 737"/>
                                <a:gd name="T24" fmla="*/ 63 w 6736"/>
                                <a:gd name="T25" fmla="*/ 8269 h 737"/>
                                <a:gd name="T26" fmla="*/ 108 w 6736"/>
                                <a:gd name="T27" fmla="*/ 8324 h 737"/>
                                <a:gd name="T28" fmla="*/ 162 w 6736"/>
                                <a:gd name="T29" fmla="*/ 8369 h 737"/>
                                <a:gd name="T30" fmla="*/ 225 w 6736"/>
                                <a:gd name="T31" fmla="*/ 8403 h 737"/>
                                <a:gd name="T32" fmla="*/ 294 w 6736"/>
                                <a:gd name="T33" fmla="*/ 8424 h 737"/>
                                <a:gd name="T34" fmla="*/ 368 w 6736"/>
                                <a:gd name="T35" fmla="*/ 8432 h 737"/>
                                <a:gd name="T36" fmla="*/ 6367 w 6736"/>
                                <a:gd name="T37" fmla="*/ 8432 h 737"/>
                                <a:gd name="T38" fmla="*/ 6441 w 6736"/>
                                <a:gd name="T39" fmla="*/ 8424 h 737"/>
                                <a:gd name="T40" fmla="*/ 6511 w 6736"/>
                                <a:gd name="T41" fmla="*/ 8403 h 737"/>
                                <a:gd name="T42" fmla="*/ 6573 w 6736"/>
                                <a:gd name="T43" fmla="*/ 8369 h 737"/>
                                <a:gd name="T44" fmla="*/ 6628 w 6736"/>
                                <a:gd name="T45" fmla="*/ 8324 h 737"/>
                                <a:gd name="T46" fmla="*/ 6673 w 6736"/>
                                <a:gd name="T47" fmla="*/ 8269 h 737"/>
                                <a:gd name="T48" fmla="*/ 6707 w 6736"/>
                                <a:gd name="T49" fmla="*/ 8207 h 737"/>
                                <a:gd name="T50" fmla="*/ 6728 w 6736"/>
                                <a:gd name="T51" fmla="*/ 8138 h 737"/>
                                <a:gd name="T52" fmla="*/ 6736 w 6736"/>
                                <a:gd name="T53" fmla="*/ 8063 h 737"/>
                                <a:gd name="T54" fmla="*/ 6728 w 6736"/>
                                <a:gd name="T55" fmla="*/ 7989 h 737"/>
                                <a:gd name="T56" fmla="*/ 6707 w 6736"/>
                                <a:gd name="T57" fmla="*/ 7920 h 737"/>
                                <a:gd name="T58" fmla="*/ 6673 w 6736"/>
                                <a:gd name="T59" fmla="*/ 7857 h 737"/>
                                <a:gd name="T60" fmla="*/ 6628 w 6736"/>
                                <a:gd name="T61" fmla="*/ 7803 h 737"/>
                                <a:gd name="T62" fmla="*/ 6573 w 6736"/>
                                <a:gd name="T63" fmla="*/ 7758 h 737"/>
                                <a:gd name="T64" fmla="*/ 6511 w 6736"/>
                                <a:gd name="T65" fmla="*/ 7724 h 737"/>
                                <a:gd name="T66" fmla="*/ 6441 w 6736"/>
                                <a:gd name="T67" fmla="*/ 7702 h 737"/>
                                <a:gd name="T68" fmla="*/ 6367 w 6736"/>
                                <a:gd name="T69" fmla="*/ 7695 h 737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6736" h="737">
                                  <a:moveTo>
                                    <a:pt x="6367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294" y="7"/>
                                  </a:lnTo>
                                  <a:lnTo>
                                    <a:pt x="225" y="29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63" y="162"/>
                                  </a:lnTo>
                                  <a:lnTo>
                                    <a:pt x="29" y="225"/>
                                  </a:lnTo>
                                  <a:lnTo>
                                    <a:pt x="7" y="294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7" y="443"/>
                                  </a:lnTo>
                                  <a:lnTo>
                                    <a:pt x="29" y="512"/>
                                  </a:lnTo>
                                  <a:lnTo>
                                    <a:pt x="63" y="574"/>
                                  </a:lnTo>
                                  <a:lnTo>
                                    <a:pt x="108" y="629"/>
                                  </a:lnTo>
                                  <a:lnTo>
                                    <a:pt x="162" y="674"/>
                                  </a:lnTo>
                                  <a:lnTo>
                                    <a:pt x="225" y="708"/>
                                  </a:lnTo>
                                  <a:lnTo>
                                    <a:pt x="294" y="729"/>
                                  </a:lnTo>
                                  <a:lnTo>
                                    <a:pt x="368" y="737"/>
                                  </a:lnTo>
                                  <a:lnTo>
                                    <a:pt x="6367" y="737"/>
                                  </a:lnTo>
                                  <a:lnTo>
                                    <a:pt x="6441" y="729"/>
                                  </a:lnTo>
                                  <a:lnTo>
                                    <a:pt x="6511" y="708"/>
                                  </a:lnTo>
                                  <a:lnTo>
                                    <a:pt x="6573" y="674"/>
                                  </a:lnTo>
                                  <a:lnTo>
                                    <a:pt x="6628" y="629"/>
                                  </a:lnTo>
                                  <a:lnTo>
                                    <a:pt x="6673" y="574"/>
                                  </a:lnTo>
                                  <a:lnTo>
                                    <a:pt x="6707" y="512"/>
                                  </a:lnTo>
                                  <a:lnTo>
                                    <a:pt x="6728" y="443"/>
                                  </a:lnTo>
                                  <a:lnTo>
                                    <a:pt x="6736" y="368"/>
                                  </a:lnTo>
                                  <a:lnTo>
                                    <a:pt x="6728" y="294"/>
                                  </a:lnTo>
                                  <a:lnTo>
                                    <a:pt x="6707" y="225"/>
                                  </a:lnTo>
                                  <a:lnTo>
                                    <a:pt x="6673" y="162"/>
                                  </a:lnTo>
                                  <a:lnTo>
                                    <a:pt x="6628" y="108"/>
                                  </a:lnTo>
                                  <a:lnTo>
                                    <a:pt x="6573" y="63"/>
                                  </a:lnTo>
                                  <a:lnTo>
                                    <a:pt x="6511" y="29"/>
                                  </a:lnTo>
                                  <a:lnTo>
                                    <a:pt x="6441" y="7"/>
                                  </a:lnTo>
                                  <a:lnTo>
                                    <a:pt x="6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81217" name="docshape48"/>
                          <wps:cNvSpPr>
                            <a:spLocks/>
                          </wps:cNvSpPr>
                          <wps:spPr bwMode="auto">
                            <a:xfrm>
                              <a:off x="8972" y="7694"/>
                              <a:ext cx="1041" cy="737"/>
                            </a:xfrm>
                            <a:custGeom>
                              <a:avLst/>
                              <a:gdLst>
                                <a:gd name="T0" fmla="*/ 671 w 1041"/>
                                <a:gd name="T1" fmla="*/ 7695 h 737"/>
                                <a:gd name="T2" fmla="*/ 0 w 1041"/>
                                <a:gd name="T3" fmla="*/ 7695 h 737"/>
                                <a:gd name="T4" fmla="*/ 0 w 1041"/>
                                <a:gd name="T5" fmla="*/ 8432 h 737"/>
                                <a:gd name="T6" fmla="*/ 671 w 1041"/>
                                <a:gd name="T7" fmla="*/ 8432 h 737"/>
                                <a:gd name="T8" fmla="*/ 745 w 1041"/>
                                <a:gd name="T9" fmla="*/ 8424 h 737"/>
                                <a:gd name="T10" fmla="*/ 815 w 1041"/>
                                <a:gd name="T11" fmla="*/ 8403 h 737"/>
                                <a:gd name="T12" fmla="*/ 877 w 1041"/>
                                <a:gd name="T13" fmla="*/ 8369 h 737"/>
                                <a:gd name="T14" fmla="*/ 932 w 1041"/>
                                <a:gd name="T15" fmla="*/ 8324 h 737"/>
                                <a:gd name="T16" fmla="*/ 977 w 1041"/>
                                <a:gd name="T17" fmla="*/ 8269 h 737"/>
                                <a:gd name="T18" fmla="*/ 1011 w 1041"/>
                                <a:gd name="T19" fmla="*/ 8207 h 737"/>
                                <a:gd name="T20" fmla="*/ 1032 w 1041"/>
                                <a:gd name="T21" fmla="*/ 8138 h 737"/>
                                <a:gd name="T22" fmla="*/ 1040 w 1041"/>
                                <a:gd name="T23" fmla="*/ 8063 h 737"/>
                                <a:gd name="T24" fmla="*/ 1032 w 1041"/>
                                <a:gd name="T25" fmla="*/ 7989 h 737"/>
                                <a:gd name="T26" fmla="*/ 1011 w 1041"/>
                                <a:gd name="T27" fmla="*/ 7920 h 737"/>
                                <a:gd name="T28" fmla="*/ 977 w 1041"/>
                                <a:gd name="T29" fmla="*/ 7857 h 737"/>
                                <a:gd name="T30" fmla="*/ 932 w 1041"/>
                                <a:gd name="T31" fmla="*/ 7803 h 737"/>
                                <a:gd name="T32" fmla="*/ 877 w 1041"/>
                                <a:gd name="T33" fmla="*/ 7758 h 737"/>
                                <a:gd name="T34" fmla="*/ 815 w 1041"/>
                                <a:gd name="T35" fmla="*/ 7724 h 737"/>
                                <a:gd name="T36" fmla="*/ 745 w 1041"/>
                                <a:gd name="T37" fmla="*/ 7702 h 737"/>
                                <a:gd name="T38" fmla="*/ 671 w 1041"/>
                                <a:gd name="T39" fmla="*/ 7695 h 737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</a:gdLst>
                              <a:ahLst/>
                              <a:cxnLst>
                                <a:cxn ang="T40">
                                  <a:pos x="T0" y="T1"/>
                                </a:cxn>
                                <a:cxn ang="T41">
                                  <a:pos x="T2" y="T3"/>
                                </a:cxn>
                                <a:cxn ang="T42">
                                  <a:pos x="T4" y="T5"/>
                                </a:cxn>
                                <a:cxn ang="T43">
                                  <a:pos x="T6" y="T7"/>
                                </a:cxn>
                                <a:cxn ang="T44">
                                  <a:pos x="T8" y="T9"/>
                                </a:cxn>
                                <a:cxn ang="T45">
                                  <a:pos x="T10" y="T11"/>
                                </a:cxn>
                                <a:cxn ang="T46">
                                  <a:pos x="T12" y="T13"/>
                                </a:cxn>
                                <a:cxn ang="T47">
                                  <a:pos x="T14" y="T15"/>
                                </a:cxn>
                                <a:cxn ang="T48">
                                  <a:pos x="T16" y="T17"/>
                                </a:cxn>
                                <a:cxn ang="T49">
                                  <a:pos x="T18" y="T19"/>
                                </a:cxn>
                                <a:cxn ang="T50">
                                  <a:pos x="T20" y="T21"/>
                                </a:cxn>
                                <a:cxn ang="T51">
                                  <a:pos x="T22" y="T23"/>
                                </a:cxn>
                                <a:cxn ang="T52">
                                  <a:pos x="T24" y="T25"/>
                                </a:cxn>
                                <a:cxn ang="T53">
                                  <a:pos x="T26" y="T27"/>
                                </a:cxn>
                                <a:cxn ang="T54">
                                  <a:pos x="T28" y="T29"/>
                                </a:cxn>
                                <a:cxn ang="T55">
                                  <a:pos x="T30" y="T31"/>
                                </a:cxn>
                                <a:cxn ang="T56">
                                  <a:pos x="T32" y="T33"/>
                                </a:cxn>
                                <a:cxn ang="T57">
                                  <a:pos x="T34" y="T35"/>
                                </a:cxn>
                                <a:cxn ang="T58">
                                  <a:pos x="T36" y="T37"/>
                                </a:cxn>
                                <a:cxn ang="T59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41" h="737">
                                  <a:moveTo>
                                    <a:pt x="6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7"/>
                                  </a:lnTo>
                                  <a:lnTo>
                                    <a:pt x="671" y="737"/>
                                  </a:lnTo>
                                  <a:lnTo>
                                    <a:pt x="745" y="729"/>
                                  </a:lnTo>
                                  <a:lnTo>
                                    <a:pt x="815" y="708"/>
                                  </a:lnTo>
                                  <a:lnTo>
                                    <a:pt x="877" y="674"/>
                                  </a:lnTo>
                                  <a:lnTo>
                                    <a:pt x="932" y="629"/>
                                  </a:lnTo>
                                  <a:lnTo>
                                    <a:pt x="977" y="574"/>
                                  </a:lnTo>
                                  <a:lnTo>
                                    <a:pt x="1011" y="512"/>
                                  </a:lnTo>
                                  <a:lnTo>
                                    <a:pt x="1032" y="443"/>
                                  </a:lnTo>
                                  <a:lnTo>
                                    <a:pt x="1040" y="368"/>
                                  </a:lnTo>
                                  <a:lnTo>
                                    <a:pt x="1032" y="294"/>
                                  </a:lnTo>
                                  <a:lnTo>
                                    <a:pt x="1011" y="225"/>
                                  </a:lnTo>
                                  <a:lnTo>
                                    <a:pt x="977" y="162"/>
                                  </a:lnTo>
                                  <a:lnTo>
                                    <a:pt x="932" y="108"/>
                                  </a:lnTo>
                                  <a:lnTo>
                                    <a:pt x="877" y="63"/>
                                  </a:lnTo>
                                  <a:lnTo>
                                    <a:pt x="815" y="29"/>
                                  </a:lnTo>
                                  <a:lnTo>
                                    <a:pt x="745" y="7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221897" name="docshape49"/>
                          <wps:cNvSpPr>
                            <a:spLocks/>
                          </wps:cNvSpPr>
                          <wps:spPr bwMode="auto">
                            <a:xfrm>
                              <a:off x="9227" y="7824"/>
                              <a:ext cx="376" cy="376"/>
                            </a:xfrm>
                            <a:custGeom>
                              <a:avLst/>
                              <a:gdLst>
                                <a:gd name="T0" fmla="*/ 187 w 376"/>
                                <a:gd name="T1" fmla="*/ 8200 h 376"/>
                                <a:gd name="T2" fmla="*/ 261 w 376"/>
                                <a:gd name="T3" fmla="*/ 8186 h 376"/>
                                <a:gd name="T4" fmla="*/ 320 w 376"/>
                                <a:gd name="T5" fmla="*/ 8145 h 376"/>
                                <a:gd name="T6" fmla="*/ 361 w 376"/>
                                <a:gd name="T7" fmla="*/ 8086 h 376"/>
                                <a:gd name="T8" fmla="*/ 375 w 376"/>
                                <a:gd name="T9" fmla="*/ 8013 h 376"/>
                                <a:gd name="T10" fmla="*/ 361 w 376"/>
                                <a:gd name="T11" fmla="*/ 7940 h 376"/>
                                <a:gd name="T12" fmla="*/ 320 w 376"/>
                                <a:gd name="T13" fmla="*/ 7880 h 376"/>
                                <a:gd name="T14" fmla="*/ 261 w 376"/>
                                <a:gd name="T15" fmla="*/ 7840 h 376"/>
                                <a:gd name="T16" fmla="*/ 187 w 376"/>
                                <a:gd name="T17" fmla="*/ 7825 h 376"/>
                                <a:gd name="T18" fmla="*/ 114 w 376"/>
                                <a:gd name="T19" fmla="*/ 7840 h 376"/>
                                <a:gd name="T20" fmla="*/ 55 w 376"/>
                                <a:gd name="T21" fmla="*/ 7880 h 376"/>
                                <a:gd name="T22" fmla="*/ 14 w 376"/>
                                <a:gd name="T23" fmla="*/ 7940 h 376"/>
                                <a:gd name="T24" fmla="*/ 0 w 376"/>
                                <a:gd name="T25" fmla="*/ 8013 h 376"/>
                                <a:gd name="T26" fmla="*/ 14 w 376"/>
                                <a:gd name="T27" fmla="*/ 8086 h 376"/>
                                <a:gd name="T28" fmla="*/ 55 w 376"/>
                                <a:gd name="T29" fmla="*/ 8145 h 376"/>
                                <a:gd name="T30" fmla="*/ 114 w 376"/>
                                <a:gd name="T31" fmla="*/ 8186 h 376"/>
                                <a:gd name="T32" fmla="*/ 187 w 376"/>
                                <a:gd name="T33" fmla="*/ 8200 h 37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</a:gdLst>
                              <a:ahLst/>
                              <a:cxnLst>
                                <a:cxn ang="T34">
                                  <a:pos x="T0" y="T1"/>
                                </a:cxn>
                                <a:cxn ang="T35">
                                  <a:pos x="T2" y="T3"/>
                                </a:cxn>
                                <a:cxn ang="T36">
                                  <a:pos x="T4" y="T5"/>
                                </a:cxn>
                                <a:cxn ang="T37">
                                  <a:pos x="T6" y="T7"/>
                                </a:cxn>
                                <a:cxn ang="T38">
                                  <a:pos x="T8" y="T9"/>
                                </a:cxn>
                                <a:cxn ang="T39">
                                  <a:pos x="T10" y="T11"/>
                                </a:cxn>
                                <a:cxn ang="T40">
                                  <a:pos x="T12" y="T13"/>
                                </a:cxn>
                                <a:cxn ang="T41">
                                  <a:pos x="T14" y="T15"/>
                                </a:cxn>
                                <a:cxn ang="T42">
                                  <a:pos x="T16" y="T17"/>
                                </a:cxn>
                                <a:cxn ang="T43">
                                  <a:pos x="T18" y="T19"/>
                                </a:cxn>
                                <a:cxn ang="T44">
                                  <a:pos x="T20" y="T21"/>
                                </a:cxn>
                                <a:cxn ang="T45">
                                  <a:pos x="T22" y="T23"/>
                                </a:cxn>
                                <a:cxn ang="T46">
                                  <a:pos x="T24" y="T25"/>
                                </a:cxn>
                                <a:cxn ang="T47">
                                  <a:pos x="T26" y="T27"/>
                                </a:cxn>
                                <a:cxn ang="T48">
                                  <a:pos x="T28" y="T29"/>
                                </a:cxn>
                                <a:cxn ang="T49">
                                  <a:pos x="T30" y="T31"/>
                                </a:cxn>
                                <a:cxn ang="T5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6" h="376">
                                  <a:moveTo>
                                    <a:pt x="187" y="375"/>
                                  </a:moveTo>
                                  <a:lnTo>
                                    <a:pt x="261" y="361"/>
                                  </a:lnTo>
                                  <a:lnTo>
                                    <a:pt x="320" y="320"/>
                                  </a:lnTo>
                                  <a:lnTo>
                                    <a:pt x="361" y="261"/>
                                  </a:lnTo>
                                  <a:lnTo>
                                    <a:pt x="375" y="188"/>
                                  </a:lnTo>
                                  <a:lnTo>
                                    <a:pt x="361" y="115"/>
                                  </a:lnTo>
                                  <a:lnTo>
                                    <a:pt x="320" y="55"/>
                                  </a:lnTo>
                                  <a:lnTo>
                                    <a:pt x="261" y="15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14" y="261"/>
                                  </a:lnTo>
                                  <a:lnTo>
                                    <a:pt x="55" y="320"/>
                                  </a:lnTo>
                                  <a:lnTo>
                                    <a:pt x="114" y="361"/>
                                  </a:lnTo>
                                  <a:lnTo>
                                    <a:pt x="187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144787" name="Line 1090"/>
                          <wps:cNvCnPr>
                            <a:cxnSpLocks/>
                          </wps:cNvCnPr>
                          <wps:spPr bwMode="auto">
                            <a:xfrm>
                              <a:off x="9546" y="8131"/>
                              <a:ext cx="192" cy="181"/>
                            </a:xfrm>
                            <a:prstGeom prst="line">
                              <a:avLst/>
                            </a:prstGeom>
                            <a:noFill/>
                            <a:ln w="4572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9396762" name="Zone de texte 15"/>
                        <wps:cNvSpPr txBox="1">
                          <a:spLocks/>
                        </wps:cNvSpPr>
                        <wps:spPr bwMode="auto">
                          <a:xfrm>
                            <a:off x="254000" y="82550"/>
                            <a:ext cx="227139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2B956D" w14:textId="2C8407A5" w:rsidR="0065770E" w:rsidRPr="008F24D1" w:rsidRDefault="0065770E" w:rsidP="0065770E">
                              <w:pPr>
                                <w:spacing w:before="20"/>
                                <w:ind w:left="20"/>
                                <w:rPr>
                                  <w:rFonts w:ascii="Mulish" w:hAnsi="Mulish"/>
                                  <w:sz w:val="34"/>
                                </w:rPr>
                              </w:pPr>
                              <w:r w:rsidRPr="008F24D1">
                                <w:rPr>
                                  <w:rFonts w:ascii="Mulish" w:hAnsi="Mulish"/>
                                  <w:color w:val="FFFFFF"/>
                                  <w:sz w:val="34"/>
                                </w:rPr>
                                <w:t xml:space="preserve">Data 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6DEFC" id="_x0000_s1047" style="width:336.75pt;height:36.85pt;mso-position-horizontal-relative:char;mso-position-vertical-relative:line" coordorigin="-6,-6" coordsize="42779,4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drka/w0AAPBKAAAOAAAAZHJzL2Uyb0RvYy54bWzsXEtvI8cRvgfIfxjwGMAW5z0jWGsktncR wEkMWLnkNiIpkQjFYYbUSptfn6/6xSqS1TPxrpOLfVhSnurqrvqqH/VVc7759u15m3xcDYdNv7ub pV/PZ8lqt+iXm93T3ezv9++/ambJ4djtlt22363uZp9Wh9m3737/u29e97errF/32+VqSKBkd7h9 3d/N1sfj/vbm5rBYr567w9f9frXDw8d+eO6O+HN4ulkO3Su0P29vsvm8unnth+V+6BerwwH/93v7 cPbO6H98XC2Of3t8PKyOyfZuhrEdzb+D+feB/r159013+zR0+/Vm4YbR/YJRPHebHToNqr7vjl3y MmwuVD1vFkN/6B+PXy/655v+8XGzWBkbYE06P7Pmw9C/7I0tT7evT/vgJrj2zE+/WO3irx8/DPuf 9z8N8MTr/gm+MH+RLW+PwzN9YpTJm3HZp+Cy1dsxWeB/Flld1Vk5SxZ4VlR125bWp4s1HE/Nvqpy PMZT88X4e7H+4dTcNDlrfuM7vxFDCn/YoWLsPw3JZom4y9uyqZo0y2bJrntGnC37xWHd7VdP5MKi ojFR65O5FizY+mO/+OcBj01X/HnoDZ08vP6lX0Jt93LsDc5nvrliJPPQNRO72+ChHD40HqqrtvDe 8x6q6ry23qUvNE7NN5hAh1OMHD4vRn4m55nQO5DTvJ/bJivnbd5e+LkwY3vdG2kKJ/LvgTuXPSGx A2RG3XrFM96t8AucRlF37hd49uVw/LDqTfB2H388HE3UPS3xzcC+dEFyjxXh8XmLCf+Hm6TKqzp5 TYxeJ+/FUiYGjMpknbhOMeGDMvgkKMurRtGVMyldV8GksrZQdGFehR7rep5dHxfcFKSyrFR0IciC VF1nxXVdWM2DVFpliq6WSdV12VzXlXLvp3PNYanwfjPPFW3c/VWujCwV7m/KWlEm/a8pE/5vs7mi jAOghpjwf9u0ii4OwFwbF/d/M4czrscr9782rox7v0lzBUtaeENgZK0ysIx7v8nmivcz7n0VStp0 QpdNVikey7j39SjLuP+bXIv/jPtfnwCZQCDXxpZzBPSpmQsMCm0G5BIDbdHIBQiFZmnOQYgsZwKF IlfWIFqrA1iRlZb2uiDX6Oo4DFVRpErA5QIH1daC41CVqaaumAZEwYGoylpbjAqBhBolBUeiqjJt oSwEFGoI4zB0cnGF7U7xHXb0k5w+vwoBRY05fX0PLQQU6twvBRS1amwpoFDXpVJAgSODMrpSQKEu maWAIjI6DkWtrualgEL3XcmhqNWNphRQ6MiWHIpa3QQrAYUedxWHolY36EpAoc+KikOhnx4qAYU+ ZysBhXqwqQQU+opSCSj0M5eAQj9ZVgIK9WhZcyjmSTXHf0lVllhWz46qNQcjLsnxiEtyROKSHJS4 JIclLsmRiUtybOKSHJ64JAcoKtlMxqiZjFEzGaNmMkbNZIyayRg1kzFqJmPUTMaomYxROxmjdjJG lAuHI0s0QtrJGIEGmKpzMkbtZIzayRi1kzFqJ2OUzieDlM4no5TOJ8OUzifjlM6jQIGqCaRDt/Y8 xOJt54gIfEs6IkrvscATM7HvD0SZES8BYuM+dXwP5OgpE0+FOEwj8VwVz4Q4xkzihqjDEC+150Ic cUPinny6FC+EOEKCxFt1MKUQJxaA5JHmW3LrUn8lGzhrkcprDWrZwNmb6gY3soGzONVNbmUDZ3Oq Go3NgeObOaORXSs2YI8QDZzRyKC1BhJjyqHJrciStQYSZcqTTQPVaGwcYkjOaOS6Wg8Sacp2qQek s1oDiTQltKaBbrREmnJW00A3WiJNaalpoBstkc6d0UgsFRuwxXAvUWpJPSB11BpIpCl5NA1Uo7Hh iB6c0Uj/tB4k0pQAmh5Uo7H9iB6c0UjhtB4k0pTEUQ9I0rQGEmlK00wD3WiJNCVipoFutESaUi3T QDdaIk3JlGmgGk0bFXcT5UvUAvmQYjXtV6KFMxspj9pCgk1Zj+lDtZt2L9GHMxyJi9qHhLtyliM3 YS3sRuE2rgF1tfOK2jBLUFF7oDbYyLoj7Xf+a/J6N7OE/dry9fTguf+4uu+NyJF2PaKFjHWmKof+ TgLbHRcEGyXk/FP/uTfqQJsbKW+3f+o/nRTRiPBoWMX8Y/9pxUD1GbGAlH/sP53Y3I4MPKPznX/u P60c5bjolLRaF/vH/tMNDocmGltYxP1j/2nFrNfI3pgyG53ku5iU1VWAmopJEb+JgZVpfPzOzLKO j4y8ReqqqSCM6CN/kb56BIUQISP9+ng7FZq8//2nR9UF8Kgg+AU7wpGeiYucZAqxjNaHI74h/tAK jnWN+WoEx9CrwFtZwbFoAF9mBMeiy64UAHAsWFF5thrHYj+McWwqER9qxjg2NYMfR6d6QCY+pQLU Y7iE2InO0IvF1IfqYtsfVnZu0yJt6slhtaZFntVOD/12s3y/2W5pkTZXMlbfbYfkY4fLFN1isdod /VYnJLcmW9n11NKvIqa+bqu+VIk/3D70y0+oAA+9vZKBKyT4su6Hf8+SV1zHuJsd/vXSDatZsv3z DrXsNi3oKHU0fxRlTSfogT954E+63QKq7mbHGfIr+vrd0d75eNkPm6c1erIb8a7/Iwr6jxsqEKP+ 70fl/kA53Y71V6+rozKR4fYCEo6z6wtg1zG0L11Wb9rabmenCwe+rI6MFivOlyyr11RNMWphCa+X 89xdr4RjoIxdua4JUzbI6JpwHAhSVDq9NibOpujlJxypgqZKtQ9gBildFxawIFUXVJ2/Ni7OnjRq HUtU1JtUUyYq6o1aT8RyfhpaU1Nh59rQREm9UatYKXd/izqhok0goBaxUg5Bq49NYKDWiFMOAg7p asQKGNQaFq1NAVOcxzVbf0ltHQhosSur62oNS1TXY6PjSOg1rLP6uuo7UWDXa1iiwK4Di03y5GK9 hCUK7HrQiQK7XsESBXZ9QogCu17AEgV2fbLS5bkQTPrFHFFg19cRUV/XrwwRzRE61Vc4UV6PLLx8 PkQZctp7Qr9xSb44xSX57hCX5EtUXJKDEpfkC1Vckq9VcUmOTlyST5OopKi7xyUnYySK73GdkzES Ffi4zskYiTJ8XOdkjEQtPq4zihFO5BNLCDgeGy5lYgkBU42L2/OgXkIALcnFMVOQn+klBPAHXNxx UJ6KuaD4ccWFiyO+Sbvgn3j5A1QnFx8vIYDyFA2ctXoJAZdfRANnr15CwEFdNHAW6yUEkKmigbNZ LyFghvIG4yUEsK+igTNaLyFgvooGzujAPl3AhlszooEzGlu9TfsuG0icXfZ+H1LeywYS6fESAuYy H9J4CQF3a0QDZzS2Xc0GifR4CQHXbUQPDmlZQvhsetUczZMYvUpXQzCtxthVbNZMytMG/tMyXVZm lOZyPY7J4bhi+qxDHPje/KftFYckKzfC6+FoZuSqES4MB0IrN9IvjqFGbowJo8zBCo4wYXTqNoJj TBid9o3gGBMWNI4xYWGMY0yYN3qMCPNOHOPBAihxGsxjPAJJCJk4CXYW8j6cviwH5g36jQOb+LOm 678tKbMqy1JQUxccmDkHfGkOrM0oI8VKVzfIiA015TmwnH6OQxQYfbG7gP+5D2dHJ/+yJG2IO3HK NAYM1+Hp9wNXpLBUhJwoq4ibuCLED9BN2lTXVWFzC6py/F7hqip+bm5SUFJXRwUXnVRpo4KHg1Az 10bF05m8JtbqioH8lNzMU/pNwxUpwYDl2rAEAVa3YFSuK+OeV90l+K+6aTRl3PcqjLTDBY/V4OaU kXHv6+HF3Y8wV5CU7FdKvxu45lkOgD4ywX2VCpaC+NJdJn5Uoo1LsF46loL1UgKfyobB+XqMScZL cZegu/TQF3SX6i7uen1GCrIr1fwluC59pRBclxphgurSVzBBdUWTYcF2xSX5FIhL8mkQl+QrUVyS QxKVpANcCKq45GRiRfzAJK6T7wtxSb4+xSX5NIlLTsZI/NgkrnMyRsiwJ3o+Tn5Np2AQ5zzTs0f3 e18jvUhuEexc3KYEOgWDTJOLu0RVzVNB9XJxQIETjX6LE5QvF3dJqkrBIHvl4hMoGElfUHGJxhOh YCR9QfUj00A1+IyiohKRaaCyEWckFe2DpoFq9BlNNU7BnBFVtKFRDzoFc0ZUjd/iPCOqxm9xnhFV 4xTMGVE1gYKRSF+nYD6b76AjCtEd9EmReLosZskC7FnG2ThQujP8ScLngVYShzErGS7u+ef+08rh BGjl8GmzAv/cfzo5p4/0RuUwMgqHFL90iMo5fWlgH31//lOOr/QG+8f+U5o7os37L24rjhnWhnif GBJZOjIyr2tkZBaFMa85ZWMguJERtjEMvJ1IKeJyF1Hnnf8/4RzonqW9HENTQhASh+HpIVzeeW/+ c5YIMbwuY7eEJ7rb9apb/uC+H7vN1n7HvKXrPeayDL3C4bfLPFh9HDfhX5KR1nRbqaZQsC8j+XGz W+HuBK6Gw7NO+LudfUcGTgXiHSTmNRn2IUlOek1GW7o73fiBvonP7tZzGSn9PIm4jBS/KLAR7rmM /WDfkpHQl7vZFoM0K6nnNQC1F6F4CPe5KAL+v4FGdpBzzAUt894W89Ya69tf/bJWmuIFKFVNN4It vP/Am42S5So5wunA2SyFDmV6E0pyfPtTj/vN9jzz2e9EycoCv/406ylSehxdzWz1eIPVopfhWMyz tipxBInCTle5J8Mu4uD6UnB8e3gz7+QxtCi54b+86QfT7C0/fLE3/PDF3u7Dly94s88EDl6rhGAC KWdfAUXvbeJ/m0A7vajq3X8AAAD//wMAUEsDBBQABgAIAAAAIQCIs3i83AAAAAQBAAAPAAAAZHJz L2Rvd25yZXYueG1sTI9BS8NAEIXvgv9hGcGb3cTQRtJsSinqqQi2gvQ2zU6T0OxsyG6T9N+7eqmX gcd7vPdNvppMKwbqXWNZQTyLQBCXVjdcKfjavz29gHAeWWNrmRRcycGquL/LMdN25E8adr4SoYRd hgpq77tMSlfWZNDNbEccvJPtDfog+0rqHsdQblr5HEULabDhsFBjR5uayvPuYhS8jziuk/h12J5P m+thP//43sak1OPDtF6C8DT5Wxh+8QM6FIHpaC+snWgVhEf83w3eIk3mII4K0iQFWeTyP3zxAwAA //8DAFBLAQItABQABgAIAAAAIQC2gziS/gAAAOEBAAATAAAAAAAAAAAAAAAAAAAAAABbQ29udGVu dF9UeXBlc10ueG1sUEsBAi0AFAAGAAgAAAAhADj9If/WAAAAlAEAAAsAAAAAAAAAAAAAAAAALwEA AF9yZWxzLy5yZWxzUEsBAi0AFAAGAAgAAAAhAFl2uRr/DQAA8EoAAA4AAAAAAAAAAAAAAAAALgIA AGRycy9lMm9Eb2MueG1sUEsBAi0AFAAGAAgAAAAhAIizeLzcAAAABAEAAA8AAAAAAAAAAAAAAAAA WRAAAGRycy9kb3ducmV2LnhtbFBLBQYAAAAABAAEAPMAAABiEQAAAAA= ">
                <v:group id="docshapegroup46" o:spid="_x0000_s1048" style="position:absolute;left:-6;top:-6;width:42779;height:4679" coordorigin="3276,7694" coordsize="6737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IHGZzyAAAAOMAAAAPAAAAZHJzL2Rvd25yZXYueG1sRE/NasJA EL4X+g7LFHqrm0SUGF1FpC09iFAtiLchOybB7GzIbpP49q4geJzvfxarwdSio9ZVlhXEowgEcW51 xYWCv8PXRwrCeWSNtWVScCUHq+XrywIzbXv+pW7vCxFC2GWooPS+yaR0eUkG3cg2xIE729agD2db SN1iH8JNLZMomkqDFYeGEhvalJRf9v9GwXeP/Xocf3bby3lzPR0mu+M2JqXe34b1HISnwT/FD/eP DvPHs0k6TeMkgftPAQC5vAEAAP//AwBQSwECLQAUAAYACAAAACEA2+H2y+4AAACFAQAAEwAAAAAA AAAAAAAAAAAAAAAAW0NvbnRlbnRfVHlwZXNdLnhtbFBLAQItABQABgAIAAAAIQBa9CxbvwAAABUB AAALAAAAAAAAAAAAAAAAAB8BAABfcmVscy8ucmVsc1BLAQItABQABgAIAAAAIQCIHGZzyAAAAOMA AAAPAAAAAAAAAAAAAAAAAAcCAABkcnMvZG93bnJldi54bWxQSwUGAAAAAAMAAwC3AAAA/AIAAAAA ">
                  <v:shape id="2137907191" o:spid="_x0000_s1049" style="position:absolute;left:3276;top:7694;width:6736;height:737;visibility:visible;mso-wrap-style:square;v-text-anchor:top" coordsize="6736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fu+FHzAAAAOMAAAAPAAAAZHJzL2Rvd25yZXYueG1sRI/RasJA EEXfC/2HZYS+1Y0ptkl0lSINCEJB6wcM2TGJZmfT7DZJ/XpXKPRx5t5z585yPZpG9NS52rKC2TQC QVxYXXOp4PiVPycgnEfW2FgmBb/kYL16fFhipu3Ae+oPvhQhhF2GCirv20xKV1Rk0E1tSxy0k+0M +jB2pdQdDiHcNDKOoldpsOZwocKWNhUVl8OPCTX673wzzMv4es4/ZsnJvX1ezzulnibj+wKEp9H/ m//orQ5cmsTzKH1JY7j/FBYgVzcAAAD//wMAUEsBAi0AFAAGAAgAAAAhANvh9svuAAAAhQEAABMA AAAAAAAAAAAAAAAAAAAAAFtDb250ZW50X1R5cGVzXS54bWxQSwECLQAUAAYACAAAACEAWvQsW78A AAAVAQAACwAAAAAAAAAAAAAAAAAfAQAAX3JlbHMvLnJlbHNQSwECLQAUAAYACAAAACEAH7vhR8wA AADjAAAADwAAAAAAAAAAAAAAAAAHAgAAZHJzL2Rvd25yZXYueG1sUEsFBgAAAAADAAMAtwAAAAAD AAAAAA== " path="m6367,l368,,294,7,225,29,162,63r-54,45l63,162,29,225,7,294,,368r7,75l29,512r34,62l108,629r54,45l225,708r69,21l368,737r5999,l6441,729r70,-21l6573,674r55,-45l6673,574r34,-62l6728,443r8,-75l6728,294r-21,-69l6673,162r-45,-54l6573,63,6511,29,6441,7,6367,xe" fillcolor="#4dc0ef [3204]" stroked="f">
                    <v:path arrowok="t" o:connecttype="custom" o:connectlocs="6367,7695;368,7695;294,7702;225,7724;162,7758;108,7803;63,7857;29,7920;7,7989;0,8063;7,8138;29,8207;63,8269;108,8324;162,8369;225,8403;294,8424;368,8432;6367,8432;6441,8424;6511,8403;6573,8369;6628,8324;6673,8269;6707,8207;6728,8138;6736,8063;6728,7989;6707,7920;6673,7857;6628,7803;6573,7758;6511,7724;6441,7702;6367,7695" o:connectangles="0,0,0,0,0,0,0,0,0,0,0,0,0,0,0,0,0,0,0,0,0,0,0,0,0,0,0,0,0,0,0,0,0,0,0"/>
                  </v:shape>
                  <v:shape id="2137907192" o:spid="_x0000_s1050" style="position:absolute;left:8972;top:7694;width:1041;height:737;visibility:visible;mso-wrap-style:square;v-text-anchor:top" coordsize="1041,73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5LATygAAAOIAAAAPAAAAZHJzL2Rvd25yZXYueG1sRI/dasJA FITvC32H5RS8Ed0kiE1TV5FKUa8afx7gkD1NgtmzIbua9O1dQejlMDPfMIvVYBpxo87VlhXE0wgE cWF1zaWC8+l7koJwHlljY5kU/JGD1fL1ZYGZtj0f6Hb0pQgQdhkqqLxvMyldUZFBN7UtcfB+bWfQ B9mVUnfYB7hpZBJFc2mw5rBQYUtfFRWX49UoyOX4p42b6z7d2PFlu+P+Y825UqO3Yf0JwtPg/8PP 9k4rmCWzJI2T+B0el8IdkMs7AAAA//8DAFBLAQItABQABgAIAAAAIQDb4fbL7gAAAIUBAAATAAAA AAAAAAAAAAAAAAAAAABbQ29udGVudF9UeXBlc10ueG1sUEsBAi0AFAAGAAgAAAAhAFr0LFu/AAAA FQEAAAsAAAAAAAAAAAAAAAAAHwEAAF9yZWxzLy5yZWxzUEsBAi0AFAAGAAgAAAAhAC/ksBPKAAAA 4gAAAA8AAAAAAAAAAAAAAAAABwIAAGRycy9kb3ducmV2LnhtbFBLBQYAAAAAAwADALcAAAD+AgAA AAA= " path="m671,l,,,737r671,l745,729r70,-21l877,674r55,-45l977,574r34,-62l1032,443r8,-75l1032,294r-21,-69l977,162,932,108,877,63,815,29,745,7,671,xe" fillcolor="#646cbb [3206]" stroked="f">
                    <v:path arrowok="t" o:connecttype="custom" o:connectlocs="671,7695;0,7695;0,8432;671,8432;745,8424;815,8403;877,8369;932,8324;977,8269;1011,8207;1032,8138;1040,8063;1032,7989;1011,7920;977,7857;932,7803;877,7758;815,7724;745,7702;671,7695" o:connectangles="0,0,0,0,0,0,0,0,0,0,0,0,0,0,0,0,0,0,0,0"/>
                  </v:shape>
                  <v:shape id="2137907193" o:spid="_x0000_s1051" style="position:absolute;left:9227;top:7824;width:376;height:376;visibility:visible;mso-wrap-style:square;v-text-anchor:top" coordsize="376,37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bOAq2yQAAAOIAAAAPAAAAZHJzL2Rvd25yZXYueG1sRI/NbsIw EITvSH0Ha5F6AyeR+AsY1JZS0WMo4ryKlyQiXofYBfft60qVOI5m5hvNahNMK27Uu8aygnScgCAu rW64UnD82o3mIJxH1thaJgU/5GCzfhqsMNf2zgXdDr4SEcIuRwW1910upStrMujGtiOO3tn2Bn2U fSV1j/cIN63MkmQqDTYcF2rs6K2m8nL4NgrsZ1Fc9Wy3DX6fHt/b8HF9NSelnofhZQnCU/CP8H97 rxVMsmmWpfPFDP4uxTsg178AAAD//wMAUEsBAi0AFAAGAAgAAAAhANvh9svuAAAAhQEAABMAAAAA AAAAAAAAAAAAAAAAAFtDb250ZW50X1R5cGVzXS54bWxQSwECLQAUAAYACAAAACEAWvQsW78AAAAV AQAACwAAAAAAAAAAAAAAAAAfAQAAX3JlbHMvLnJlbHNQSwECLQAUAAYACAAAACEAmzgKtskAAADi AAAADwAAAAAAAAAAAAAAAAAHAgAAZHJzL2Rvd25yZXYueG1sUEsFBgAAAAADAAMAtwAAAP0CAAAA AA== " path="m187,375r74,-14l320,320r41,-59l375,188,361,115,320,55,261,15,187,,114,15,55,55,14,115,,188r14,73l55,320r59,41l187,375xe" fillcolor="#646cbb [3206]" strokecolor="white" strokeweight="3.6pt">
                    <v:path arrowok="t" o:connecttype="custom" o:connectlocs="187,8200;261,8186;320,8145;361,8086;375,8013;361,7940;320,7880;261,7840;187,7825;114,7840;55,7880;14,7940;0,8013;14,8086;55,8145;114,8186;187,8200" o:connectangles="0,0,0,0,0,0,0,0,0,0,0,0,0,0,0,0,0"/>
                  </v:shape>
                  <v:line id="Line 1090" o:spid="_x0000_s1052" style="position:absolute;visibility:visible;mso-wrap-style:square" from="9546,8131" to="9738,8312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vYEJyygAAAOMAAAAPAAAAZHJzL2Rvd25yZXYueG1sRE/NasJA EL4XfIdlhN7qJlVMGl1FWgotejEtgrchO01Cs7Npdo3J23cLQo/z/c96O5hG9NS52rKCeBaBIC6s rrlU8Pnx+pCCcB5ZY2OZFIzkYLuZ3K0x0/bKR+pzX4oQwi5DBZX3bSalKyoy6Ga2JQ7cl+0M+nB2 pdQdXkO4aeRjFC2lwZpDQ4UtPVdUfOcXo+D083JO0+PhfR/t+nHc5/P+cpordT8ddisQngb/L765 33SYHydP8WKRpAn8/RQAkJtfAAAA//8DAFBLAQItABQABgAIAAAAIQDb4fbL7gAAAIUBAAATAAAA AAAAAAAAAAAAAAAAAABbQ29udGVudF9UeXBlc10ueG1sUEsBAi0AFAAGAAgAAAAhAFr0LFu/AAAA FQEAAAsAAAAAAAAAAAAAAAAAHwEAAF9yZWxzLy5yZWxzUEsBAi0AFAAGAAgAAAAhAK9gQnLKAAAA 4wAAAA8AAAAAAAAAAAAAAAAABwIAAGRycy9kb3ducmV2LnhtbFBLBQYAAAAAAwADALcAAAD+AgAA AAA= " strokecolor="white" strokeweight="3.6pt">
                    <o:lock v:ext="edit" shapetype="f"/>
                  </v:line>
                </v:group>
                <v:shape id="2137907194" o:spid="_x0000_s1053" type="#_x0000_t202" style="position:absolute;left:2540;top:825;width:22713;height:2965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0jZtxwAAAOIAAAAPAAAAZHJzL2Rvd25yZXYueG1sRE9da8Iw FH0X9h/CHfimqQrdWo0iY4OBIKvdwx6vzbUNNjddk2n992Yw2OPhfK82g23FhXpvHCuYTRMQxJXT hmsFn+Xb5BmED8gaW8ek4EYeNuuH0Qpz7a5c0OUQahFD2OeooAmhy6X0VUMW/dR1xJE7ud5iiLCv pe7xGsNtK+dJkkqLhmNDgx29NFSdDz9WwfaLi1fzvT9+FKfClGWW8C49KzV+HLZLEIGG8C/+c7/r OH+WLbL0KZ3D76WIQa7vAAAA//8DAFBLAQItABQABgAIAAAAIQDb4fbL7gAAAIUBAAATAAAAAAAA AAAAAAAAAAAAAABbQ29udGVudF9UeXBlc10ueG1sUEsBAi0AFAAGAAgAAAAhAFr0LFu/AAAAFQEA AAsAAAAAAAAAAAAAAAAAHwEAAF9yZWxzLy5yZWxzUEsBAi0AFAAGAAgAAAAhAOvSNm3HAAAA4gAA AA8AAAAAAAAAAAAAAAAABwIAAGRycy9kb3ducmV2LnhtbFBLBQYAAAAAAwADALcAAAD7AgAAAAA= " filled="f" stroked="f">
                  <v:textbox inset="0,0,0,0">
                    <w:txbxContent>
                      <w:p w14:paraId="3B2B956D" w14:textId="2C8407A5" w:rsidR="0065770E" w:rsidRPr="008F24D1" w:rsidRDefault="0065770E" w:rsidP="0065770E">
                        <w:pPr>
                          <w:spacing w:before="20"/>
                          <w:ind w:left="20"/>
                          <w:rPr>
                            <w:rFonts w:ascii="Mulish" w:hAnsi="Mulish"/>
                            <w:sz w:val="34"/>
                          </w:rPr>
                        </w:pPr>
                        <w:r w:rsidRPr="008F24D1">
                          <w:rPr>
                            <w:rFonts w:ascii="Mulish" w:hAnsi="Mulish"/>
                            <w:color w:val="FFFFFF"/>
                            <w:sz w:val="34"/>
                          </w:rPr>
                          <w:t xml:space="preserve">Data sources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D5523">
        <w:rPr>
          <w:rFonts w:ascii="Mulish" w:hAnsi="Mulish"/>
          <w:color w:val="1F1735"/>
          <w:sz w:val="32"/>
          <w:szCs w:val="32"/>
        </w:rPr>
        <w:br w:type="page"/>
      </w:r>
    </w:p>
    <w:p w14:paraId="4F629DD1" w14:textId="5E29418F" w:rsidR="00EF0EB4" w:rsidRPr="008F24D1" w:rsidRDefault="00EF0EB4" w:rsidP="0074475E">
      <w:pPr>
        <w:rPr>
          <w:rFonts w:ascii="Calibri" w:eastAsia="Calibri" w:hAnsi="Calibri" w:cs="Times New Roman"/>
          <w:sz w:val="24"/>
          <w:szCs w:val="24"/>
        </w:rPr>
      </w:pPr>
    </w:p>
    <w:p w14:paraId="18962A45" w14:textId="4775FBEF" w:rsidR="00EF0EB4" w:rsidRPr="008F24D1" w:rsidRDefault="00EF0EB4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606670D6" w14:textId="13CA0ED0" w:rsidR="00EF0EB4" w:rsidRPr="008F24D1" w:rsidRDefault="00EF0EB4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4432047F" w14:textId="77777777" w:rsidR="00A5572F" w:rsidRPr="008F24D1" w:rsidRDefault="00A5572F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09DE4D7D" w14:textId="08290590" w:rsidR="00EF0EB4" w:rsidRPr="008F24D1" w:rsidRDefault="00EF0EB4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7339EB26" w14:textId="52E3AF47" w:rsidR="00EF0EB4" w:rsidRPr="008F24D1" w:rsidRDefault="00B134AB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4533371D" wp14:editId="2DC2A20F">
                <wp:simplePos x="0" y="0"/>
                <wp:positionH relativeFrom="column">
                  <wp:posOffset>-348482</wp:posOffset>
                </wp:positionH>
                <wp:positionV relativeFrom="page">
                  <wp:posOffset>2728131</wp:posOffset>
                </wp:positionV>
                <wp:extent cx="2034540" cy="1578610"/>
                <wp:effectExtent l="19050" t="19050" r="41910" b="40640"/>
                <wp:wrapNone/>
                <wp:docPr id="2137907195" name="Graphiqu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1578610"/>
                        </a:xfrm>
                        <a:custGeom>
                          <a:avLst/>
                          <a:gdLst>
                            <a:gd name="connsiteX0" fmla="*/ 582250 w 2034988"/>
                            <a:gd name="connsiteY0" fmla="*/ 39174 h 1578807"/>
                            <a:gd name="connsiteX1" fmla="*/ 628533 w 2034988"/>
                            <a:gd name="connsiteY1" fmla="*/ 3414 h 1578807"/>
                            <a:gd name="connsiteX2" fmla="*/ 647761 w 2034988"/>
                            <a:gd name="connsiteY2" fmla="*/ 2849 h 1578807"/>
                            <a:gd name="connsiteX3" fmla="*/ 1425842 w 2034988"/>
                            <a:gd name="connsiteY3" fmla="*/ 534061 h 1578807"/>
                            <a:gd name="connsiteX4" fmla="*/ 1430489 w 2034988"/>
                            <a:gd name="connsiteY4" fmla="*/ 538897 h 1578807"/>
                            <a:gd name="connsiteX5" fmla="*/ 1535793 w 2034988"/>
                            <a:gd name="connsiteY5" fmla="*/ 707368 h 1578807"/>
                            <a:gd name="connsiteX6" fmla="*/ 1540837 w 2034988"/>
                            <a:gd name="connsiteY6" fmla="*/ 712472 h 1578807"/>
                            <a:gd name="connsiteX7" fmla="*/ 1641854 w 2034988"/>
                            <a:gd name="connsiteY7" fmla="*/ 777221 h 1578807"/>
                            <a:gd name="connsiteX8" fmla="*/ 1645743 w 2034988"/>
                            <a:gd name="connsiteY8" fmla="*/ 780705 h 1578807"/>
                            <a:gd name="connsiteX9" fmla="*/ 1787938 w 2034988"/>
                            <a:gd name="connsiteY9" fmla="*/ 956499 h 1578807"/>
                            <a:gd name="connsiteX10" fmla="*/ 1803600 w 2034988"/>
                            <a:gd name="connsiteY10" fmla="*/ 962301 h 1578807"/>
                            <a:gd name="connsiteX11" fmla="*/ 1976858 w 2034988"/>
                            <a:gd name="connsiteY11" fmla="*/ 930580 h 1578807"/>
                            <a:gd name="connsiteX12" fmla="*/ 1993567 w 2034988"/>
                            <a:gd name="connsiteY12" fmla="*/ 937827 h 1578807"/>
                            <a:gd name="connsiteX13" fmla="*/ 2032389 w 2034988"/>
                            <a:gd name="connsiteY13" fmla="*/ 998214 h 1578807"/>
                            <a:gd name="connsiteX14" fmla="*/ 2034058 w 2034988"/>
                            <a:gd name="connsiteY14" fmla="*/ 1012495 h 1578807"/>
                            <a:gd name="connsiteX15" fmla="*/ 1955017 w 2034988"/>
                            <a:gd name="connsiteY15" fmla="*/ 1236859 h 1578807"/>
                            <a:gd name="connsiteX16" fmla="*/ 1944002 w 2034988"/>
                            <a:gd name="connsiteY16" fmla="*/ 1247176 h 1578807"/>
                            <a:gd name="connsiteX17" fmla="*/ 1412815 w 2034988"/>
                            <a:gd name="connsiteY17" fmla="*/ 1395895 h 1578807"/>
                            <a:gd name="connsiteX18" fmla="*/ 1403495 w 2034988"/>
                            <a:gd name="connsiteY18" fmla="*/ 1402750 h 1578807"/>
                            <a:gd name="connsiteX19" fmla="*/ 1321035 w 2034988"/>
                            <a:gd name="connsiteY19" fmla="*/ 1529974 h 1578807"/>
                            <a:gd name="connsiteX20" fmla="*/ 1297384 w 2034988"/>
                            <a:gd name="connsiteY20" fmla="*/ 1534085 h 1578807"/>
                            <a:gd name="connsiteX21" fmla="*/ 1157048 w 2034988"/>
                            <a:gd name="connsiteY21" fmla="*/ 1427059 h 1578807"/>
                            <a:gd name="connsiteX22" fmla="*/ 1142689 w 2034988"/>
                            <a:gd name="connsiteY22" fmla="*/ 1424322 h 1578807"/>
                            <a:gd name="connsiteX23" fmla="*/ 944831 w 2034988"/>
                            <a:gd name="connsiteY23" fmla="*/ 1480122 h 1578807"/>
                            <a:gd name="connsiteX24" fmla="*/ 934639 w 2034988"/>
                            <a:gd name="connsiteY24" fmla="*/ 1488553 h 1578807"/>
                            <a:gd name="connsiteX25" fmla="*/ 894034 w 2034988"/>
                            <a:gd name="connsiteY25" fmla="*/ 1569764 h 1578807"/>
                            <a:gd name="connsiteX26" fmla="*/ 877188 w 2034988"/>
                            <a:gd name="connsiteY26" fmla="*/ 1578658 h 1578807"/>
                            <a:gd name="connsiteX27" fmla="*/ 776143 w 2034988"/>
                            <a:gd name="connsiteY27" fmla="*/ 1564878 h 1578807"/>
                            <a:gd name="connsiteX28" fmla="*/ 764730 w 2034988"/>
                            <a:gd name="connsiteY28" fmla="*/ 1557724 h 1578807"/>
                            <a:gd name="connsiteX29" fmla="*/ 479224 w 2034988"/>
                            <a:gd name="connsiteY29" fmla="*/ 1128159 h 1578807"/>
                            <a:gd name="connsiteX30" fmla="*/ 476604 w 2034988"/>
                            <a:gd name="connsiteY30" fmla="*/ 1121043 h 1578807"/>
                            <a:gd name="connsiteX31" fmla="*/ 455748 w 2034988"/>
                            <a:gd name="connsiteY31" fmla="*/ 946383 h 1578807"/>
                            <a:gd name="connsiteX32" fmla="*/ 452834 w 2034988"/>
                            <a:gd name="connsiteY32" fmla="*/ 938836 h 1578807"/>
                            <a:gd name="connsiteX33" fmla="*/ 170348 w 2034988"/>
                            <a:gd name="connsiteY33" fmla="*/ 541782 h 1578807"/>
                            <a:gd name="connsiteX34" fmla="*/ 159179 w 2034988"/>
                            <a:gd name="connsiteY34" fmla="*/ 535053 h 1578807"/>
                            <a:gd name="connsiteX35" fmla="*/ 54581 w 2034988"/>
                            <a:gd name="connsiteY35" fmla="*/ 521104 h 1578807"/>
                            <a:gd name="connsiteX36" fmla="*/ 40859 w 2034988"/>
                            <a:gd name="connsiteY36" fmla="*/ 508802 h 1578807"/>
                            <a:gd name="connsiteX37" fmla="*/ 477 w 2034988"/>
                            <a:gd name="connsiteY37" fmla="*/ 344913 h 1578807"/>
                            <a:gd name="connsiteX38" fmla="*/ 9839 w 2034988"/>
                            <a:gd name="connsiteY38" fmla="*/ 325997 h 1578807"/>
                            <a:gd name="connsiteX39" fmla="*/ 307133 w 2034988"/>
                            <a:gd name="connsiteY39" fmla="*/ 196747 h 1578807"/>
                            <a:gd name="connsiteX40" fmla="*/ 314665 w 2034988"/>
                            <a:gd name="connsiteY40" fmla="*/ 195421 h 1578807"/>
                            <a:gd name="connsiteX41" fmla="*/ 518386 w 2034988"/>
                            <a:gd name="connsiteY41" fmla="*/ 207996 h 1578807"/>
                            <a:gd name="connsiteX42" fmla="*/ 535155 w 2034988"/>
                            <a:gd name="connsiteY42" fmla="*/ 196060 h 1578807"/>
                            <a:gd name="connsiteX43" fmla="*/ 576497 w 2034988"/>
                            <a:gd name="connsiteY43" fmla="*/ 47727 h 1578807"/>
                            <a:gd name="connsiteX44" fmla="*/ 582250 w 2034988"/>
                            <a:gd name="connsiteY44" fmla="*/ 39174 h 1578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2034988" h="1578807">
                              <a:moveTo>
                                <a:pt x="582250" y="39174"/>
                              </a:moveTo>
                              <a:lnTo>
                                <a:pt x="628533" y="3414"/>
                              </a:lnTo>
                              <a:cubicBezTo>
                                <a:pt x="634139" y="-920"/>
                                <a:pt x="641904" y="-1149"/>
                                <a:pt x="647761" y="2849"/>
                              </a:cubicBezTo>
                              <a:lnTo>
                                <a:pt x="1425842" y="534061"/>
                              </a:lnTo>
                              <a:cubicBezTo>
                                <a:pt x="1427708" y="535331"/>
                                <a:pt x="1429289" y="536983"/>
                                <a:pt x="1430489" y="538897"/>
                              </a:cubicBezTo>
                              <a:lnTo>
                                <a:pt x="1535793" y="707368"/>
                              </a:lnTo>
                              <a:cubicBezTo>
                                <a:pt x="1537074" y="709423"/>
                                <a:pt x="1538797" y="711163"/>
                                <a:pt x="1540837" y="712472"/>
                              </a:cubicBezTo>
                              <a:lnTo>
                                <a:pt x="1641854" y="777221"/>
                              </a:lnTo>
                              <a:cubicBezTo>
                                <a:pt x="1643327" y="778169"/>
                                <a:pt x="1644641" y="779342"/>
                                <a:pt x="1645743" y="780705"/>
                              </a:cubicBezTo>
                              <a:lnTo>
                                <a:pt x="1787938" y="956499"/>
                              </a:lnTo>
                              <a:cubicBezTo>
                                <a:pt x="1791701" y="961155"/>
                                <a:pt x="1797711" y="963380"/>
                                <a:pt x="1803600" y="962301"/>
                              </a:cubicBezTo>
                              <a:lnTo>
                                <a:pt x="1976858" y="930580"/>
                              </a:lnTo>
                              <a:cubicBezTo>
                                <a:pt x="1983380" y="929386"/>
                                <a:pt x="1989979" y="932249"/>
                                <a:pt x="1993567" y="937827"/>
                              </a:cubicBezTo>
                              <a:lnTo>
                                <a:pt x="2032389" y="998214"/>
                              </a:lnTo>
                              <a:cubicBezTo>
                                <a:pt x="2035121" y="1002462"/>
                                <a:pt x="2035738" y="1007735"/>
                                <a:pt x="2034058" y="1012495"/>
                              </a:cubicBezTo>
                              <a:lnTo>
                                <a:pt x="1955017" y="1236859"/>
                              </a:lnTo>
                              <a:cubicBezTo>
                                <a:pt x="1953245" y="1241886"/>
                                <a:pt x="1949133" y="1245736"/>
                                <a:pt x="1944002" y="1247176"/>
                              </a:cubicBezTo>
                              <a:lnTo>
                                <a:pt x="1412815" y="1395895"/>
                              </a:lnTo>
                              <a:cubicBezTo>
                                <a:pt x="1408975" y="1396970"/>
                                <a:pt x="1405665" y="1399407"/>
                                <a:pt x="1403495" y="1402750"/>
                              </a:cubicBezTo>
                              <a:lnTo>
                                <a:pt x="1321035" y="1529974"/>
                              </a:lnTo>
                              <a:cubicBezTo>
                                <a:pt x="1315849" y="1537968"/>
                                <a:pt x="1304958" y="1539860"/>
                                <a:pt x="1297384" y="1534085"/>
                              </a:cubicBezTo>
                              <a:lnTo>
                                <a:pt x="1157048" y="1427059"/>
                              </a:lnTo>
                              <a:cubicBezTo>
                                <a:pt x="1152958" y="1423940"/>
                                <a:pt x="1147641" y="1422926"/>
                                <a:pt x="1142689" y="1424322"/>
                              </a:cubicBezTo>
                              <a:lnTo>
                                <a:pt x="944831" y="1480122"/>
                              </a:lnTo>
                              <a:cubicBezTo>
                                <a:pt x="940398" y="1481371"/>
                                <a:pt x="936700" y="1484436"/>
                                <a:pt x="934639" y="1488553"/>
                              </a:cubicBezTo>
                              <a:lnTo>
                                <a:pt x="894034" y="1569764"/>
                              </a:lnTo>
                              <a:cubicBezTo>
                                <a:pt x="890898" y="1576030"/>
                                <a:pt x="884125" y="1579601"/>
                                <a:pt x="877188" y="1578658"/>
                              </a:cubicBezTo>
                              <a:lnTo>
                                <a:pt x="776143" y="1564878"/>
                              </a:lnTo>
                              <a:cubicBezTo>
                                <a:pt x="771486" y="1564246"/>
                                <a:pt x="767331" y="1561639"/>
                                <a:pt x="764730" y="1557724"/>
                              </a:cubicBezTo>
                              <a:lnTo>
                                <a:pt x="479224" y="1128159"/>
                              </a:lnTo>
                              <a:cubicBezTo>
                                <a:pt x="477805" y="1126027"/>
                                <a:pt x="476908" y="1123589"/>
                                <a:pt x="476604" y="1121043"/>
                              </a:cubicBezTo>
                              <a:lnTo>
                                <a:pt x="455748" y="946383"/>
                              </a:lnTo>
                              <a:cubicBezTo>
                                <a:pt x="455423" y="943662"/>
                                <a:pt x="454421" y="941072"/>
                                <a:pt x="452834" y="938836"/>
                              </a:cubicBezTo>
                              <a:lnTo>
                                <a:pt x="170348" y="541782"/>
                              </a:lnTo>
                              <a:cubicBezTo>
                                <a:pt x="167719" y="538090"/>
                                <a:pt x="163674" y="535653"/>
                                <a:pt x="159179" y="535053"/>
                              </a:cubicBezTo>
                              <a:lnTo>
                                <a:pt x="54581" y="521104"/>
                              </a:lnTo>
                              <a:cubicBezTo>
                                <a:pt x="47913" y="520215"/>
                                <a:pt x="42468" y="515335"/>
                                <a:pt x="40859" y="508802"/>
                              </a:cubicBezTo>
                              <a:lnTo>
                                <a:pt x="477" y="344913"/>
                              </a:lnTo>
                              <a:cubicBezTo>
                                <a:pt x="-1431" y="337169"/>
                                <a:pt x="2524" y="329177"/>
                                <a:pt x="9839" y="325997"/>
                              </a:cubicBezTo>
                              <a:lnTo>
                                <a:pt x="307133" y="196747"/>
                              </a:lnTo>
                              <a:cubicBezTo>
                                <a:pt x="309504" y="195716"/>
                                <a:pt x="312085" y="195262"/>
                                <a:pt x="314665" y="195421"/>
                              </a:cubicBezTo>
                              <a:lnTo>
                                <a:pt x="518386" y="207996"/>
                              </a:lnTo>
                              <a:cubicBezTo>
                                <a:pt x="526092" y="208472"/>
                                <a:pt x="533083" y="203496"/>
                                <a:pt x="535155" y="196060"/>
                              </a:cubicBezTo>
                              <a:lnTo>
                                <a:pt x="576497" y="47727"/>
                              </a:lnTo>
                              <a:cubicBezTo>
                                <a:pt x="577440" y="44330"/>
                                <a:pt x="579458" y="41330"/>
                                <a:pt x="582250" y="39174"/>
                              </a:cubicBezTo>
                              <a:close/>
                            </a:path>
                          </a:pathLst>
                        </a:custGeom>
                        <a:noFill/>
                        <a:ln w="65145" cap="flat">
                          <a:solidFill>
                            <a:schemeClr val="accent1"/>
                          </a:solidFill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5910D" id="2137907196" o:spid="_x0000_s1026" style="position:absolute;margin-left:-27.45pt;margin-top:214.8pt;width:160.2pt;height:124.3pt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2034988,157880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wtWi/0woAAPswAAAOAAAAZHJzL2Uyb0RvYy54bWysW9uO3LgRfQ+QfxD6MYA94k0kBx4vHBsO Ahi7BuxgN48ajdrTQHerI2ku3q/fU6TUQ3Z2V6UgL2OpqcMqFquKZB36zQ/Ph33x2PbDrjvebMTr clO0x6a72x2/3Wz+9fXjK7cphrE+3tX77tjebL63w+aHt3/9y5un03Uru/tuf9f2BTo5DtdPp5vN /Tierq+uhua+PdTD6+7UHtG47fpDPeK1/3Z119dP6P2wv5JlWV09df3dqe+adhjw64fYuHkb+t9u 22b8absd2rHY32yg2xj+9uHvLf29evumvv7W16f7XTOpUf8PWhzq3RFCz119qMe6eOh3/9XVYdf0 3dBtx9dNd7jqtttd04YxYDSivBjNl/v61IaxwDjD6Wym4f/XbfPj45fT5x5meDoN1wMeaRTP2/5A /0K/4jkY6/vZWO3zWDT4UZZKGw2bNmgTxrpKBHNevcCbh2H8R9uFrurHT8MYrX2Hp2Cru+JYH+AU TXc8Drux/QW9bQ97TMDfrgrjpDRl8VSQIO/cNFWXmH+nGOWF1cV9Qeq40v4B5BeRiKmkM0oti0kx SguGFJlK0dZWYllKipFO++WxqESK0NI4LZfFpCCjdAnVFo2mM0Gq1M4vC0pBRjnn7bIgkwoyyljP mJ4UZEurKrcsqMoE6dIpuzyiFGSF1FYuC7KpoEoLZ/SyoBRkrZWSMUdItuf4EZU2VjNMl4IsoqY0 yyPyqSDrMEVueUQpyJtKe4Z7I6ckQ3KlqkpGTshQvpKqZBhPpCEuvK2cYQwqQ3lVGlcum0+kcS68 V6ZiuF6G8so6yYgmkcY6UqlUnLjNUN47yUl4Io12ytowxrJXZChRIqQ8wwFFGvDCG1MKjgUzlESW MBwfTGNeeK3LkpFjRYZCohC2YnhGGvZCC+mEYdgwQylvHMuGaeQLTcssR9YFSlqs0ourh0iDXygp SsWRlaGM9J6zvMssZ0hvlWPk2xxFq6Jj+KHMkgb2HVgXl+crR2mJnMvwQ5llDSz2FSeUc5SWWknG kiXTtAGXd4qze0lBQjsEM0dUmja80pVibCxkCoIoZ4xa9kKZxr/z5PKMyUpBwlRYGTi7vzT8nbXC cfwiBYU9NTLoYmzJNPppn8lZ9TMQRqWd5YhKgx92sIqxGssUJIzBZoZjwDT2tfUSoMXDgExBImRP RmCpNGFoW1UlQ1QGgihRwuyLc6XSfKFhC066yEAeAeI4ktJsoY10HF9XKQibOqcYa5bKwt4iqBiu noGMFtjNMKyXRb3BaY+RKlQKwnmi5GQKlQa90cYx0l+OkQIewRhSGvK05nBGlGJMiaMux3ZplsBx dDmYVIpQWnvBcbs02L3j5HKVQpQ0WOUZdksjXZVWcA7xKgUJX1nNkEQ1jvOpSgldVYydSwbC/lRz jm86TQ5GOOWq5VnKQLK03jNCVqdxjphAVmZISkGwXlkxNn46TQ4GSwYmdzGNZyD4quRMUxbmzOKR TkG/Uz1CMevbXK6q7+cKVvN8nEpYeCpqKnWWofp36gaql6X1LBTH5leUqlAAQ5dAUf1rAQxnSMFi FRhTlYLlKjCmLAWrVWBYNAXrVWBk3RRsVoGRFVNwtQqMXJeCQ+2QPVVIYCk41CrZYOSkFOxXqU2V jhR9rsEyfezSydZ5GVUkMunr/IyqDBl8nadR5SCDr/M1KiFk8HXeRuf7DL7O38SFw+F9VXK4cDmx zufoOJ4pv87r6KycwvG+Rnk6/mbwdV5HJ9oMvs7r6Gibwdd5HZ08M/g6r6MjaAZf53Xywuvwvsry F16HU+Aq+IXX4WS3Cn7hdTitrYHTiSs1Hd5XwS+8DqeqVfALr8NRaRX8wutw/lkFv/A6HGpWwS+8 DkeVVfALr1PrvI4OEtnErfM6Oh9k8HVeR5v+DL7O62gnn8LxvsZ0tD3P4Ou8jjbqGXyd19FGOoOv 8zraHmfwzOviDmfaCfeg2olk3weSfdwUINn7TQGS/ZbsVV+f6pE20PNj8RQpZGJ2i/vIIBNlS+2H 7rH92oUvR9pPRyo4qBL26NMEvHy2P6afR0o3fg6mdvp6/qZ5uN01f29/zRBgdCc3eeXjYgaFg2zQ db6MZnglhA6+89JG1bYgiMja2S8yAbPY2NvE0AZIJF4Z2gFkbRmDAGc1FRPXrARavXTRx42qcOSm Ll9aA1M7CSQClqNlZF0DKJKpHC2NwrfRUrb0GstsqgfYXwvh5E5WCFFdtAb2dWolUpWjZWRSIygQ pBwtK60U1T5JD+tElU0oOFONXqdW1KKDHmdbRkY1tgailKNlZEcDKJKeHC0tSltl1MNXAqdzAp31 gCFhw9hlpZQLGencGknSqZWoT46Wke6MoEBicrSEr5FwsqWXqBaGVeGsh3co5ES/9OAc8tCZSM9J IFGZDC0n+jKCAinJ0BIgg+psAAkwd7rKJpWaQRDNzdbGpXEexURjTs2BnGQoOhGSERVpRoamQCmp 40oNSWAMLgxKFbiY0NEMrS+biZicZAa6kaNppBgjKhKHHE0Rrt5OmioPSiR3QTC/qJLNnYJnCbM7 23SiGmOzLolA5GgaScOIilQgR1MlcCUmeqFAhvJV2DycVUF2BFs6daq8q/KBRPJwbqbyLEfTSANO 4wvkHkdTgUHNqiB7wmqEOmsqQExMqQkpHzk/n338BjpwlkkkH0PTSOxNoEDXMRQl2sxPJtNOKBsS zKynV5UtY04ALad17qSR3psFEmnH0DISdREU6TeGls7DReeJtVUZDwuzls7B7ycHxQWjKibJc2ug 6yaBuNiGWcFM0HbnT5b2SLzNWhKdxtASgjSinDIocXBITgSa9bCVpcV+asWamS1WkX6bWgOpxtAy EmkRFOkxhpaowLpyspaQFSI21RJ+CVvPXSrcPbhoBZ02txJJxtEyEGMBFOkujpIGRfaYHT28Ls/y uKmICvzUoSjj/mI2cyTHYmOgvBgaYnkGzRUwkbxiaCgqTPe8UXOlz+O7QuBEO2H3VcXAmDUUgeqK 0gKBxdAwkFYREqgohoJwjqkkZ2QpUR9LfJF8cxov8mi+SAbaKooKZBRDO7hUAERaiaHbK7DacQIV Mk6+bZNmKsooiX1T5pzEQEVBgVdiaBa5pICJDBFDOVV6Mzu5N1CPMPPkKSFp3QhR7I3MHTPySXMj +ehyponMUMBEvoehIeSWPm4OoM20wZ41xHzi8uPUIW4BZepHdmjSkDgfjoaB5wmYwN5wFLQWF6si BFv0LDaQocHAxjbsgPK2wPSEtvRsmGfqZt8NbTQsHUNDLj+fR0Nef7mofOw+7vb7MH/7I51SKyNo U9bUuJ6+3ddjOKIO3X53Rx/SPIfb6u37fV881jgC103THsd5JrMvT/0wfqiH+/hhaCLb4MiL6899 1HAPcujq5TY2Pd12d98/90Xfxfvrw6n5uENPn+ph/Fz3uC8Nw+ES/vgT/mz3HZTGCTo84Wzd9b/+ 3u/0Pe6Ro3VTPOEC/M1m+M9D3bebYv/PI26YexHmYwwv2G1SzbdPW27TluPD4X2HsSNEoV14pO/H /fy47bvDz7ir/46koqk+NpANcmxElSC+vB/xjibc9m/ad+/CM27JY6I+Hb+cGuo8RBVG/vX557o/ FWTOm82IK+k/dvNl+fp6vmqOiaUP4reEPHbvHsZuu6N76MHC0a7TC27YB8eY/jcAXeFP38NXL/9n 4e1vAAAA//8DAFBLAwQUAAYACAAAACEAPi2gouIAAAALAQAADwAAAGRycy9kb3ducmV2LnhtbEyP TU/CQBRF9yb+h8kzcQdTKi1Q+0rEKGzciIS4HDrPtnE+mpkplH/vuNLlyz2597xyPWrFzuR8Zw3C bJoAI1Nb2ZkG4fDxOlkC80EYKZQ1hHAlD+vq9qYUhbQX807nfWhYLDG+EAhtCH3Bua9b0sJPbU8m Zl/WaRHi6RounbjEcq14miQ516IzcaEVPT23VH/vB42gNtvrQz775APtji+bceveFt4h3t+NT4/A Ao3hD4Zf/agOVXQ62cFIzxTCJJuvIoowT1c5sEikeZYBOyHki2UKvCr5/x+qHwAAAP//AwBQSwEC LQAUAAYACAAAACEAtoM4kv4AAADhAQAAEwAAAAAAAAAAAAAAAAAAAAAAW0NvbnRlbnRfVHlwZXNd LnhtbFBLAQItABQABgAIAAAAIQA4/SH/1gAAAJQBAAALAAAAAAAAAAAAAAAAAC8BAABfcmVscy8u cmVsc1BLAQItABQABgAIAAAAIQBwtWi/0woAAPswAAAOAAAAAAAAAAAAAAAAAC4CAABkcnMvZTJv RG9jLnhtbFBLAQItABQABgAIAAAAIQA+LaCi4gAAAAsBAAAPAAAAAAAAAAAAAAAAAC0NAABkcnMv ZG93bnJldi54bWxQSwUGAAAAAAQABADzAAAAPA4AAAAA " path="m582250,39174l628533,3414v5606,-4334,13371,-4563,19228,-565l1425842,534061v1866,1270,3447,2922,4647,4836l1535793,707368v1281,2055,3004,3795,5044,5104l1641854,777221v1473,948,2787,2121,3889,3484l1787938,956499v3763,4656,9773,6881,15662,5802l1976858,930580v6522,-1194,13121,1669,16709,7247l2032389,998214v2732,4248,3349,9521,1669,14281l1955017,1236859v-1772,5027,-5884,8877,-11015,10317l1412815,1395895v-3840,1075,-7150,3512,-9320,6855l1321035,1529974v-5186,7994,-16077,9886,-23651,4111l1157048,1427059v-4090,-3119,-9407,-4133,-14359,-2737l944831,1480122v-4433,1249,-8131,4314,-10192,8431l894034,1569764v-3136,6266,-9909,9837,-16846,8894l776143,1564878v-4657,-632,-8812,-3239,-11413,-7154l479224,1128159v-1419,-2132,-2316,-4570,-2620,-7116l455748,946383v-325,-2721,-1327,-5311,-2914,-7547l170348,541782v-2629,-3692,-6674,-6129,-11169,-6729l54581,521104v-6668,-889,-12113,-5769,-13722,-12302l477,344913v-1908,-7744,2047,-15736,9362,-18916l307133,196747v2371,-1031,4952,-1485,7532,-1326l518386,207996v7706,476,14697,-4500,16769,-11936l576497,47727v943,-3397,2961,-6397,5753,-8553xe" filled="f" strokecolor="#4dc0ef [3204]" strokeweight="1.80958mm">
                <v:stroke joinstyle="miter"/>
                <v:path arrowok="t" o:connecttype="custom" o:connectlocs="582122,39169;628395,3414;647618,2849;1425528,533994;1430174,538830;1535455,707280;1540498,712383;1641493,777124;1645381,780608;1787544,956380;1803203,962181;1976423,930464;1993128,937710;2031942,998089;2033610,1012369;1954587,1236705;1943574,1247020;1412504,1395721;1403186,1402575;1320744,1529783;1297098,1533894;1156793,1426881;1142437,1424144;944623,1479937;934433,1488367;893837,1569568;876995,1578461;775972,1564683;764562,1557530;479118,1128018;476499,1120903;455648,946265;452734,938719;170310,541714;159144,534986;54569,521039;40850,508739;477,344870;9837,325956;307065,196722;314596,195397;518272,207970;535037,196036;576370,47721;582122,39169" o:connectangles="0,0,0,0,0,0,0,0,0,0,0,0,0,0,0,0,0,0,0,0,0,0,0,0,0,0,0,0,0,0,0,0,0,0,0,0,0,0,0,0,0,0,0,0,0"/>
                <w10:wrap anchory="page"/>
              </v:shape>
            </w:pict>
          </mc:Fallback>
        </mc:AlternateContent>
      </w:r>
    </w:p>
    <w:p w14:paraId="45A9DD94" w14:textId="1E143459" w:rsidR="00EF0EB4" w:rsidRPr="008F24D1" w:rsidRDefault="00F01D7E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00821A5" wp14:editId="7B2B36BD">
                <wp:simplePos x="0" y="0"/>
                <wp:positionH relativeFrom="page">
                  <wp:posOffset>3137338</wp:posOffset>
                </wp:positionH>
                <wp:positionV relativeFrom="paragraph">
                  <wp:posOffset>-427355</wp:posOffset>
                </wp:positionV>
                <wp:extent cx="4419600" cy="6926580"/>
                <wp:effectExtent l="0" t="0" r="0" b="7620"/>
                <wp:wrapNone/>
                <wp:docPr id="21379071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9600" cy="6926580"/>
                        </a:xfrm>
                        <a:prstGeom prst="rect">
                          <a:avLst/>
                        </a:prstGeom>
                        <a:solidFill>
                          <a:srgbClr val="F2F3F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F65E4" id="Rectangle 10" o:spid="_x0000_s1026" style="position:absolute;margin-left:247.05pt;margin-top:-33.65pt;width:348pt;height:545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T1Z73AEAAJ8DAAAOAAAAZHJzL2Uyb0RvYy54bWysU8Fu2zAMvQ/YPwi6L07SNGuMOMXQIsOA bh3Q7QMUWY6FyaJGKnGyrx8lp2mw3YpeBFEkn98jn5e3h86JvUGy4Cs5GY2lMF5Dbf22kj9/rD/c SEFR+Vo58KaSR0PydvX+3bIPpZlCC642KBjEU9mHSrYxhrIoSLemUzSCYDwnG8BORQ5xW9Soekbv XDEdj+dFD1gHBG2I+PV+SMpVxm8ao+Nj05CJwlWSucV8Yj436SxWS1VuUYXW6hMN9QoWnbKeP3qG uldRiR3a/6A6qxEImjjS0BXQNFabrIHVTMb/qHlqVTBZCw+HwnlM9Haw+tv+KXzHRJ3CA+hfxBMp +kDlOZMC4hqx6b9CzTtUuwhZ7KHBLnWyDHHIMz2eZ2oOUWh+nM0mi/mYR685N19M59c3eeqFKp/b A1L8bKAT6VJJ5KVleLV/oJjoqPK5JPMEZ+u1dS4HuN3cORR7xQteT9dX66u0U26hyzLnU7GH1Dak 00vWmaQlu1C5gfrIMhEGl7Cr+dIC/pGiZ4dUkn7vFBop3BfPK1hMZrNkqRzMrj9OOcDLzOYyo7xm qEpGKYbrXRxsuAtoty1/aZJFe/jE421sFv7C6kSWXZDFnRybbHYZ56qX/2r1FwAA//8DAFBLAwQU AAYACAAAACEAf3eCweMAAAANAQAADwAAAGRycy9kb3ducmV2LnhtbEyPPU/DMBCGdyT+g3VIbK2d NpQmxKlQBAsDKAUJsbmxm0SNz8F22/DvuU6w3cej954rNpMd2Mn40DuUkMwFMION0z22Ej7en2dr YCEq1GpwaCT8mACb8vqqULl2Z6zNaRtbRiEYciWhi3HMOQ9NZ6wKczcapN3eeasitb7l2qszhduB L4RYcat6pAudGk3VmeawPVoJn/X+KfO8/lq7mL5+v9gqvB0qKW9vpscHYNFM8Q+Giz6pQ0lOO3dE HdggIc3ShFAJs9X9EtiFSDJBox1VYrG8A14W/P8X5S8AAAD//wMAUEsBAi0AFAAGAAgAAAAhALaD OJL+AAAA4QEAABMAAAAAAAAAAAAAAAAAAAAAAFtDb250ZW50X1R5cGVzXS54bWxQSwECLQAUAAYA CAAAACEAOP0h/9YAAACUAQAACwAAAAAAAAAAAAAAAAAvAQAAX3JlbHMvLnJlbHNQSwECLQAUAAYA CAAAACEAPk9We9wBAACfAwAADgAAAAAAAAAAAAAAAAAuAgAAZHJzL2Uyb0RvYy54bWxQSwECLQAU AAYACAAAACEAf3eCweMAAAANAQAADwAAAAAAAAAAAAAAAAA2BAAAZHJzL2Rvd25yZXYueG1sUEsF BgAAAAAEAAQA8wAAAEYFAAAAAA== " fillcolor="#f2f3f3" stroked="f">
                <w10:wrap anchorx="page"/>
              </v:rect>
            </w:pict>
          </mc:Fallback>
        </mc:AlternateContent>
      </w:r>
      <w:r w:rsidR="00B134AB" w:rsidRPr="008F24D1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B5A87B0" wp14:editId="665AFEF6">
                <wp:simplePos x="0" y="0"/>
                <wp:positionH relativeFrom="page">
                  <wp:posOffset>-54591</wp:posOffset>
                </wp:positionH>
                <wp:positionV relativeFrom="page">
                  <wp:posOffset>4817660</wp:posOffset>
                </wp:positionV>
                <wp:extent cx="7696200" cy="1879600"/>
                <wp:effectExtent l="0" t="0" r="0" b="6350"/>
                <wp:wrapNone/>
                <wp:docPr id="213790719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879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2CE35" id="Rectangle 76" o:spid="_x0000_s1026" style="position:absolute;margin-left:-4.3pt;margin-top:379.35pt;width:606pt;height:148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rUI65wEAALkDAAAOAAAAZHJzL2Uyb0RvYy54bWysU9tu2zAMfR+wfxD0vjgOsrQx4hRFig4D ugvQ7QMYWY6FyaJGKXGyrx8lp2mwvQ17EUSROuQ5OlrdHXsrDpqCQVfLcjKVQjuFjXG7Wn7/9vju VooQwTVg0elannSQd+u3b1aDr/QMO7SNJsEgLlSDr2UXo6+KIqhO9xAm6LXjZIvUQ+SQdkVDMDB6 b4vZdLooBqTGEyodAp8+jEm5zvhtq1X80rZBR2FrybPFvFJet2kt1iuodgS+M+o8BvzDFD0Yx00v UA8QQezJ/AXVG0UYsI0ThX2BbWuUzhyYTTn9g81zB15nLixO8BeZwv+DVZ8Pz/4rpdGDf0L1IwiH mw7cTt8T4dBpaLhdmYQqBh+qy4UUBL4qtsMnbPhpYR8xa3BsqU+AzE4cs9Sni9T6GIXiw5vFcsHv J4XiXHl7s1xwkHpA9XLdU4gfNPYibWpJ/JYZHg5PIY6lLyV5fLSmeTTW5iD5R28siQPwy4NS2sWR BBO9rrQu1TtMN0fQdJKpJnbJSKHaYnNipoSjf9jvvOmQfkkxsHdqGX7ugbQU9qNjtZblfJ7MloP5 +5sZB3Sd2V5nwCmGqmWUYtxu4mjQvSez67hTmXk7vGeFW5O5v051Hpb9kdU7ezkZ8DrOVa8/bv0b AAD//wMAUEsDBBQABgAIAAAAIQBVz/kC4wAAAAwBAAAPAAAAZHJzL2Rvd25yZXYueG1sTI9BasMw EEX3hd5BTKG7RGqaxMaxHEyhtKSLELfQLGVrahlbkrFkx719lVW6m2Eef95P97PuyISDa6zh8LRk QNBUVjam5vD1+bqIgTgvjBSdNcjhFx3ss/u7VCTSXswJp8LXJIQYlwgOyvs+odRVCrVwS9ujCbcf O2jhwzrUVA7iEsJ1R1eMbakWjQkflOjxRWHVFqPm8H7O/duhHA/2Oz+1xYc6Tm175PzxYc53QDzO /gbDVT+oQxacSjsa6UjHYRFvA8kh2sQRkCuwYs9rIGWY2GYdAc1S+r9E9gcAAP//AwBQSwECLQAU AAYACAAAACEAtoM4kv4AAADhAQAAEwAAAAAAAAAAAAAAAAAAAAAAW0NvbnRlbnRfVHlwZXNdLnht bFBLAQItABQABgAIAAAAIQA4/SH/1gAAAJQBAAALAAAAAAAAAAAAAAAAAC8BAABfcmVscy8ucmVs c1BLAQItABQABgAIAAAAIQB8rUI65wEAALkDAAAOAAAAAAAAAAAAAAAAAC4CAABkcnMvZTJvRG9j LnhtbFBLAQItABQABgAIAAAAIQBVz/kC4wAAAAwBAAAPAAAAAAAAAAAAAAAAAEEEAABkcnMvZG93 bnJldi54bWxQSwUGAAAAAAQABADzAAAAUQUAAAAA " fillcolor="#4dc0ef [3204]" stroked="f">
                <w10:wrap anchorx="page" anchory="page"/>
              </v:rect>
            </w:pict>
          </mc:Fallback>
        </mc:AlternateContent>
      </w:r>
    </w:p>
    <w:p w14:paraId="28A2AE25" w14:textId="0EB6D916" w:rsidR="00EF0EB4" w:rsidRPr="008F24D1" w:rsidRDefault="002825B9" w:rsidP="00092785">
      <w:pPr>
        <w:pStyle w:val="Titre1"/>
        <w:ind w:left="4950"/>
      </w:pPr>
      <w:bookmarkStart w:id="0" w:name="_Toc157178937"/>
      <w:bookmarkStart w:id="1" w:name="_Toc157438035"/>
      <w:r w:rsidRPr="008F24D1">
        <w:t xml:space="preserve">Your area</w:t>
      </w:r>
      <w:bookmarkEnd w:id="0"/>
      <w:bookmarkEnd w:id="1"/>
    </w:p>
    <w:p w14:paraId="7D0C6C52" w14:textId="0F2A48BB" w:rsidR="00EF0EB4" w:rsidRPr="008F24D1" w:rsidRDefault="00EF0EB4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2D4C6070" w14:textId="7A5B3250" w:rsidR="00EF0EB4" w:rsidRPr="008F24D1" w:rsidRDefault="00EF0EB4" w:rsidP="00EF0EB4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6E244285" w14:textId="4331FB76" w:rsidR="00EF0EB4" w:rsidRPr="008F24D1" w:rsidRDefault="00EF0EB4" w:rsidP="00EF0EB4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2AE13D7A" w14:textId="2645F0CC" w:rsidR="00EF0EB4" w:rsidRPr="008F24D1" w:rsidRDefault="00B11B24" w:rsidP="00EF0EB4">
      <w:pPr>
        <w:tabs>
          <w:tab w:val="left" w:pos="1553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B571AEE" wp14:editId="613C7EE3">
                <wp:simplePos x="0" y="0"/>
                <wp:positionH relativeFrom="column">
                  <wp:posOffset>233680</wp:posOffset>
                </wp:positionH>
                <wp:positionV relativeFrom="page">
                  <wp:posOffset>4686301</wp:posOffset>
                </wp:positionV>
                <wp:extent cx="2007870" cy="2095500"/>
                <wp:effectExtent l="0" t="0" r="0" b="0"/>
                <wp:wrapNone/>
                <wp:docPr id="213790719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E12CB" w14:textId="68DCB709" w:rsidR="002825B9" w:rsidRPr="008F24D1" w:rsidRDefault="002825B9" w:rsidP="0029415B">
                            <w:pPr>
                              <w:pStyle w:val="LargeNumber"/>
                            </w:pPr>
                            <w:r w:rsidRPr="008F24D1">
                              <w:t xml:space="preserve"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71AEE" id="2137907200" o:spid="_x0000_s1054" type="#_x0000_t202" style="position:absolute;margin-left:18.4pt;margin-top:369pt;width:158.1pt;height:1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Z9R6HAIAADQEAAAOAAAAZHJzL2Uyb0RvYy54bWysU01vGyEQvVfqf0Dc6127dpysvI7cRK4q WUkkJ8oZs+BdCRgK2Lvur+/A+ktpT1UvMDDDfLz3mN13WpG9cL4BU9LhIKdEGA5VY7YlfXtdfrml xAdmKqbAiJIehKf388+fZq0txAhqUJVwBJMYX7S2pHUItsgyz2uhmR+AFQadEpxmAY9um1WOtZhd q2yU5zdZC66yDrjwHm8feyedp/xSCh6epfQiEFVS7C2k1aV1E9dsPmPF1jFbN/zYBvuHLjRrDBY9 p3pkgZGda/5IpRvuwIMMAw46AykbLtIMOM0w/zDNumZWpFkQHG/PMPn/l5Y/7df2xZHQfYMOCYyA tNYXHi/jPJ10Ou7YKUE/Qng4wya6QDheIg/T2ym6OPpG+d1kkidgs8tz63z4LkCTaJTUIS8JLrZf +YAlMfQUEqsZWDZKJW6UIW1Jb75O8vTg7MEXyuDDS7PRCt2mI01V0vFpkA1UB5zPQU+9t3zZYA8r 5sMLc8g19o36Dc+4SAVYC44WJTW4X3+7j/FIAXopaVE7JfU/d8wJStQPg+TcDcfjKLZ0GE+mIzy4 a8/m2mN2+gFQnkP8KZYnM8YHdTKlA/2OMl/EquhihmPtkm5O5kPoFY3fhIvFIgWhvCwLK7O2PKaO qEaEX7t35uyRhoAMPsFJZaz4wEYf2/Ox2AWQTaIq4tyjeoQfpZkYPH6jqP3rc4q6fPb5bwAAAP// AwBQSwMEFAAGAAgAAAAhABoyK/rgAAAACwEAAA8AAABkcnMvZG93bnJldi54bWxMj0FLw0AQhe+C /2EZwZvd6NJY0myKFIonwVZL8bZJptnQ7GzIbpP47x1PepuZ93jzvXwzu06MOITWk4bHRQICqfJ1 S42Gz4/dwwpEiIZq03lCDd8YYFPc3uQmq/1EexwPsREcQiEzGmyMfSZlqCw6Exa+R2Lt7AdnIq9D I+vBTBzuOvmUJKl0piX+YE2PW4vV5XB1Gr7csgznbbV7O46v03GvTu+2OWl9fze/rEFEnOOfGX7x GR0KZir9leogOg0qZfKo4VmtuBMb1FLxULIzSfkki1z+71D8AAAA//8DAFBLAQItABQABgAIAAAA IQC2gziS/gAAAOEBAAATAAAAAAAAAAAAAAAAAAAAAABbQ29udGVudF9UeXBlc10ueG1sUEsBAi0A FAAGAAgAAAAhADj9If/WAAAAlAEAAAsAAAAAAAAAAAAAAAAALwEAAF9yZWxzLy5yZWxzUEsBAi0A FAAGAAgAAAAhAENn1HocAgAANAQAAA4AAAAAAAAAAAAAAAAALgIAAGRycy9lMm9Eb2MueG1sUEsB Ai0AFAAGAAgAAAAhABoyK/rgAAAACwEAAA8AAAAAAAAAAAAAAAAAdgQAAGRycy9kb3ducmV2Lnht bFBLBQYAAAAABAAEAPMAAACDBQAAAAA= " filled="f" stroked="f" strokeweight=".5pt">
                <v:textbox>
                  <w:txbxContent>
                    <w:p w14:paraId="0B7E12CB" w14:textId="68DCB709" w:rsidR="002825B9" w:rsidRPr="008F24D1" w:rsidRDefault="002825B9" w:rsidP="0029415B">
                      <w:pPr>
                        <w:pStyle w:val="LargeNumber"/>
                      </w:pPr>
                      <w:r w:rsidRPr="008F24D1">
                        <w:t xml:space="preserve"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251782" w14:textId="5D0FB13E" w:rsidR="00EF0EB4" w:rsidRPr="008F24D1" w:rsidRDefault="00EF0EB4" w:rsidP="00D22A02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439085C" w14:textId="7B8220BC" w:rsidR="00BC0744" w:rsidRPr="008F24D1" w:rsidRDefault="002825B9" w:rsidP="002825B9">
      <w:pPr>
        <w:tabs>
          <w:tab w:val="left" w:pos="1089"/>
          <w:tab w:val="left" w:pos="5647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tab/>
      </w:r>
      <w:r w:rsidRPr="008F24D1">
        <w:rPr>
          <w:rFonts w:ascii="Calibri" w:eastAsia="Calibri" w:hAnsi="Calibri" w:cs="Times New Roman"/>
          <w:sz w:val="24"/>
          <w:szCs w:val="24"/>
        </w:rPr>
        <w:tab/>
      </w:r>
    </w:p>
    <w:p w14:paraId="782081B3" w14:textId="77777777" w:rsidR="00D91066" w:rsidRDefault="00D91066" w:rsidP="00D14C15">
      <w:pPr>
        <w:rPr>
          <w:rFonts w:ascii="Calibri" w:eastAsia="Calibri" w:hAnsi="Calibri" w:cs="Times New Roman"/>
          <w:sz w:val="24"/>
          <w:szCs w:val="24"/>
        </w:rPr>
      </w:pPr>
    </w:p>
    <w:p w14:paraId="75C7E499" w14:textId="77777777" w:rsidR="00404233" w:rsidRDefault="00404233" w:rsidP="00D14C15">
      <w:pPr>
        <w:rPr>
          <w:rFonts w:ascii="Calibri" w:eastAsia="Calibri" w:hAnsi="Calibri" w:cs="Times New Roman"/>
          <w:sz w:val="24"/>
          <w:szCs w:val="24"/>
        </w:rPr>
      </w:pPr>
    </w:p>
    <w:p w14:paraId="71DAB9BC" w14:textId="77777777" w:rsidR="00404233" w:rsidRDefault="00404233" w:rsidP="00D14C15">
      <w:pPr>
        <w:rPr>
          <w:rFonts w:ascii="Calibri" w:eastAsia="Calibri" w:hAnsi="Calibri" w:cs="Times New Roman"/>
          <w:sz w:val="24"/>
          <w:szCs w:val="24"/>
        </w:rPr>
      </w:pPr>
    </w:p>
    <w:p w14:paraId="7A29F19F" w14:textId="77777777" w:rsidR="00404233" w:rsidRDefault="00404233" w:rsidP="00D14C15">
      <w:pPr>
        <w:rPr>
          <w:rFonts w:ascii="Calibri" w:eastAsia="Calibri" w:hAnsi="Calibri" w:cs="Times New Roman"/>
          <w:sz w:val="24"/>
          <w:szCs w:val="24"/>
        </w:rPr>
      </w:pPr>
    </w:p>
    <w:p w14:paraId="2101A6FF" w14:textId="77777777" w:rsidR="00404233" w:rsidRPr="008F24D1" w:rsidRDefault="00404233" w:rsidP="00D14C15">
      <w:pPr>
        <w:rPr>
          <w:rFonts w:ascii="Calibri" w:eastAsia="Calibri" w:hAnsi="Calibri" w:cs="Times New Roman"/>
          <w:sz w:val="24"/>
          <w:szCs w:val="24"/>
        </w:rPr>
      </w:pPr>
    </w:p>
    <w:p w14:paraId="72F7A9DD" w14:textId="77777777" w:rsidR="00D91066" w:rsidRPr="008F24D1" w:rsidRDefault="00D91066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br w:type="page"/>
      </w:r>
    </w:p>
    <w:bookmarkStart w:id="2" w:name="_Toc157438036"/>
    <w:p w14:paraId="0903C58B" w14:textId="3714082A" w:rsidR="00D91066" w:rsidRPr="008F24D1" w:rsidRDefault="00D91066" w:rsidP="00D91066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0BE2E19" wp14:editId="496A0974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201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1497689421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77417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97269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568739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60876" id="Groupe 17" o:spid="_x0000_s1026" style="position:absolute;margin-left:-29.45pt;margin-top:1.8pt;width:21pt;height:21pt;z-index:251696128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JRc1zwcAAM8nAAAOAAAAZHJzL2Uyb0RvYy54bWzsWl1v2zYUfR+w/yDoccBq61symhRZuxYD iq5AO7R7VGQ5NiBLmqTEaX/Nfst+2Q4vKeoyyiy5AbYhyEtCmTy8vJeXl+fIfv7idl9YN3nT7qry zHaeLW0rL7NqvSuvzuzfPr7+MbattkvLdVpUZX5mf8lb+8X59989P9Sr3K22VbHOGwuTlO3qUJ/Z 266rV4tFm23zfdo+q+q8ROemavZph8fmarFu0gNm3xcLd7kMF4eqWddNleVti09fyU77nObfbPKs +3WzafPOKs5srK2jvw39vRR/F+fP09VVk9bbXaaWkX7DKvbproRRPdWrtEut62Y3mmq/y5qqrTbd s6zaL6rNZpfl5AO8cZZ3vHnTVNc1+XK1OlzVOkwI7Z04ffO02bubN039oX7fIBKH+gqxoCfhy+2m 2Yv/WKV1SyH7okOW33ZWhg/dMEwi7HGGLtWmkGZbxH2EyrY/K5zvJM4SGyJwqg3coje6MJZyqJEc 7eB/+zD/P2zTOqewtiv4/76xdmvkrp9EYZz4rmNbZbpHrr5G1uVWsbts8r/+XFkiCXPL8UTOiBUB quPWrlqEcG7QJpxPV9l1273JK4p+evO27SimV2u0KMnWaoVZVZbtrss/I5KbfYHM/WFhucskCJbW wRriiry8C/mdQ7xkGbiBtT0O+YzIaCsKMmWFQ9TCpqy4zMpMXwxIHETTrnjcCCGmPDEQMsRTnvjc yLxd4ZCZuxKcboVDZJZM7n3IrCjIVMQ4ZObeR8zKzL3nkOWkGyhVOoWnzwgfPdODhBmY6QGH3LMb KIr65Kfbvhhkt6WqBmhZqbhul3QD1VUr6i4vDaix/SOOvayzQIlSMgHG8eVg5yQwTiUHuyeBcdw4 mKouIjFv2ThFHOyfZBmHg4ODk8DIeQ4OTwIjlTk4OgmMXOXg+CQwUpCDEw6WUVfJ1oBRCS5VEJfq bAtcqrEtcKlLgUlXddqJHO2b1kHf79ZWN0XvvrrJP1Y0rhMJKw8LrUMWPrWGYVx2fbnLfsq/cpSH sip4BFY/oLAKmlJ9Qp1ynFzi3U5lWh0Mw8q9Num2JJvOMglhnk87LMgV9wrvYy7qPhHdSYvKjHBE A3sn5Qeia7yYoe9EFwegCjDzkC1mHHLm4tA59rGo2pymHHZXbhnDD/QF+GGcGS210W7gxrLcDKg+ QOoTygI5jjnDOk8MEUMmXuzQkelNesN6jORg3uk6PLn5cnaxfGMumfQj0/LjE31RB2gUncH0OKzM l6HzH3caHaIyEMXXJYJGD0y3rYrd+vWuKERRIAWYvywa6yZFvUmzLC+7/goxRhalKDIJCCzkRAoN uSnSjq7CshKzyd1u2u5V2m7lbISXJ3MP+txgCNZS4EaE8Oi5vGhdVusv0AdNJYVjW2evd5jpbdp2 79MGfBuRg/pF77ZqvtrWAUryzG7/uE6b3LaKX0pIlcTxfQzr6MEPIhcPDe+55D3l9f5lBYdx88Ia NcX4ruibm6baf4LovRBW0ZWWGWzjhu9Qh+XDyw7P6IJiyfKLC2pDbiLub8sPdSYmp7oLTz7efkqb 2qrRPLM7qLp3VS+P0lUvPcTm6bECWVYX11212QldQhGTcVIPkGpMS8rmoLM8J4p8B1edFFmkcSGr 6KYUqu8ERZqEUSRvLscNY0fVWi1NPS9awo6QmE7oJC7RAJTbCWnq3otDDHo9TNlzNE97nsRG/geK 1oeidUME6JicpaCcKGfDxHVVvdPBdr3YU8HWVxSL2YMUrSDqrjRAh/m4mHV8N44hBPQy7lG/hpSV gCkTXMkKnXF0etxFWmbIQjnpAodMzm+IURGZeHJ+DpkVIi5FZ/pgQJQOPxonLkTnbQNH0NRTW8FV 6HQi8dGjKCGfn5TYY1Bi2EgIyQdIGlWNhKSR+S1uxYGjSlaKG1hcPaIcCa4Bo8OI+1isHB96CQm/ nkvS84j9yVn1x8Ihg0gWJVdJjKv1vLMfYMIUCXci35fS36Cc5LXUmXdXybq4w+bs5pOyRdWLIuW6 Dl4lU4UfrYNVEdVH79MkrtdZE1EYYqZnA+JYIHTsNaDfFblXoxWPt9z0OVPCB3Yn6TDexGv6+sRx /58c99/4XiJO3CCMI2+CyBH7nU3kHC/2A3mU1RHvmRyElA9TJmtGvvbs90FMzndiH0xF2pjB5Wj8 FupgoO8j8mdwOdfHa4cpC5zKzbLAuRm+twqDKQscEC3jIAFLOe4Ep2ezTIwBUyYMdjYnThzgBJBt gpced4PTszmbzcfPNMEp2hwTfLzjRYHnT3oBIaPpe7iMgmhqvzkgxjtBd9IE/2phjhd8vEzyqa3A IdZOzLEwGs8NoAA8Ud/HQH2J+R77vgipDNaqvy96LF9CqGsNhF0VsPsYuzgm5D415nB2/GZAIn50 vMR42e/EsSM59KiLzu9dOyZR7FmpJLt0IRCALhOlJvoxJlIhwtCXC8MCQR0Yq050Vxz4Mb1361nt YEe2ZATM+XurioaLe4RWJqv3jKUNgXFCzzNfnOtwjrv03hiGzLWZT3KFMvqkxAIXe89Dwfp8z3HU C0KJG+zRnaEcMy2YsaCbgmJBV8CdUJhj9ewyF2Sg+yGmkZEblFhsQwcvKHysR1uhxn27+SRIxOv4 x/LSfXjJTK/i6Vdj9OJB/cJN/CyNP9Oo4Xd4538DAAD//wMAUEsDBBQABgAIAAAAIQCCEzu73wAA AAgBAAAPAAAAZHJzL2Rvd25yZXYueG1sTI9BS8NAFITvgv9heYK3dBNrQo15KaWopyLYCuJtm31N QrO7IbtN0n/v86THYYaZb4r1bDox0uBbZxGSRQyCbOV0a2uEz8NrtALhg7Jadc4SwpU8rMvbm0Ll 2k32g8Z9qAWXWJ8rhCaEPpfSVw0Z5ReuJ8veyQ1GBZZDLfWgJi43nXyI40wa1VpeaFRP24aq8/5i EN4mNW2Wycu4O5+21+9D+v61Swjx/m7ePIMINIe/MPziMzqUzHR0F6u96BCidPXEUYRlBoL9KMlY HxEe0wxkWcj/B8ofAAAA//8DAFBLAQItABQABgAIAAAAIQC2gziS/gAAAOEBAAATAAAAAAAAAAAA AAAAAAAAAABbQ29udGVudF9UeXBlc10ueG1sUEsBAi0AFAAGAAgAAAAhADj9If/WAAAAlAEAAAsA AAAAAAAAAAAAAAAALwEAAF9yZWxzLy5yZWxzUEsBAi0AFAAGAAgAAAAhAAUlFzXPBwAAzycAAA4A AAAAAAAAAAAAAAAALgIAAGRycy9lMm9Eb2MueG1sUEsBAi0AFAAGAAgAAAAhAIITO7vfAAAACAEA AA8AAAAAAAAAAAAAAAAAKQoAAGRycy9kb3ducmV2LnhtbFBLBQYAAAAABAAEAPMAAAA1CwAAAAA= ">
                <v:shape id="2137907202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oTQ7syAAAAOMAAAAPAAAAZHJzL2Rvd25yZXYueG1sRE/NTgIx EL6b+A7NmHiTLojArhSCJiTedIFgvE2247Zh227aEda3tyYmHuf7n+V6cJ04U0w2eAXjUQGCfBO0 9a2Cw357twCRGL3GLnhS8E0J1qvrqyVWOlx8TecdtyKH+FShAsPcV1KmxpDDNAo9+cx9huiQ8xlb qSNecrjr5KQoZtKh9bnBYE/PhprT7sspsO/x/iGZrT0Odfnx9PrGdaFZqdubYfMIgmngf/Gf+0Xn +dNyPluU08kYfn/KAMjVDwAAAP//AwBQSwECLQAUAAYACAAAACEA2+H2y+4AAACFAQAAEwAAAAAA AAAAAAAAAAAAAAAAW0NvbnRlbnRfVHlwZXNdLnhtbFBLAQItABQABgAIAAAAIQBa9CxbvwAAABUB AAALAAAAAAAAAAAAAAAAAB8BAABfcmVscy8ucmVsc1BLAQItABQABgAIAAAAIQDoTQ7syAAAAOMA AAAPAAAAAAAAAAAAAAAAAAcCAABkcnMvZG93bnJldi54bWxQSwUGAAAAAAMAAwC3AAAA/AIAAAAA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H+o5JyQAAAOAAAAAPAAAAZHJzL2Rvd25yZXYueG1sRI9Ba8JA FITvQv/D8gq96WZrbUrqKiJt8SBCtVB6e2SfSTD7NmS3Sfz3riB4HGbmG2a+HGwtOmp95ViDmiQg iHNnKi40/Bw+x28gfEA2WDsmDWfysFw8jOaYGdfzN3X7UIgIYZ+hhjKEJpPS5yVZ9BPXEEfv6FqL Icq2kKbFPsJtLZ+T5FVarDgulNjQuqT8tP+3Gr567FdT9dFtT8f1+e8w2/1uFWn99Dis3kEEGsI9 fGtvjIapStMXlcL1UDwDcnEBAAD//wMAUEsBAi0AFAAGAAgAAAAhANvh9svuAAAAhQEAABMAAAAA AAAAAAAAAAAAAAAAAFtDb250ZW50X1R5cGVzXS54bWxQSwECLQAUAAYACAAAACEAWvQsW78AAAAV AQAACwAAAAAAAAAAAAAAAAAfAQAAX3JlbHMvLnJlbHNQSwECLQAUAAYACAAAACEAh/qOSckAAADg AAAADwAAAAAAAAAAAAAAAAAHAgAAZHJzL2Rvd25yZXYueG1sUEsFBgAAAAADAAMAtwAAAP0CAAAA AA== ">
                  <v:shape id="2137907203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weJkygAAAOAAAAAPAAAAZHJzL2Rvd25yZXYueG1sRI9BS8NA FITvQv/D8gre7Kal1ibttoggUfCgVXN+zb4mabNvQ/bZxn/vCoLHYWa+YdbbwbXqTH1oPBuYThJQ xKW3DVcGPt4fb5aggiBbbD2TgW8KsN2MrtaYWX/hNzrvpFIRwiFDA7VIl2kdypochonviKN38L1D ibKvtO3xEuGu1bMkWWiHDceFGjt6qKk87b6cgeLYpXvZ58vDizwnt8Vr/tkWuTHX4+F+BUpokP/w X/vJGpjP07vZIoXfQ/EM6M0PAAAA//8DAFBLAQItABQABgAIAAAAIQDb4fbL7gAAAIUBAAATAAAA AAAAAAAAAAAAAAAAAABbQ29udGVudF9UeXBlc10ueG1sUEsBAi0AFAAGAAgAAAAhAFr0LFu/AAAA FQEAAAsAAAAAAAAAAAAAAAAAHwEAAF9yZWxzLy5yZWxzUEsBAi0AFAAGAAgAAAAhACjB4mTKAAAA 4AAAAA8AAAAAAAAAAAAAAAAABwIAAGRycy9kb3ducmV2LnhtbFBLBQYAAAAAAwADALcAAAD+AgAA 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04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Oa6kyyQAAAOMAAAAPAAAAZHJzL2Rvd25yZXYueG1sRE9fS8Mw EH8X/A7hBF/Epas4u7psDEHxaWzdmPh2NGdTlly6Jm7dtzeC4OP9/t9sMTgrTtSH1rOC8SgDQVx7 3XKjYLd9vS9AhIis0XomBRcKsJhfX82w1P7MGzpVsREphEOJCkyMXSllqA05DCPfESfuy/cOYzr7 RuoezyncWZln2UQ6bDk1GOzoxVB9qL6dgv2bpnz1ufrQ5nhcV4e71q7tRanbm2H5DCLSEP/Ff+53 neYX0/xxUjw9TOH3pwSAnP8AAAD//wMAUEsBAi0AFAAGAAgAAAAhANvh9svuAAAAhQEAABMAAAAA AAAAAAAAAAAAAAAAAFtDb250ZW50X1R5cGVzXS54bWxQSwECLQAUAAYACAAAACEAWvQsW78AAAAV AQAACwAAAAAAAAAAAAAAAAAfAQAAX3JlbHMvLnJlbHNQSwECLQAUAAYACAAAACEATmupMskAAADj AAAADwAAAAAAAAAAAAAAAAAHAgAAZHJzL2Rvd25yZXYueG1sUEsFBgAAAAADAAMAtwAAAP0CAAAA AA=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eastAsia="Calibri"/>
        </w:rPr>
        <w:t xml:space="preserve">Area overview</w:t>
      </w:r>
      <w:bookmarkEnd w:id="2"/>
    </w:p>
    <w:p w14:paraId="79854FDC" w14:textId="77777777" w:rsidR="00421D9B" w:rsidRPr="008F24D1" w:rsidRDefault="00421D9B" w:rsidP="00421D9B"/>
    <w:p w14:paraId="0A559C4B" w14:textId="77777777" w:rsidR="00421D9B" w:rsidRPr="008F24D1" w:rsidRDefault="00421D9B" w:rsidP="00421D9B">
      <w:pPr>
        <w:jc w:val="center"/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drawing>
          <wp:inline distT="0" distB="0" distL="0" distR="0">
            <wp:extent cx="5400000" cy="6120000"/>
            <wp:docPr id="2137907205" name="Picture 2137907205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05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Start"/>
      <w:proofErr w:type="gramStart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End"/>
      <w:proofErr w:type="gramEnd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r>
        <w:rPr>
          <w:rFonts w:ascii="Calibri" w:eastAsia="Calibri" w:hAnsi="Calibri" w:cs="Times New Roman"/>
          <w:sz w:val="24"/>
          <w:szCs w:val="24"/>
        </w:rPr>
        <w:t xml:space="preserve"/>
      </w:r>
      <w:proofErr w:type="spellStart"/>
      <w:proofErr w:type="gramStart"/>
      <w:r>
        <w:rPr>
          <w:rFonts w:ascii="Calibri" w:eastAsia="Calibri" w:hAnsi="Calibri" w:cs="Times New Roman"/>
          <w:sz w:val="24"/>
          <w:szCs w:val="24"/>
        </w:rPr>
        <w:t xml:space="preserve"/>
      </w:r>
      <w:proofErr w:type="spellEnd"/>
      <w:proofErr w:type="gramEnd"/>
      <w:r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2970"/>
        <w:gridCol w:w="4657"/>
      </w:tblGrid>
      <w:tr w:rsidR="00421D9B" w:rsidRPr="008F24D1" w14:paraId="4F9FF986" w14:textId="77777777" w:rsidTr="00BF4CE5">
        <w:trPr>
          <w:trHeight w:val="895"/>
        </w:trPr>
        <w:tc>
          <w:tcPr>
            <w:tcW w:w="1435" w:type="dxa"/>
            <w:vMerge w:val="restart"/>
            <w:vAlign w:val="center"/>
          </w:tcPr>
          <w:p w14:paraId="34DB8285" w14:textId="77777777" w:rsidR="00421D9B" w:rsidRPr="008F24D1" w:rsidRDefault="00421D9B" w:rsidP="00BF4CE5">
            <w:r w:rsidRPr="008F24D1">
              <w:rPr>
                <w:noProof/>
              </w:rPr>
              <mc:AlternateContent>
                <mc:Choice Requires="wpg">
                  <w:drawing>
                    <wp:inline distT="0" distB="0" distL="0" distR="0" wp14:anchorId="2BC733DE" wp14:editId="141D8C9D">
                      <wp:extent cx="590550" cy="838200"/>
                      <wp:effectExtent l="0" t="0" r="0" b="0"/>
                      <wp:docPr id="2137907206" name="Graphiqu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838200"/>
                                <a:chOff x="0" y="0"/>
                                <a:chExt cx="656367" cy="972407"/>
                              </a:xfrm>
                            </wpg:grpSpPr>
                            <wps:wsp>
                              <wps:cNvPr id="1594828533" name="Freeform: Shape 1594828533"/>
                              <wps:cNvSpPr/>
                              <wps:spPr>
                                <a:xfrm>
                                  <a:off x="0" y="0"/>
                                  <a:ext cx="656367" cy="972407"/>
                                </a:xfrm>
                                <a:custGeom>
                                  <a:avLst/>
                                  <a:gdLst>
                                    <a:gd name="connsiteX0" fmla="*/ 328136 w 656367"/>
                                    <a:gd name="connsiteY0" fmla="*/ 972407 h 972407"/>
                                    <a:gd name="connsiteX1" fmla="*/ 307372 w 656367"/>
                                    <a:gd name="connsiteY1" fmla="*/ 960311 h 972407"/>
                                    <a:gd name="connsiteX2" fmla="*/ 44101 w 656367"/>
                                    <a:gd name="connsiteY2" fmla="*/ 493681 h 972407"/>
                                    <a:gd name="connsiteX3" fmla="*/ 42482 w 656367"/>
                                    <a:gd name="connsiteY3" fmla="*/ 490157 h 972407"/>
                                    <a:gd name="connsiteX4" fmla="*/ 41529 w 656367"/>
                                    <a:gd name="connsiteY4" fmla="*/ 487966 h 972407"/>
                                    <a:gd name="connsiteX5" fmla="*/ 0 w 656367"/>
                                    <a:gd name="connsiteY5" fmla="*/ 328232 h 972407"/>
                                    <a:gd name="connsiteX6" fmla="*/ 328232 w 656367"/>
                                    <a:gd name="connsiteY6" fmla="*/ 0 h 972407"/>
                                    <a:gd name="connsiteX7" fmla="*/ 656368 w 656367"/>
                                    <a:gd name="connsiteY7" fmla="*/ 328232 h 972407"/>
                                    <a:gd name="connsiteX8" fmla="*/ 614744 w 656367"/>
                                    <a:gd name="connsiteY8" fmla="*/ 488251 h 972407"/>
                                    <a:gd name="connsiteX9" fmla="*/ 614267 w 656367"/>
                                    <a:gd name="connsiteY9" fmla="*/ 489109 h 972407"/>
                                    <a:gd name="connsiteX10" fmla="*/ 613029 w 656367"/>
                                    <a:gd name="connsiteY10" fmla="*/ 491585 h 972407"/>
                                    <a:gd name="connsiteX11" fmla="*/ 348901 w 656367"/>
                                    <a:gd name="connsiteY11" fmla="*/ 960215 h 972407"/>
                                    <a:gd name="connsiteX12" fmla="*/ 328136 w 656367"/>
                                    <a:gd name="connsiteY12" fmla="*/ 972312 h 972407"/>
                                    <a:gd name="connsiteX13" fmla="*/ 328136 w 656367"/>
                                    <a:gd name="connsiteY13" fmla="*/ 972312 h 972407"/>
                                    <a:gd name="connsiteX14" fmla="*/ 86392 w 656367"/>
                                    <a:gd name="connsiteY14" fmla="*/ 471773 h 972407"/>
                                    <a:gd name="connsiteX15" fmla="*/ 328136 w 656367"/>
                                    <a:gd name="connsiteY15" fmla="*/ 900113 h 972407"/>
                                    <a:gd name="connsiteX16" fmla="*/ 571024 w 656367"/>
                                    <a:gd name="connsiteY16" fmla="*/ 469201 h 972407"/>
                                    <a:gd name="connsiteX17" fmla="*/ 573310 w 656367"/>
                                    <a:gd name="connsiteY17" fmla="*/ 464820 h 972407"/>
                                    <a:gd name="connsiteX18" fmla="*/ 608743 w 656367"/>
                                    <a:gd name="connsiteY18" fmla="*/ 328136 h 972407"/>
                                    <a:gd name="connsiteX19" fmla="*/ 328232 w 656367"/>
                                    <a:gd name="connsiteY19" fmla="*/ 47530 h 972407"/>
                                    <a:gd name="connsiteX20" fmla="*/ 328232 w 656367"/>
                                    <a:gd name="connsiteY20" fmla="*/ 47530 h 972407"/>
                                    <a:gd name="connsiteX21" fmla="*/ 47625 w 656367"/>
                                    <a:gd name="connsiteY21" fmla="*/ 328136 h 972407"/>
                                    <a:gd name="connsiteX22" fmla="*/ 83153 w 656367"/>
                                    <a:gd name="connsiteY22" fmla="*/ 464915 h 972407"/>
                                    <a:gd name="connsiteX23" fmla="*/ 86392 w 656367"/>
                                    <a:gd name="connsiteY23" fmla="*/ 471678 h 972407"/>
                                    <a:gd name="connsiteX24" fmla="*/ 592265 w 656367"/>
                                    <a:gd name="connsiteY24" fmla="*/ 479965 h 972407"/>
                                    <a:gd name="connsiteX25" fmla="*/ 592265 w 656367"/>
                                    <a:gd name="connsiteY25" fmla="*/ 479965 h 9724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656367" h="972407">
                                      <a:moveTo>
                                        <a:pt x="328136" y="972407"/>
                                      </a:moveTo>
                                      <a:cubicBezTo>
                                        <a:pt x="319564" y="972407"/>
                                        <a:pt x="311658" y="967740"/>
                                        <a:pt x="307372" y="960311"/>
                                      </a:cubicBezTo>
                                      <a:lnTo>
                                        <a:pt x="44101" y="493681"/>
                                      </a:lnTo>
                                      <a:cubicBezTo>
                                        <a:pt x="43434" y="492538"/>
                                        <a:pt x="42958" y="491395"/>
                                        <a:pt x="42482" y="490157"/>
                                      </a:cubicBezTo>
                                      <a:cubicBezTo>
                                        <a:pt x="42196" y="489395"/>
                                        <a:pt x="41910" y="488728"/>
                                        <a:pt x="41529" y="487966"/>
                                      </a:cubicBezTo>
                                      <a:cubicBezTo>
                                        <a:pt x="14383" y="439674"/>
                                        <a:pt x="0" y="384334"/>
                                        <a:pt x="0" y="328232"/>
                                      </a:cubicBezTo>
                                      <a:cubicBezTo>
                                        <a:pt x="0" y="147257"/>
                                        <a:pt x="147257" y="0"/>
                                        <a:pt x="328232" y="0"/>
                                      </a:cubicBezTo>
                                      <a:cubicBezTo>
                                        <a:pt x="509207" y="0"/>
                                        <a:pt x="656368" y="147257"/>
                                        <a:pt x="656368" y="328232"/>
                                      </a:cubicBezTo>
                                      <a:cubicBezTo>
                                        <a:pt x="656368" y="384334"/>
                                        <a:pt x="641985" y="439674"/>
                                        <a:pt x="614744" y="488251"/>
                                      </a:cubicBezTo>
                                      <a:lnTo>
                                        <a:pt x="614267" y="489109"/>
                                      </a:lnTo>
                                      <a:cubicBezTo>
                                        <a:pt x="613982" y="489871"/>
                                        <a:pt x="613410" y="490919"/>
                                        <a:pt x="613029" y="491585"/>
                                      </a:cubicBezTo>
                                      <a:lnTo>
                                        <a:pt x="348901" y="960215"/>
                                      </a:lnTo>
                                      <a:cubicBezTo>
                                        <a:pt x="344710" y="967740"/>
                                        <a:pt x="336804" y="972312"/>
                                        <a:pt x="328136" y="972312"/>
                                      </a:cubicBezTo>
                                      <a:lnTo>
                                        <a:pt x="328136" y="972312"/>
                                      </a:lnTo>
                                      <a:close/>
                                      <a:moveTo>
                                        <a:pt x="86392" y="471773"/>
                                      </a:moveTo>
                                      <a:lnTo>
                                        <a:pt x="328136" y="900113"/>
                                      </a:lnTo>
                                      <a:lnTo>
                                        <a:pt x="571024" y="469201"/>
                                      </a:lnTo>
                                      <a:cubicBezTo>
                                        <a:pt x="571691" y="467678"/>
                                        <a:pt x="572453" y="466249"/>
                                        <a:pt x="573310" y="464820"/>
                                      </a:cubicBezTo>
                                      <a:cubicBezTo>
                                        <a:pt x="596456" y="423386"/>
                                        <a:pt x="608743" y="376142"/>
                                        <a:pt x="608743" y="328136"/>
                                      </a:cubicBezTo>
                                      <a:cubicBezTo>
                                        <a:pt x="608743" y="173450"/>
                                        <a:pt x="482918" y="47530"/>
                                        <a:pt x="328232" y="47530"/>
                                      </a:cubicBezTo>
                                      <a:lnTo>
                                        <a:pt x="328232" y="47530"/>
                                      </a:lnTo>
                                      <a:cubicBezTo>
                                        <a:pt x="173546" y="47530"/>
                                        <a:pt x="47625" y="173355"/>
                                        <a:pt x="47625" y="328136"/>
                                      </a:cubicBezTo>
                                      <a:cubicBezTo>
                                        <a:pt x="47625" y="376142"/>
                                        <a:pt x="59912" y="423386"/>
                                        <a:pt x="83153" y="464915"/>
                                      </a:cubicBezTo>
                                      <a:cubicBezTo>
                                        <a:pt x="84392" y="467201"/>
                                        <a:pt x="85439" y="469392"/>
                                        <a:pt x="86392" y="471678"/>
                                      </a:cubicBezTo>
                                      <a:close/>
                                      <a:moveTo>
                                        <a:pt x="592265" y="479965"/>
                                      </a:moveTo>
                                      <a:lnTo>
                                        <a:pt x="592265" y="4799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521263" name="Freeform: Shape 228521263"/>
                              <wps:cNvSpPr/>
                              <wps:spPr>
                                <a:xfrm>
                                  <a:off x="164972" y="181451"/>
                                  <a:ext cx="326421" cy="326326"/>
                                </a:xfrm>
                                <a:custGeom>
                                  <a:avLst/>
                                  <a:gdLst>
                                    <a:gd name="connsiteX0" fmla="*/ 163259 w 326421"/>
                                    <a:gd name="connsiteY0" fmla="*/ 326327 h 326326"/>
                                    <a:gd name="connsiteX1" fmla="*/ 0 w 326421"/>
                                    <a:gd name="connsiteY1" fmla="*/ 163163 h 326326"/>
                                    <a:gd name="connsiteX2" fmla="*/ 163259 w 326421"/>
                                    <a:gd name="connsiteY2" fmla="*/ 0 h 326326"/>
                                    <a:gd name="connsiteX3" fmla="*/ 326422 w 326421"/>
                                    <a:gd name="connsiteY3" fmla="*/ 163163 h 326326"/>
                                    <a:gd name="connsiteX4" fmla="*/ 163259 w 326421"/>
                                    <a:gd name="connsiteY4" fmla="*/ 326327 h 326326"/>
                                    <a:gd name="connsiteX5" fmla="*/ 163259 w 326421"/>
                                    <a:gd name="connsiteY5" fmla="*/ 47530 h 326326"/>
                                    <a:gd name="connsiteX6" fmla="*/ 47625 w 326421"/>
                                    <a:gd name="connsiteY6" fmla="*/ 163068 h 326326"/>
                                    <a:gd name="connsiteX7" fmla="*/ 163259 w 326421"/>
                                    <a:gd name="connsiteY7" fmla="*/ 278606 h 326326"/>
                                    <a:gd name="connsiteX8" fmla="*/ 278797 w 326421"/>
                                    <a:gd name="connsiteY8" fmla="*/ 163068 h 326326"/>
                                    <a:gd name="connsiteX9" fmla="*/ 163259 w 326421"/>
                                    <a:gd name="connsiteY9" fmla="*/ 47530 h 3263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6421" h="326326">
                                      <a:moveTo>
                                        <a:pt x="163259" y="326327"/>
                                      </a:moveTo>
                                      <a:cubicBezTo>
                                        <a:pt x="73247" y="326327"/>
                                        <a:pt x="0" y="253079"/>
                                        <a:pt x="0" y="163163"/>
                                      </a:cubicBezTo>
                                      <a:cubicBezTo>
                                        <a:pt x="0" y="73247"/>
                                        <a:pt x="73247" y="0"/>
                                        <a:pt x="163259" y="0"/>
                                      </a:cubicBezTo>
                                      <a:cubicBezTo>
                                        <a:pt x="253270" y="0"/>
                                        <a:pt x="326422" y="73247"/>
                                        <a:pt x="326422" y="163163"/>
                                      </a:cubicBezTo>
                                      <a:cubicBezTo>
                                        <a:pt x="326422" y="253079"/>
                                        <a:pt x="253175" y="326327"/>
                                        <a:pt x="163259" y="326327"/>
                                      </a:cubicBezTo>
                                      <a:close/>
                                      <a:moveTo>
                                        <a:pt x="163259" y="47530"/>
                                      </a:moveTo>
                                      <a:cubicBezTo>
                                        <a:pt x="99536" y="47530"/>
                                        <a:pt x="47625" y="99346"/>
                                        <a:pt x="47625" y="163068"/>
                                      </a:cubicBezTo>
                                      <a:cubicBezTo>
                                        <a:pt x="47625" y="226790"/>
                                        <a:pt x="99441" y="278606"/>
                                        <a:pt x="163259" y="278606"/>
                                      </a:cubicBezTo>
                                      <a:cubicBezTo>
                                        <a:pt x="227076" y="278606"/>
                                        <a:pt x="278797" y="226790"/>
                                        <a:pt x="278797" y="163068"/>
                                      </a:cubicBezTo>
                                      <a:cubicBezTo>
                                        <a:pt x="278797" y="99346"/>
                                        <a:pt x="226981" y="47530"/>
                                        <a:pt x="163259" y="475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037774" name="Freeform: Shape 1105037774"/>
                              <wps:cNvSpPr/>
                              <wps:spPr>
                                <a:xfrm>
                                  <a:off x="0" y="0"/>
                                  <a:ext cx="656367" cy="972407"/>
                                </a:xfrm>
                                <a:custGeom>
                                  <a:avLst/>
                                  <a:gdLst>
                                    <a:gd name="connsiteX0" fmla="*/ 0 w 656367"/>
                                    <a:gd name="connsiteY0" fmla="*/ 0 h 972407"/>
                                    <a:gd name="connsiteX1" fmla="*/ 656368 w 656367"/>
                                    <a:gd name="connsiteY1" fmla="*/ 0 h 972407"/>
                                    <a:gd name="connsiteX2" fmla="*/ 656368 w 656367"/>
                                    <a:gd name="connsiteY2" fmla="*/ 972407 h 972407"/>
                                    <a:gd name="connsiteX3" fmla="*/ 0 w 656367"/>
                                    <a:gd name="connsiteY3" fmla="*/ 972407 h 97240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656367" h="972407">
                                      <a:moveTo>
                                        <a:pt x="0" y="0"/>
                                      </a:moveTo>
                                      <a:lnTo>
                                        <a:pt x="656368" y="0"/>
                                      </a:lnTo>
                                      <a:lnTo>
                                        <a:pt x="656368" y="972407"/>
                                      </a:lnTo>
                                      <a:lnTo>
                                        <a:pt x="0" y="97240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20D1B1" id="Graphique 3" o:spid="_x0000_s1026" style="width:46.5pt;height:66pt;mso-position-horizontal-relative:char;mso-position-vertical-relative:line" coordsize="6563,972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rF4eQwoAALMzAAAOAAAAZHJzL2Uyb0RvYy54bWzsW1uP27gVfi/Q/yD4sUAzokRdaGSySJMm KBBsAyTFto8aWR4bsCVX0own++v78SYdWp6htFkUBRpkMCOZ/HiuJM8lfv3T0/EQPFZtt2/q2xV7 Fa6Cqi6bzb6+v1394+uHP+eroOuLelMcmrq6XX2rutVPb/74h9fn07qKml1z2FRtgEXqbn0+3a52 fX9a39x05a46Ft2r5lTVGNw27bHo8dre32za4ozVj4ebKAzTm3PTbk5tU1Zdh0/f68HVG7X+dluV /d+3267qg8PtCrz16nerft/J3zdvXhfr+7Y47falYaP4DVwci30NosNS74u+CB7a/WSp475sm67Z 9q/K5njTbLf7slIyQBoWXkjzsW0eTkqW+/X5/jSoCaq90NNvXrb8+fFje/py+txCE+fTPXSh3qQs T9v2KP+Cy+BJqezboLLqqQ9KfJiIMEmg2BJDeZzDJFql5Q56n6DK3V8NLk3SOM00TmQRDzOJu7FE bxxWzic4RzfK332f/F92xalSau3WkP9zG+w38N1E8DzKkzheBXVxhK9+aKtKet46UIiAzFDKUuhB dd26gxbn6s0jf7EuH7r+Y9UoAxSPn7pee+oGT8rPNobJsqnrbt9X/4QRtscDnPdPN0Ec5SxOg3Ng yBjsBeRfFKKNEOyC0Rrw5gkVRqmEWZxFXioUItIwZsxLJSJUOGch8xJxECJOcz8R2HlQGI9gey8R ByFClmReSTglwpJIeIk4iDwTaeolkhAioZcAnQ1HieLISyAlBAzE51sUEnoJ4CQYbKF8NveKQSEz xcBdNFJhPOPcS4VCeJ5Hid+vhEslSjMvFQrhuWCh8GqM0c2bsjic4VoOhguW5ImfDt2+MZibsRkZ xWDLR2wGHbqDZ55fjGJwbsXM78qMbuK5dChmLh26j/M0Fv7jhVEIz1iWxX7zXOzmOcc+oxgRhozN oEP3c5KxMPLvHUYxPBWIcPzy0G2dZHHM/Acaoxie4iT3HziMbuw0zDMee3epgzGu470v6dY2x5Tv 6GQUw7Mk9osT0dNgJhkHM5MM3dg8S6PEq7SIQmYqLaL7Oo9Z4reNA4EP4HDz+lpEt/W8LepAsEXT LPeTods6EVGUztAaxfBMCGB8rhbRbT2XDsVcoYOA/N6GnMXORqHlU23CUDwFhUz1QpX9nJpOxvw0 JkVeYF8Rb+oYHygZw3rAcBwKZovA8CAKjhaB4RcUHC8Cw3IUzBeBYQ4KThaBcdxScLoIjDOUgm06 Ns9UOEwpOF9EGacdBYtFYBnSUDTeF/nYpZMt8zIZgDjUl/mZjEUc+DJPk/GCA1/mazIMcODLvE3e 7g58mb/JS9uBL/M4eRc78GU+J69YB77M6+TVSeF4X+J18k504Mu8Tt51DnyZ18k7zIEv87rowuvw vkj2C6/DrUXguG9w4pjLpUX1TtbtDqpu168C1O3aVYC63Z3EFOtT0cs7yT4G59uVravsblemkCFH j81j9bVR83p5Qek4RKlhLHeA9jivfLjbl3+pfnVQTCSpln5EgQu9JGNpop1SpFnGTR3MDKpKiaan KiBWZofKoabUVN1DQbiqZxiInXSNQR7jn4FESay2hOWPR8Kwh9goFkrr4xhiZoOTVY2r3F0lGDGh jwEkhpeLMuSxetE8zyKXGVkJMWOywjGbIONxrt2Xx1Czcj0rhSYW5zyGErR/KMuYz1WlYzYhDUKN INLqsETMJ3IDuRbWyw+fS0d2jOu+abdIQuRE+hx0FtMVEKWfKQdkUAf6s2WiyImWUs5ErvfmVLWp KpZYY6IIcpWmdU0tHDAofRiMLGkYjJ11TSGoYwjribnIM0XHqh6DKAXqBUUocIQTI+sKiBmUhY0Z HOpqhsLoIsUMDmOOqF8zcWWbo+4YDgcEqhGUQ/fMMYMTN7HaMeeGquNqDlV545LDQ9NVSgvjyaWR Kp3R6lCFBAMcpz1PSBUELgi5s3X+r1dXaf3F7GumBSYV+t7jaYa8SWKsaRN0ABKzr9M04o5pdRXA UJPJvaHmUnHfzP4SKU/M+RTFca7OGUtTJ/1q2TiTzkoZooPaBuB2YqxrNAmSZTFHb4TICe6FiVxU wk3HzGaWJ8gwNqHo2uEZiJ10jT3wlHCjEllZoByohF4pBLPixL0iZLKvlbVMH+OiUy0nQpgImk/M o9J+a3Rk85LRiTquSYiTTZjLLM1QcqIS5gkGzaK4rxyTOzvG+OeU4LMbTifcem2VrxuGn9txz80f jGcogQUZ5ijhh3hH8TX2h7rmsN982B8Ockep1mn17tAGjwWCp6Isq7pXkgLlzDzUMmISiTRsWaD5 uj0Uvcrj60auph237fr3RbfTqym81ugRTadWG+WAdB4dO9sBk093zeYbGmttozuu3an8sMdKn4qu /1y06FLhDEXbGKO7pv11FZzRgr1ddf9+KNpqFRz+VqPHJxhHGBX06oXjjMBLS0fu6Ej9cHzXQGCc MaCmHuX8/mAft21z/AXd4reSKoaKugRtlCd6BJX65V2Pdwyh61dWb9+qZ/RpofdP9ZdTKRdXhxYk +fr0S9GeghMeb1c92qE/N7avWKxtw04ab5grkXXz9qFvtnvZzVMa03oyL+hxyibsf6HZGaHRGbEo xZl7vdc5TgCnkiU0Sv2tTobCW6Y3H8sZ13FCsbbN4jhKucx9ZLMYz/gxm8R2mr+r6cmwYCL7a4aM ct9JB9NpeiomZBNv5MbX9JTl6JcJQMChywSe8OMlAJVRyBwxKETWh1+WAHYeCCjuZTfiZTEoZKYY CH0GKjOtQSFKBL81cFotpUIhttL9ssJwRQ5EbKH7ZX1RBIQPU1kZfpkIouOByEx9UUiU5Wkou8Mv U6GdDkAyIfuRL8tCITNlwbW6VBYKmVoFZ+eP0vOy0oxOPYZy+7LCDPYIrQoNAdesWr2OKAfK9lyf Vz3WSeIAHsoPsyhf1AGXlQF1LDhQtimqYlvGWN9VijJbLEApymxQGQGM8aDOUfS+V7pXs6z047xr QW4WR1yrbQTZxAbxCwyJ+k+YOXmU/hz08GPuXXdp902zp0GanLpQ9ccjfSeDIMLMz9LAaZRpOs5i Sn86mJjQJ2MLBSLIqYrwCcv0RpjqlQg3Dkovces8z2YIBE8TvJcNLUQSe9M1IWLkdMQ8Y9IForiJ Zpt7BKJNmQnHHkKgJKl9S108lCCRTd9KsylGsH2mJRyR1pX1daVpTvghgwulJMiJ6iC3yLWYg5Us O0TKYexZB8DA75C42UqbSrxsivcjcfu/TdwYC5MwztBgeC5zIzOWpG7OAWwTNttNkQnb2PKAZ/8u CZv/f/aAqSGo9P8nGJp46Vo3Al0jwjPJIIX4CdCcayYBCtEaRLw+qvJatkkTL7+K6OwrBGCrH1H0 EO7IiFIe2N8V19lN8XKLkewnUBwveVvf03GU9iJ1wdmAyU6wfycTR+/BwnaW/UujtqsTywV1RVIG /HHl/C9eOeprEvhmiPJq8y0W+dUT+q5qi+N3bd78BwAA//8DAFBLAwQUAAYACAAAACEAbfrDttoA AAAEAQAADwAAAGRycy9kb3ducmV2LnhtbEyPQUvDQBCF74L/YRnBm92kQdE0m1KKeiqCrSC9TZNp EpqdDdltkv57Ry/2MvB4jzffy5aTbdVAvW8cG4hnESjiwpUNVwa+dm8Pz6B8QC6xdUwGLuRhmd/e ZJiWbuRPGrahUlLCPkUDdQhdqrUvarLoZ64jFu/oeotBZF/pssdRym2r51H0pC02LB9q7GhdU3Ha nq2B9xHHVRK/DpvTcX3Z7x4/vjcxGXN/N60WoAJN4T8Mv/iCDrkwHdyZS69aAzIk/F3xXhJRB8kk 8wh0nulr+PwHAAD//wMAUEsBAi0AFAAGAAgAAAAhALaDOJL+AAAA4QEAABMAAAAAAAAAAAAAAAAA AAAAAFtDb250ZW50X1R5cGVzXS54bWxQSwECLQAUAAYACAAAACEAOP0h/9YAAACUAQAACwAAAAAA AAAAAAAAAAAvAQAAX3JlbHMvLnJlbHNQSwECLQAUAAYACAAAACEAV6xeHkMKAACzMwAADgAAAAAA AAAAAAAAAAAuAgAAZHJzL2Uyb0RvYy54bWxQSwECLQAUAAYACAAAACEAbfrDttoAAAAEAQAADwAA AAAAAAAAAAAAAACdDAAAZHJzL2Rvd25yZXYueG1sUEsFBgAAAAAEAAQA8wAAAKQNAAAAAA== ">
                      <v:shape id="2137907207" o:spid="_x0000_s1027" style="position:absolute;width:6563;height:9724;visibility:visible;mso-wrap-style:square;v-text-anchor:middle" coordsize="656367,97240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0nIdzyAAAAOMAAAAPAAAAZHJzL2Rvd25yZXYueG1sRE/NasJA EL4LfYdlhN50k1jbNHWVIoj2IFhb6nXIjklIdjZkt5r69K5Q8Djf/8wWvWnEiTpXWVYQjyMQxLnV FRcKvr9WoxSE88gaG8uk4I8cLOYPgxlm2p75k057X4gQwi5DBaX3bSaly0sy6Ma2JQ7c0XYGfTi7 QuoOzyHcNDKJomdpsOLQUGJLy5Lyev9rFLTLhHH7YaL48POS73aXA9VrVupx2L+/gfDU+7v4373R Yf709SlN0ulkArefAgByfgUAAP//AwBQSwECLQAUAAYACAAAACEA2+H2y+4AAACFAQAAEwAAAAAA AAAAAAAAAAAAAAAAW0NvbnRlbnRfVHlwZXNdLnhtbFBLAQItABQABgAIAAAAIQBa9CxbvwAAABUB AAALAAAAAAAAAAAAAAAAAB8BAABfcmVscy8ucmVsc1BLAQItABQABgAIAAAAIQC0nIdzyAAAAOMA AAAPAAAAAAAAAAAAAAAAAAcCAABkcnMvZG93bnJldi54bWxQSwUGAAAAAAMAAwC3AAAA/AIAAAAA " path="m328136,972407v-8572,,-16478,-4667,-20764,-12096l44101,493681v-667,-1143,-1143,-2286,-1619,-3524c42196,489395,41910,488728,41529,487966,14383,439674,,384334,,328232,,147257,147257,,328232,,509207,,656368,147257,656368,328232v,56102,-14383,111442,-41624,160019l614267,489109v-285,762,-857,1810,-1238,2476l348901,960215v-4191,7525,-12097,12097,-20765,12097l328136,972312r,95xm86392,471773l328136,900113,571024,469201v667,-1523,1429,-2952,2286,-4381c596456,423386,608743,376142,608743,328136,608743,173450,482918,47530,328232,47530r,c173546,47530,47625,173355,47625,328136v,48006,12287,95250,35528,136779c84392,467201,85439,469392,86392,471678r,95xm592265,479965r,xe" fillcolor="#ef7c4d [3205]" stroked="f">
                        <v:stroke joinstyle="miter"/>
                        <v:path arrowok="t" o:connecttype="custom" o:connectlocs="328136,972407;307372,960311;44101,493681;42482,490157;41529,487966;0,328232;328232,0;656368,328232;614744,488251;614267,489109;613029,491585;348901,960215;328136,972312;328136,972312;86392,471773;328136,900113;571024,469201;573310,464820;608743,328136;328232,47530;328232,47530;47625,328136;83153,464915;86392,471678;592265,479965;592265,479965" o:connectangles="0,0,0,0,0,0,0,0,0,0,0,0,0,0,0,0,0,0,0,0,0,0,0,0,0,0"/>
                      </v:shape>
                      <v:shape id="2137907208" o:spid="_x0000_s1028" style="position:absolute;left:1649;top:1814;width:3264;height:3263;visibility:visible;mso-wrap-style:square;v-text-anchor:middle" coordsize="326421,32632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b//xcygAAAOIAAAAPAAAAZHJzL2Rvd25yZXYueG1sRI9RS8Mw FIXfBf9DuIJvLl3UMuuyIYJ0DJlYpc+X5tqWNTc1iV3990YQfDycc77DWW9nO4iJfOgda1guMhDE jTM9txre356uViBCRDY4OCYN3xRguzk/W2Nh3IlfaapiKxKEQ4EauhjHQsrQdGQxLNxInLwP5y3G JH0rjcdTgttBqizLpcWe00KHIz121ByrL6uhv/s8HKt9Xt+U5fNL6Xf1fjK11pcX88M9iEhz/A// tXdGg1KrW7VU+TX8Xkp3QG5+AAAA//8DAFBLAQItABQABgAIAAAAIQDb4fbL7gAAAIUBAAATAAAA AAAAAAAAAAAAAAAAAABbQ29udGVudF9UeXBlc10ueG1sUEsBAi0AFAAGAAgAAAAhAFr0LFu/AAAA FQEAAAsAAAAAAAAAAAAAAAAAHwEAAF9yZWxzLy5yZWxzUEsBAi0AFAAGAAgAAAAhANv//FzKAAAA 4gAAAA8AAAAAAAAAAAAAAAAABwIAAGRycy9kb3ducmV2LnhtbFBLBQYAAAAAAwADALcAAAD+AgAA AAA= " path="m163259,326327c73247,326327,,253079,,163163,,73247,73247,,163259,v90011,,163163,73247,163163,163163c326422,253079,253175,326327,163259,326327xm163259,47530c99536,47530,47625,99346,47625,163068v,63722,51816,115538,115634,115538c227076,278606,278797,226790,278797,163068,278797,99346,226981,47530,163259,47530xe" fillcolor="#4dc0ef [3204]" stroked="f">
                        <v:stroke joinstyle="miter"/>
                        <v:path arrowok="t" o:connecttype="custom" o:connectlocs="163259,326327;0,163163;163259,0;326422,163163;163259,326327;163259,47530;47625,163068;163259,278606;278797,163068;163259,47530" o:connectangles="0,0,0,0,0,0,0,0,0,0"/>
                      </v:shape>
                      <v:shape id="2137907209" o:spid="_x0000_s1029" style="position:absolute;width:6563;height:9724;visibility:visible;mso-wrap-style:square;v-text-anchor:middle" coordsize="656367,972407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L6TbhxwAAAOMAAAAPAAAAZHJzL2Rvd25yZXYueG1sRE9fa8Iw EH8f+B3CDfY2k7ppZ2eUIWzTh4E6P8DRnG2wuZQmav32iyDs8X7/b7boXSPO1AXrWUM2VCCIS28s Vxr2v5/PbyBCRDbYeCYNVwqwmA8eZlgYf+EtnXexEimEQ4Ea6hjbQspQ1uQwDH1LnLiD7xzGdHaV NB1eUrhr5EipiXRoOTXU2NKypvK4OzkNa7udbL6vy+nXiWy24ePa7H/GWj899h/vICL18V98d69M mp+psXrJ8/wVbj8lAOT8DwAA//8DAFBLAQItABQABgAIAAAAIQDb4fbL7gAAAIUBAAATAAAAAAAA AAAAAAAAAAAAAABbQ29udGVudF9UeXBlc10ueG1sUEsBAi0AFAAGAAgAAAAhAFr0LFu/AAAAFQEA AAsAAAAAAAAAAAAAAAAAHwEAAF9yZWxzLy5yZWxzUEsBAi0AFAAGAAgAAAAhAEvpNuHHAAAA4wAA AA8AAAAAAAAAAAAAAAAABwIAAGRycy9kb3ducmV2LnhtbFBLBQYAAAAAAwADALcAAAD7AgAAAAA= " path="m,l656368,r,972407l,972407,,xe" filled="f" stroked="f">
                        <v:stroke joinstyle="miter"/>
                        <v:path arrowok="t" o:connecttype="custom" o:connectlocs="0,0;656368,0;656368,972407;0,972407" o:connectangles="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</w:tcPr>
          <w:p w14:paraId="642AF4F7" w14:textId="77777777" w:rsidR="00421D9B" w:rsidRPr="008F24D1" w:rsidRDefault="00421D9B" w:rsidP="00BF4CE5">
            <w:pPr>
              <w:rPr>
                <w:b/>
                <w:bCs/>
                <w:sz w:val="28"/>
                <w:szCs w:val="28"/>
              </w:rPr>
            </w:pPr>
            <w:r w:rsidRPr="008F24D1">
              <w:rPr>
                <w:b/>
                <w:bCs/>
                <w:sz w:val="28"/>
                <w:szCs w:val="28"/>
              </w:rPr>
              <w:t xml:space="preserve">Location:</w:t>
            </w:r>
          </w:p>
        </w:tc>
        <w:tc>
          <w:tcPr>
            <w:tcW w:w="4657" w:type="dxa"/>
          </w:tcPr>
          <w:p w14:paraId="5F04A0F6" w14:textId="77777777" w:rsidR="00421D9B" w:rsidRPr="008F24D1" w:rsidRDefault="00421D9B" w:rsidP="00BF4CE5">
            <w:pPr>
              <w:rPr>
                <w:sz w:val="28"/>
                <w:szCs w:val="28"/>
              </w:rPr>
            </w:pPr>
            <w:r w:rsidRPr="008F24D1">
              <w:rPr>
                <w:sz w:val="28"/>
                <w:szCs w:val="28"/>
              </w:rPr>
              <w:t xml:space="preserve">Rockfeller, John_Proposal001</w:t>
            </w:r>
            <w:proofErr w:type="spellStart"/>
            <w:proofErr w:type="gramStart"/>
            <w:r w:rsidRPr="008F24D1">
              <w:rPr>
                <w:sz w:val="28"/>
                <w:szCs w:val="28"/>
              </w:rPr>
              <w:t xml:space="preserve"/>
            </w:r>
            <w:proofErr w:type="spellEnd"/>
            <w:proofErr w:type="gramEnd"/>
            <w:r w:rsidRPr="008F24D1">
              <w:rPr>
                <w:sz w:val="28"/>
                <w:szCs w:val="28"/>
              </w:rPr>
              <w:t xml:space="preserve"/>
            </w:r>
          </w:p>
        </w:tc>
      </w:tr>
      <w:tr w:rsidR="00421D9B" w:rsidRPr="008F24D1" w14:paraId="464AA2F8" w14:textId="77777777" w:rsidTr="00BF4CE5">
        <w:tc>
          <w:tcPr>
            <w:tcW w:w="1435" w:type="dxa"/>
            <w:vMerge/>
          </w:tcPr>
          <w:p w14:paraId="473462B2" w14:textId="77777777" w:rsidR="00421D9B" w:rsidRPr="008F24D1" w:rsidRDefault="00421D9B" w:rsidP="00BF4CE5"/>
        </w:tc>
        <w:tc>
          <w:tcPr>
            <w:tcW w:w="2970" w:type="dxa"/>
          </w:tcPr>
          <w:p w14:paraId="3FBB1869" w14:textId="77777777" w:rsidR="00421D9B" w:rsidRPr="008F24D1" w:rsidRDefault="00421D9B" w:rsidP="00BF4CE5">
            <w:pPr>
              <w:rPr>
                <w:b/>
                <w:bCs/>
                <w:sz w:val="28"/>
                <w:szCs w:val="28"/>
              </w:rPr>
            </w:pPr>
            <w:r w:rsidRPr="008F24D1">
              <w:rPr>
                <w:sz w:val="20"/>
                <w:szCs w:val="20"/>
              </w:rPr>
              <w:t xml:space="preserve"/>
            </w:r>
            <w:proofErr w:type="spellStart"/>
            <w:proofErr w:type="gramStart"/>
            <w:r w:rsidRPr="008F24D1">
              <w:rPr>
                <w:sz w:val="20"/>
                <w:szCs w:val="20"/>
              </w:rPr>
              <w:t xml:space="preserve"/>
            </w:r>
            <w:proofErr w:type="spellEnd"/>
            <w:r w:rsidRPr="008F24D1">
              <w:rPr>
                <w:sz w:val="20"/>
                <w:szCs w:val="20"/>
              </w:rPr>
              <w:t xml:space="preserve"/>
            </w:r>
            <w:proofErr w:type="gramEnd"/>
            <w:r w:rsidRPr="008F24D1">
              <w:rPr>
                <w:sz w:val="20"/>
                <w:szCs w:val="20"/>
              </w:rPr>
              <w:t xml:space="preserve"/>
            </w:r>
            <w:r w:rsidRPr="008F24D1">
              <w:rPr>
                <w:rFonts w:ascii="Calibri" w:eastAsia="Calibri" w:hAnsi="Calibri" w:cs="Times New Roman"/>
                <w:sz w:val="20"/>
                <w:szCs w:val="20"/>
              </w:rPr>
              <w:t xml:space="preserve"/>
            </w:r>
            <w:proofErr w:type="gramStart"/>
            <w:r w:rsidRPr="008F24D1">
              <w:rPr>
                <w:sz w:val="20"/>
                <w:szCs w:val="20"/>
              </w:rPr>
              <w:t xml:space="preserve"/>
            </w:r>
            <w:r w:rsidRPr="008F24D1">
              <w:rPr>
                <w:b/>
                <w:bCs/>
                <w:sz w:val="28"/>
                <w:szCs w:val="28"/>
              </w:rPr>
              <w:t xml:space="preserve"/>
            </w:r>
            <w:proofErr w:type="gramEnd"/>
            <w:r w:rsidRPr="008F24D1">
              <w:rPr>
                <w:sz w:val="28"/>
                <w:szCs w:val="28"/>
              </w:rPr>
              <w:t xml:space="preserve"/>
            </w:r>
            <w:proofErr w:type="gramStart"/>
            <w:r w:rsidRPr="008F24D1">
              <w:rPr>
                <w:b/>
                <w:bCs/>
                <w:sz w:val="28"/>
                <w:szCs w:val="28"/>
              </w:rPr>
              <w:t xml:space="preserve"/>
            </w:r>
            <w:r w:rsidRPr="008F24D1">
              <w:rPr>
                <w:sz w:val="20"/>
                <w:szCs w:val="20"/>
              </w:rPr>
              <w:t xml:space="preserve"/>
              <w:t xml:space="preserve"/>
            </w:r>
            <w:proofErr w:type="gramEnd"/>
            <w:r w:rsidRPr="008F24D1">
              <w:rPr>
                <w:sz w:val="20"/>
                <w:szCs w:val="20"/>
              </w:rPr>
              <w:t xml:space="preserve"/>
            </w:r>
          </w:p>
        </w:tc>
        <w:tc>
          <w:tcPr>
            <w:tcW w:w="4657" w:type="dxa"/>
          </w:tcPr>
          <w:p/>
        </w:tc>
      </w:tr>
    </w:tbl>
    <w:p w14:paraId="25AE5387" w14:textId="77777777" w:rsidR="00421D9B" w:rsidRDefault="00421D9B" w:rsidP="00421D9B">
      <w:pPr>
        <w:rPr>
          <w:rFonts w:cstheme="majorBidi"/>
          <w:color w:val="EF7C4D" w:themeColor="accent2"/>
          <w:sz w:val="36"/>
          <w:szCs w:val="26"/>
        </w:rPr>
      </w:pPr>
      <w:r>
        <w:br w:type="page"/>
      </w:r>
    </w:p>
    <w:p w14:paraId="4E87C236" w14:textId="72B7D61B" w:rsidR="00404233" w:rsidRPr="008F24D1" w:rsidRDefault="00404233" w:rsidP="00404233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49325E0B" wp14:editId="2C4EB054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210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238297435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5219618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348567695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2816762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B292B" id="Groupe 17" o:spid="_x0000_s1026" style="position:absolute;margin-left:-29.45pt;margin-top:1.8pt;width:21pt;height:21pt;z-index:251799552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PLJT2QcAANQnAAAOAAAAZHJzL2Uyb0RvYy54bWzsWt1u2zYUvh+wdxB0OWC1qX8ZTYqsXYsB RVegHdpdKrIcG5AlTVLitE+zZ9mT7eMhJR1GmSU3wDYEuUkokR/PDw8Pv0P5+YvbfW7dZHWzK4sz Wzxb2lZWpOV6V1yd2b99fP1jZFtNmxTrJC+L7Mz+kjX2i/Pvv3t+qFaZU27LfJ3VFiYpmtWhOrO3 bVutFosm3Wb7pHlWVlmBzk1Z75MWj/XVYl0nB8y+zxfOchksDmW9ruoyzZoGb1+pTvuc5t9ssrT9 dbNpstbKz2zo1tLfmv5eyr+L8+fJ6qpOqu0u1Wok36DFPtkVENpP9SppE+u63o2m2u/SumzKTfss LfeLcrPZpRnZAGvE8o41b+ryuiJbrlaHq6p3E1x7x0/fPG367uZNXX2o3tfwxKG6gi/oSdpyu6n3 8j+0tG7JZV96l2W3rZXipRMEcYg1TtGl2+TSdAu/j1Dp9meN80QsllgQidNt4Bad0IWhyqFCcDSD /c3D7P+wTaqM3NqsYP/72tqtob0bOXHoub5tFckeofoaQZdZ+e6yzv76c2XJGMws4cqQkQoB2but WTXw4FyfTdierNLrpn2TleT85OZt05JLr9ZoUYyttYZpWRTNrs0+w5GbfY7A/WFhOcvY95fWwRrc irC8C/mdQ9x46Tu+tT0O+SyYFA2ZksIhWrEpKQ6TMtMWAxL54bQpLhdCiClLDIRy8ZQlHhcyb1U4 ZOaqIF5PXXsOUVEyufYBk6IhUx7jkJlrHzIpM9eeQ5aTZiBT9c6a3iN89EwLYiZgpgUccs9qICf2 Oz/ZdskgvS10NkDLSuRpu6QDqCobmXZ5akCK7R6x7VWaBUqmkgkwti8Hi5PA2JUc7JwExnbjYMq6 8MQ8tbGLONg7STI2Bwf7J4ER8xwcnARGKHNweBIYscrB0UlghCAHxxysvK6DrQahklQqJyrV2hao VG1boFKXEpOsqqSVMdo1rUN/vFvbvil79+VN9rGkca0MWLVZSA+V+LQOw7j0+nKX/pR95SgXaVXS CGg/oKAFTanfUKcap1S826lF641hSLlXJp2WJFMs4wDi+bSDQo48V3gfM7Hvk96dlKjFSEN6YGek eiG7xsoMfSeaOAC1g5mFTJmxy5mJQ+fYxrxsMppyWF21ZAw/0Bfgh3Gmt/RCO74TqXQzoDoH6TcU BWocM4Z1nugihozdSNCW6US6gz5GcDDr+jw8ufhqdqm+MZcK+pFo9fpEW/QGGnlnED12K7Nl6PzH lUaHzAzE8PsUQaMHptuU+W79epfnMilQAZi9zGvrJkG+SdI0K9ruCDFG5oVMMjEILKqJBCXkJk9a OgqLUs6mVrtu2ldJs1WzEV7tzD3oc40h0CXHiYi6o+PysnVZrr+gPKhLVTc2Vfp6h5neJk37PqnB t+E5FL/o3Zb1V9s6oJA8s5s/rpM6s638lwKVSiw8D8NaevD80MFDzXsueU9xvX9ZwmCcvJBGTTm+ zbvmpi73n1DzXkip6EqKFLJxwrfIw+rhZYtndKFiSbOLC2qj2oTf3xYfqlROTnkXlny8/ZTUlVWh eWa3KOrelV11lKy60kMuXj9WIovy4rotNztZl5DHlJ/0Ayo1Vkqq5lBmCSF8R8SBwIGl6iyqclFZ 0WEp674TatI4CEN1eAkniIROt31x6rrhEqeqLDJFIGKHmAAy7kRx6tyLgxu6ipgC6GiodlSJjfwP alrhepEfhEGMvXGsqCW/nFjUBrHj6KzX+xs1tKv93R9UzG0PqmslXXeUANrSx0ta4TlRhHKgV+Oe GtgoaBVgSgSvZ2W1cXR6nEh9saHS5aQJHDI5v1GSSs9Ek/NzyCwX8YJ0pg0GRFfjR/2E4Oz9NG8Z OIKmnloKXotOBxIfPfIS4vmpHnsM9RgWEuXkAwobnY1kYaPiW56NA1NV3BTnsDx9ZDqSjANChxH3 cVk1PnBjKv86RknPIw6oZu1fS4MMOpkXvFZijK1jn90AE6apuAg9T10AGMSTrFbV5l0tWRc32Jzd fNKyKHuRpxxH4D6ZMvxID5ZFdB/dqilcV21NeGHwWT8bEMcc0fu+B3SrotZqpPF4yU2bU13+QO4k KcZ1fE9in5ju/5Pp/gsfJ4SDBCLA5EAQjhE5IsCziZxwI89XW1lv8Y7JoZzywKtN4ox47Qjwg5ic JyIPTEXJmMHlaPwWBcLA4Efkz+ByjofLhykJnMrNksC5GT5eBf6UBA4Il5Efg6UcN4LTs1kixoAp EQY7m+MnDhB+GHqSlx43g9OzOYvNx88UwSnaHBF8vHBD3/UmreBfFoJl6IdT680BEW4GnUkR2Hs9 851jBR+vgnxqKcyPC9P7bjSeC0ACeKK+j4H6EvM99tUIoQzW2n81eiyfIvSxBsKuE9h9jF1uRDKf GnM4exwGCvGjcHHVwsiriCKhOPSoi/bvXTkmUexYqSK7dCAQgA4TXU10Y0ykRgSBpxSDgq5xRR33 XZHvRXT11rHaQY5qKQ+Y83dSNQ2X5whpprL3DNUGx4jAdc3r896d465+bQxBpm7mk9JQeZ8qMdw+ BnQ719nL+jxXCH1HqHCDPDoztGGmBNMXdFKQL+gIuOMKc2w/u4oF5ehuiClkZAYFFou0wQpyH+vp pVDjvtV8KkjkpfxjuXof7pnpQp5+OkYXD/pnbvK3afyZRg0/xjv/GwAA//8DAFBLAwQUAAYACAAA ACEAghM7u98AAAAIAQAADwAAAGRycy9kb3ducmV2LnhtbEyPQUvDQBSE74L/YXmCt3QTa0KNeSml qKci2AribZt9TUKzuyG7TdJ/7/Okx2GGmW+K9Ww6MdLgW2cRkkUMgmzldGtrhM/Da7QC4YOyWnXO EsKVPKzL25tC5dpN9oPGfagFl1ifK4QmhD6X0lcNGeUXrifL3skNRgWWQy31oCYuN518iONMGtVa XmhUT9uGqvP+YhDeJjVtlsnLuDufttfvQ/r+tUsI8f5u3jyDCDSHvzD84jM6lMx0dBervegQonT1 xFGEZQaC/SjJWB8RHtMMZFnI/wfKHwAAAP//AwBQSwECLQAUAAYACAAAACEAtoM4kv4AAADhAQAA EwAAAAAAAAAAAAAAAAAAAAAAW0NvbnRlbnRfVHlwZXNdLnhtbFBLAQItABQABgAIAAAAIQA4/SH/ 1gAAAJQBAAALAAAAAAAAAAAAAAAAAC8BAABfcmVscy8ucmVsc1BLAQItABQABgAIAAAAIQAvPLJT 2QcAANQnAAAOAAAAAAAAAAAAAAAAAC4CAABkcnMvZTJvRG9jLnhtbFBLAQItABQABgAIAAAAIQCC Ezu73wAAAAgBAAAPAAAAAAAAAAAAAAAAADMKAABkcnMvZG93bnJldi54bWxQSwUGAAAAAAQABADz AAAAPwsAAAAA ">
                <v:shape id="2137907211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QxEUFygAAAOIAAAAPAAAAZHJzL2Rvd25yZXYueG1sRI9BSwMx FITvgv8hPMGbzbprtV2bllYo9Ga3iuItbJ6b4OZlSZ7t9t8bQfA4zMw3zGI1+l4cMSYXSMHtpACB 1AbjqFPw+rK9mYFIrMnoPhAqOGOC1fLyYqFrE07U4PHAncgQSrVWYJmHWsrUWvQ6TcKAlL3PEL3m LGMnTdSnDPe9LIviXnrtKC9YPeCTxfbr8O0VuPdYTZPdurexmX9snvfcFIaVur4a148gGEf+D/+1 d0ZBWc3K+cNdNYXfS/kOyOUPAAAA//8DAFBLAQItABQABgAIAAAAIQDb4fbL7gAAAIUBAAATAAAA AAAAAAAAAAAAAAAAAABbQ29udGVudF9UeXBlc10ueG1sUEsBAi0AFAAGAAgAAAAhAFr0LFu/AAAA FQEAAAsAAAAAAAAAAAAAAAAAHwEAAF9yZWxzLy5yZWxzUEsBAi0AFAAGAAgAAAAhAJDERQXKAAAA 4gAAAA8AAAAAAAAAAAAAAAAABwIAAGRycy9kb3ducmV2LnhtbFBLBQYAAAAAAwADALcAAAD+AgAA AAA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qpRf0zAAAAOMAAAAPAAAAZHJzL2Rvd25yZXYueG1sRI9Ba8JA EIXvBf/DMoXe6mYtSpu6iogVD1KoFkpvQ3ZMgtnZkN0m8d93DoUeZ96b975ZrkffqJ66WAe2YKYZ KOIiuJpLC5/nt8dnUDEhO2wCk4UbRVivJndLzF0Y+IP6UyqVhHDM0UKVUptrHYuKPMZpaIlFu4TO Y5KxK7XrcJBw3+hZli20x5qlocKWthUV19OPt7AfcNg8mV1/vF62t+/z/P3raMjah/tx8woq0Zj+ zX/XByf4xsxn5mVhBFp+kgXo1S8AAAD//wMAUEsBAi0AFAAGAAgAAAAhANvh9svuAAAAhQEAABMA AAAAAAAAAAAAAAAAAAAAAFtDb250ZW50X1R5cGVzXS54bWxQSwECLQAUAAYACAAAACEAWvQsW78A AAAVAQAACwAAAAAAAAAAAAAAAAAfAQAAX3JlbHMvLnJlbHNQSwECLQAUAAYACAAAACEAKqUX9MwA AADjAAAADwAAAAAAAAAAAAAAAAAHAgAAZHJzL2Rvd25yZXYueG1sUEsFBgAAAAADAAMAtwAAAAAD AAAAAA== ">
                  <v:shape id="2137907212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dEHDMyQAAAOMAAAAPAAAAZHJzL2Rvd25yZXYueG1sRE9LS8NA EL4L/odlBG924yMxjd0WESQKHrStOU+z0ySanQ3ZsY3/3hUEj/O9Z7GaXK8ONIbOs4HLWQKKuPa2 48bAdvN4kYMKgmyx90wGvinAanl6ssDC+iO/0WEtjYohHAo00IoMhdahbslhmPmBOHJ7PzqUeI6N tiMeY7jr9VWSZNphx7GhxYEeWqo/11/OQPUxzHeyK/P9izwnafVavvdVacz52XR/B0pokn/xn/vJ xvnXN3ma3WbzFH5/igDo5Q8AAAD//wMAUEsBAi0AFAAGAAgAAAAhANvh9svuAAAAhQEAABMAAAAA AAAAAAAAAAAAAAAAAFtDb250ZW50X1R5cGVzXS54bWxQSwECLQAUAAYACAAAACEAWvQsW78AAAAV AQAACwAAAAAAAAAAAAAAAAAfAQAAX3JlbHMvLnJlbHNQSwECLQAUAAYACAAAACEA3RBwzMkAAADj AAAADwAAAAAAAAAAAAAAAAAHAgAAZHJzL2Rvd25yZXYueG1sUEsFBgAAAAADAAMAtwAAAP0CAAAA AA=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13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ADx48yAAAAOMAAAAPAAAAZHJzL2Rvd25yZXYueG1sRE9fS8Mw EH8X9h3CDXwRly5IN+qyIYLi05h1KL4dzdmUJZeuiVv37Y0g+Hi//7fajN6JEw2xC6xhPitAEDfB dNxq2L893S5BxIRs0AUmDReKsFlPrlZYmXDmVzrVqRU5hGOFGmxKfSVlbCx5jLPQE2fuKwweUz6H VpoBzzncO6mKopQeO84NFnt6tNQc6m+v4f3ZkNp+bj+MPR539eGmczt30fp6Oj7cg0g0pn/xn/vF 5PnqTi3n5aJU8PtTBkCufwAAAP//AwBQSwECLQAUAAYACAAAACEA2+H2y+4AAACFAQAAEwAAAAAA AAAAAAAAAAAAAAAAW0NvbnRlbnRfVHlwZXNdLnhtbFBLAQItABQABgAIAAAAIQBa9CxbvwAAABUB AAALAAAAAAAAAAAAAAAAAB8BAABfcmVscy8ucmVsc1BLAQItABQABgAIAAAAIQBADx48yAAAAOMA AAAPAAAAAAAAAAAAAAAAAAcCAABkcnMvZG93bnJldi54bWxQSwUGAAAAAAMAAwC3AAAA/AIA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="002A5E57" w:rsidRPr="002A5E57">
        <w:t xml:space="preserve"> </w:t>
      </w:r>
      <w:r w:rsidR="002A5E57" w:rsidRPr="002A5E57">
        <w:rPr>
          <w:rFonts w:eastAsia="Calibri"/>
        </w:rPr>
        <w:t xml:space="preserve">Demographics</w:t>
      </w:r>
    </w:p>
    <w:tbl>
      <w:tblPr>
        <w:tblW w:w="8790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2693"/>
        <w:gridCol w:w="2553"/>
      </w:tblGrid>
      <w:tr w:rsidR="00960FA5" w:rsidRPr="008F24D1" w14:paraId="7F554D82" w14:textId="77777777" w:rsidTr="002449B7">
        <w:trPr>
          <w:trHeight w:val="954"/>
          <w:jc w:val="center"/>
        </w:trPr>
        <w:tc>
          <w:tcPr>
            <w:tcW w:w="2016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A87E6" w14:textId="59E30EB4" w:rsidR="00D91066" w:rsidRPr="008F24D1" w:rsidRDefault="00D91066" w:rsidP="00220BCA">
            <w:pPr>
              <w:spacing w:before="100" w:beforeAutospacing="1"/>
              <w:rPr>
                <w:rFonts w:ascii="Mulish" w:hAnsi="Mulish"/>
                <w:b/>
                <w:bCs/>
                <w:color w:val="4D167C"/>
                <w:sz w:val="28"/>
                <w:szCs w:val="13"/>
              </w:rPr>
            </w:pPr>
          </w:p>
        </w:tc>
        <w:tc>
          <w:tcPr>
            <w:tcW w:w="1532" w:type="pct"/>
            <w:tcMar>
              <w:top w:w="1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C7724" w14:textId="03F3CEAD" w:rsidR="00D91066" w:rsidRPr="008F24D1" w:rsidRDefault="008E37F3" w:rsidP="004F156C">
            <w:pPr>
              <w:spacing w:before="100" w:beforeAutospacing="1"/>
              <w:jc w:val="center"/>
              <w:rPr>
                <w:rFonts w:ascii="Mulish" w:hAnsi="Mulish" w:cstheme="minorHAnsi"/>
                <w:b/>
                <w:bCs/>
                <w:color w:val="2F3885"/>
                <w:sz w:val="28"/>
                <w:szCs w:val="13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3B4C79EC" wp14:editId="7FEE199D">
                      <wp:extent cx="785771" cy="609198"/>
                      <wp:effectExtent l="0" t="0" r="14605" b="19685"/>
                      <wp:docPr id="2137907214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5771" cy="609198"/>
                              </a:xfrm>
                              <a:custGeom>
                                <a:avLst/>
                                <a:gdLst>
                                  <a:gd name="connsiteX0" fmla="*/ 224825 w 785771"/>
                                  <a:gd name="connsiteY0" fmla="*/ 15116 h 609198"/>
                                  <a:gd name="connsiteX1" fmla="*/ 242696 w 785771"/>
                                  <a:gd name="connsiteY1" fmla="*/ 1317 h 609198"/>
                                  <a:gd name="connsiteX2" fmla="*/ 250121 w 785771"/>
                                  <a:gd name="connsiteY2" fmla="*/ 1099 h 609198"/>
                                  <a:gd name="connsiteX3" fmla="*/ 550562 w 785771"/>
                                  <a:gd name="connsiteY3" fmla="*/ 206073 h 609198"/>
                                  <a:gd name="connsiteX4" fmla="*/ 552356 w 785771"/>
                                  <a:gd name="connsiteY4" fmla="*/ 207939 h 609198"/>
                                  <a:gd name="connsiteX5" fmla="*/ 593017 w 785771"/>
                                  <a:gd name="connsiteY5" fmla="*/ 272945 h 609198"/>
                                  <a:gd name="connsiteX6" fmla="*/ 594965 w 785771"/>
                                  <a:gd name="connsiteY6" fmla="*/ 274914 h 609198"/>
                                  <a:gd name="connsiteX7" fmla="*/ 633971 w 785771"/>
                                  <a:gd name="connsiteY7" fmla="*/ 299898 h 609198"/>
                                  <a:gd name="connsiteX8" fmla="*/ 635472 w 785771"/>
                                  <a:gd name="connsiteY8" fmla="*/ 301243 h 609198"/>
                                  <a:gd name="connsiteX9" fmla="*/ 690378 w 785771"/>
                                  <a:gd name="connsiteY9" fmla="*/ 369075 h 609198"/>
                                  <a:gd name="connsiteX10" fmla="*/ 696426 w 785771"/>
                                  <a:gd name="connsiteY10" fmla="*/ 371313 h 609198"/>
                                  <a:gd name="connsiteX11" fmla="*/ 763326 w 785771"/>
                                  <a:gd name="connsiteY11" fmla="*/ 359074 h 609198"/>
                                  <a:gd name="connsiteX12" fmla="*/ 769778 w 785771"/>
                                  <a:gd name="connsiteY12" fmla="*/ 361870 h 609198"/>
                                  <a:gd name="connsiteX13" fmla="*/ 784768 w 785771"/>
                                  <a:gd name="connsiteY13" fmla="*/ 385171 h 609198"/>
                                  <a:gd name="connsiteX14" fmla="*/ 785413 w 785771"/>
                                  <a:gd name="connsiteY14" fmla="*/ 390682 h 609198"/>
                                  <a:gd name="connsiteX15" fmla="*/ 754893 w 785771"/>
                                  <a:gd name="connsiteY15" fmla="*/ 477254 h 609198"/>
                                  <a:gd name="connsiteX16" fmla="*/ 750639 w 785771"/>
                                  <a:gd name="connsiteY16" fmla="*/ 481235 h 609198"/>
                                  <a:gd name="connsiteX17" fmla="*/ 545531 w 785771"/>
                                  <a:gd name="connsiteY17" fmla="*/ 538620 h 609198"/>
                                  <a:gd name="connsiteX18" fmla="*/ 541933 w 785771"/>
                                  <a:gd name="connsiteY18" fmla="*/ 541265 h 609198"/>
                                  <a:gd name="connsiteX19" fmla="*/ 510092 w 785771"/>
                                  <a:gd name="connsiteY19" fmla="*/ 590356 h 609198"/>
                                  <a:gd name="connsiteX20" fmla="*/ 500960 w 785771"/>
                                  <a:gd name="connsiteY20" fmla="*/ 591942 h 609198"/>
                                  <a:gd name="connsiteX21" fmla="*/ 446772 w 785771"/>
                                  <a:gd name="connsiteY21" fmla="*/ 550645 h 609198"/>
                                  <a:gd name="connsiteX22" fmla="*/ 441228 w 785771"/>
                                  <a:gd name="connsiteY22" fmla="*/ 549589 h 609198"/>
                                  <a:gd name="connsiteX23" fmla="*/ 364829 w 785771"/>
                                  <a:gd name="connsiteY23" fmla="*/ 571120 h 609198"/>
                                  <a:gd name="connsiteX24" fmla="*/ 360893 w 785771"/>
                                  <a:gd name="connsiteY24" fmla="*/ 574373 h 609198"/>
                                  <a:gd name="connsiteX25" fmla="*/ 345214 w 785771"/>
                                  <a:gd name="connsiteY25" fmla="*/ 605709 h 609198"/>
                                  <a:gd name="connsiteX26" fmla="*/ 338709 w 785771"/>
                                  <a:gd name="connsiteY26" fmla="*/ 609141 h 609198"/>
                                  <a:gd name="connsiteX27" fmla="*/ 299693 w 785771"/>
                                  <a:gd name="connsiteY27" fmla="*/ 603824 h 609198"/>
                                  <a:gd name="connsiteX28" fmla="*/ 295286 w 785771"/>
                                  <a:gd name="connsiteY28" fmla="*/ 601063 h 609198"/>
                                  <a:gd name="connsiteX29" fmla="*/ 185043 w 785771"/>
                                  <a:gd name="connsiteY29" fmla="*/ 435311 h 609198"/>
                                  <a:gd name="connsiteX30" fmla="*/ 184032 w 785771"/>
                                  <a:gd name="connsiteY30" fmla="*/ 432566 h 609198"/>
                                  <a:gd name="connsiteX31" fmla="*/ 175978 w 785771"/>
                                  <a:gd name="connsiteY31" fmla="*/ 365172 h 609198"/>
                                  <a:gd name="connsiteX32" fmla="*/ 174853 w 785771"/>
                                  <a:gd name="connsiteY32" fmla="*/ 362259 h 609198"/>
                                  <a:gd name="connsiteX33" fmla="*/ 65776 w 785771"/>
                                  <a:gd name="connsiteY33" fmla="*/ 209052 h 609198"/>
                                  <a:gd name="connsiteX34" fmla="*/ 61464 w 785771"/>
                                  <a:gd name="connsiteY34" fmla="*/ 206456 h 609198"/>
                                  <a:gd name="connsiteX35" fmla="*/ 21076 w 785771"/>
                                  <a:gd name="connsiteY35" fmla="*/ 201073 h 609198"/>
                                  <a:gd name="connsiteX36" fmla="*/ 15777 w 785771"/>
                                  <a:gd name="connsiteY36" fmla="*/ 196327 h 609198"/>
                                  <a:gd name="connsiteX37" fmla="*/ 184 w 785771"/>
                                  <a:gd name="connsiteY37" fmla="*/ 133088 h 609198"/>
                                  <a:gd name="connsiteX38" fmla="*/ 3799 w 785771"/>
                                  <a:gd name="connsiteY38" fmla="*/ 125789 h 609198"/>
                                  <a:gd name="connsiteX39" fmla="*/ 118594 w 785771"/>
                                  <a:gd name="connsiteY39" fmla="*/ 75917 h 609198"/>
                                  <a:gd name="connsiteX40" fmla="*/ 121502 w 785771"/>
                                  <a:gd name="connsiteY40" fmla="*/ 75405 h 609198"/>
                                  <a:gd name="connsiteX41" fmla="*/ 200165 w 785771"/>
                                  <a:gd name="connsiteY41" fmla="*/ 80257 h 609198"/>
                                  <a:gd name="connsiteX42" fmla="*/ 206640 w 785771"/>
                                  <a:gd name="connsiteY42" fmla="*/ 75652 h 609198"/>
                                  <a:gd name="connsiteX43" fmla="*/ 222603 w 785771"/>
                                  <a:gd name="connsiteY43" fmla="*/ 18416 h 609198"/>
                                  <a:gd name="connsiteX44" fmla="*/ 224825 w 785771"/>
                                  <a:gd name="connsiteY44" fmla="*/ 15116 h 6091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</a:cxnLst>
                                <a:rect l="l" t="t" r="r" b="b"/>
                                <a:pathLst>
                                  <a:path w="785771" h="609198">
                                    <a:moveTo>
                                      <a:pt x="224825" y="15116"/>
                                    </a:moveTo>
                                    <a:lnTo>
                                      <a:pt x="242696" y="1317"/>
                                    </a:lnTo>
                                    <a:cubicBezTo>
                                      <a:pt x="244861" y="-355"/>
                                      <a:pt x="247859" y="-443"/>
                                      <a:pt x="250121" y="1099"/>
                                    </a:cubicBezTo>
                                    <a:lnTo>
                                      <a:pt x="550562" y="206073"/>
                                    </a:lnTo>
                                    <a:cubicBezTo>
                                      <a:pt x="551282" y="206563"/>
                                      <a:pt x="551893" y="207200"/>
                                      <a:pt x="552356" y="207939"/>
                                    </a:cubicBezTo>
                                    <a:lnTo>
                                      <a:pt x="593017" y="272945"/>
                                    </a:lnTo>
                                    <a:cubicBezTo>
                                      <a:pt x="593512" y="273738"/>
                                      <a:pt x="594177" y="274409"/>
                                      <a:pt x="594965" y="274914"/>
                                    </a:cubicBezTo>
                                    <a:lnTo>
                                      <a:pt x="633971" y="299898"/>
                                    </a:lnTo>
                                    <a:cubicBezTo>
                                      <a:pt x="634539" y="300264"/>
                                      <a:pt x="635047" y="300717"/>
                                      <a:pt x="635472" y="301243"/>
                                    </a:cubicBezTo>
                                    <a:lnTo>
                                      <a:pt x="690378" y="369075"/>
                                    </a:lnTo>
                                    <a:cubicBezTo>
                                      <a:pt x="691831" y="370871"/>
                                      <a:pt x="694152" y="371730"/>
                                      <a:pt x="696426" y="371313"/>
                                    </a:cubicBezTo>
                                    <a:lnTo>
                                      <a:pt x="763326" y="359074"/>
                                    </a:lnTo>
                                    <a:cubicBezTo>
                                      <a:pt x="765844" y="358613"/>
                                      <a:pt x="768392" y="359718"/>
                                      <a:pt x="769778" y="361870"/>
                                    </a:cubicBezTo>
                                    <a:lnTo>
                                      <a:pt x="784768" y="385171"/>
                                    </a:lnTo>
                                    <a:cubicBezTo>
                                      <a:pt x="785823" y="386810"/>
                                      <a:pt x="786061" y="388845"/>
                                      <a:pt x="785413" y="390682"/>
                                    </a:cubicBezTo>
                                    <a:lnTo>
                                      <a:pt x="754893" y="477254"/>
                                    </a:lnTo>
                                    <a:cubicBezTo>
                                      <a:pt x="754208" y="479194"/>
                                      <a:pt x="752620" y="480680"/>
                                      <a:pt x="750639" y="481235"/>
                                    </a:cubicBezTo>
                                    <a:lnTo>
                                      <a:pt x="545531" y="538620"/>
                                    </a:lnTo>
                                    <a:cubicBezTo>
                                      <a:pt x="544049" y="539035"/>
                                      <a:pt x="542771" y="539975"/>
                                      <a:pt x="541933" y="541265"/>
                                    </a:cubicBezTo>
                                    <a:lnTo>
                                      <a:pt x="510092" y="590356"/>
                                    </a:lnTo>
                                    <a:cubicBezTo>
                                      <a:pt x="508090" y="593440"/>
                                      <a:pt x="503885" y="594170"/>
                                      <a:pt x="500960" y="591942"/>
                                    </a:cubicBezTo>
                                    <a:lnTo>
                                      <a:pt x="446772" y="550645"/>
                                    </a:lnTo>
                                    <a:cubicBezTo>
                                      <a:pt x="445193" y="549442"/>
                                      <a:pt x="443139" y="549050"/>
                                      <a:pt x="441228" y="549589"/>
                                    </a:cubicBezTo>
                                    <a:lnTo>
                                      <a:pt x="364829" y="571120"/>
                                    </a:lnTo>
                                    <a:cubicBezTo>
                                      <a:pt x="363117" y="571602"/>
                                      <a:pt x="361689" y="572784"/>
                                      <a:pt x="360893" y="574373"/>
                                    </a:cubicBezTo>
                                    <a:lnTo>
                                      <a:pt x="345214" y="605709"/>
                                    </a:lnTo>
                                    <a:cubicBezTo>
                                      <a:pt x="344003" y="608127"/>
                                      <a:pt x="341388" y="609505"/>
                                      <a:pt x="338709" y="609141"/>
                                    </a:cubicBezTo>
                                    <a:lnTo>
                                      <a:pt x="299693" y="603824"/>
                                    </a:lnTo>
                                    <a:cubicBezTo>
                                      <a:pt x="297895" y="603580"/>
                                      <a:pt x="296290" y="602574"/>
                                      <a:pt x="295286" y="601063"/>
                                    </a:cubicBezTo>
                                    <a:lnTo>
                                      <a:pt x="185043" y="435311"/>
                                    </a:lnTo>
                                    <a:cubicBezTo>
                                      <a:pt x="184495" y="434489"/>
                                      <a:pt x="184149" y="433548"/>
                                      <a:pt x="184032" y="432566"/>
                                    </a:cubicBezTo>
                                    <a:lnTo>
                                      <a:pt x="175978" y="365172"/>
                                    </a:lnTo>
                                    <a:cubicBezTo>
                                      <a:pt x="175853" y="364122"/>
                                      <a:pt x="175466" y="363122"/>
                                      <a:pt x="174853" y="362259"/>
                                    </a:cubicBezTo>
                                    <a:lnTo>
                                      <a:pt x="65776" y="209052"/>
                                    </a:lnTo>
                                    <a:cubicBezTo>
                                      <a:pt x="64761" y="207628"/>
                                      <a:pt x="63200" y="206687"/>
                                      <a:pt x="61464" y="206456"/>
                                    </a:cubicBezTo>
                                    <a:lnTo>
                                      <a:pt x="21076" y="201073"/>
                                    </a:lnTo>
                                    <a:cubicBezTo>
                                      <a:pt x="18501" y="200730"/>
                                      <a:pt x="16398" y="198847"/>
                                      <a:pt x="15777" y="196327"/>
                                    </a:cubicBezTo>
                                    <a:lnTo>
                                      <a:pt x="184" y="133088"/>
                                    </a:lnTo>
                                    <a:cubicBezTo>
                                      <a:pt x="-553" y="130100"/>
                                      <a:pt x="975" y="127016"/>
                                      <a:pt x="3799" y="125789"/>
                                    </a:cubicBezTo>
                                    <a:lnTo>
                                      <a:pt x="118594" y="75917"/>
                                    </a:lnTo>
                                    <a:cubicBezTo>
                                      <a:pt x="119509" y="75519"/>
                                      <a:pt x="120505" y="75344"/>
                                      <a:pt x="121502" y="75405"/>
                                    </a:cubicBezTo>
                                    <a:lnTo>
                                      <a:pt x="200165" y="80257"/>
                                    </a:lnTo>
                                    <a:cubicBezTo>
                                      <a:pt x="203140" y="80441"/>
                                      <a:pt x="205840" y="78521"/>
                                      <a:pt x="206640" y="75652"/>
                                    </a:cubicBezTo>
                                    <a:lnTo>
                                      <a:pt x="222603" y="18416"/>
                                    </a:lnTo>
                                    <a:cubicBezTo>
                                      <a:pt x="222968" y="17105"/>
                                      <a:pt x="223747" y="15948"/>
                                      <a:pt x="224825" y="15116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170" cap="flat">
                                <a:solidFill>
                                  <a:schemeClr val="accent1"/>
                                </a:solidFill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E277AD" id="2137907215" o:spid="_x0000_s1026" style="width:61.85pt;height:4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85771,60919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N90VTkgoAABgwAAAOAAAAZHJzL2Uyb0RvYy54bWysWl1v3LgVfS/Q/yDMY4HE/KZkxFmkCVIU CHYDJMVuHxVZEw8wI00lOXb21+/hh+zLSRekir44o1BH95C895KXh69+ejwdq2/9NB/G4WbHX7Jd 1Q/deHsYvt7s/vX5/Yt6V81LO9y2x3Hob3bf+3n30+u//uXVw/m6F+PdeLztpwofGebrh/PN7m5Z ztdXV3N315/a+eV47gc07sfp1C54nL5e3U7tA75+Ol4JxszVwzjdnqex6+cZ//suNO5e++/v9323 /LLfz/1SHW924Lb4v5P/+8X9vXr9qr3+OrXnu0MXabT/A4tTexhg9OlT79qlre6nww+fOh26aZzH /fKyG09X435/6HrfB/SGs4vefLprz73vCwZnPj8N0/z/+2z387dP548ThuHhPF/P+Ol68bifTu5f 8Kse/WB9fxqs/nGpOvynrbW1fFd1aDKs4U3tBvPqGdzdz8s/+tF/qP32YV7CWN/ilx+p22poT3CJ bhyG+bD0v2F+9qcjhv9vV5UQqha6eqiimYi9gPybQrjm3FR31TMZTMcPRsD42YgSpjFZIxTCJbdZ G4La0IwLnrVBIZw1TdaGJDa0ZtqIrA0KEcwwK7NWVGJFSJ0fLQoRzDYy3xdNrTSSYYhzE08hwopG 6WxfTGJFNSbvXhQirGq4ylqxxIqRsrH5uacQ0TR1U2etIKs+ebGRWtn87FMIhlio/Ow31ErDpK2z 80Ih0jTM5ueF0yBGPCIos2YSjLSIynxvOI1ji7kpsUMxUqM/eQ/gNJataWzBsCUYaXhtWdYHOI1n Wytr8tOTYGStOdwzmzFpRCMdK4x1Ljw5xciGmVrk7dCYtlrVTYEdilHWCl0wPzSqrWYGGSrbH4pR NUcmzPeHxrVWWst8KuAJRtZGFPgBjWzMTiMLxu0CI5AMs35AY1tzxpp80uEJBikEC0jOjqD5QMOM Ydn5STHYjKi8vwka20oZeE/eDsVg2TUF646g+UApLkQ+ThOMVo2u86uooPlAGuyf8n6dYLTlvMDf RBLbhpXEaYLRVsmCvYegsS2VFlh9c3GaYAzTlhWMG41tKZF6C8aNYtyGU+XzqKCxjXXeFOS3BGOY rEU+vwka26LRos6vpwnGoBIx+fVU0NjmtWbYUWTnh2KURErMj5uk+YDXisl8nCYYJYU2+bwjaWxz q5uCdTvBSIP1NJ93JM0H3Kpa58ctwUgjhM77taT5wKBYy7tBAhGsYbqgOzQdGK5MPkolhaASUQWr gqTZQHBW0psEAqcuSDqSBjbHoOVLkRTSGCnyFaKkuQA+nQ2cFCAlq/NFgqSJQFoUlbnwTBBcaFuw 7Ega0hx5oCnoDcUg0gpqapVkAcE1y2eBBIMdJctvchRNAjhg4gVVYoKpGYYtu8dRNAcgAozK73ES jNWmIDYVTQFCCKwgWR9IMHDNgjMVlcRz2clNgvnx6AbnSF/Xk6L2bj086h6HeHqEX1XrzhiZP3Y7 j7M7qKJHSTiWWh9xTBSOpoByR08ZMFyAgvkmMCaWgsUmMKaLguUmMCaBgtUmMFIlBetNYORMCjab wMiEFGw3gZHhKHg9giybZyQhCm42WXYnEBSN500+dulk27zMnRck1rf5mTsGSODbPM1V9wl8m6/x C2fD86ahu3A3vs3fXImdkN/mcfzC5fC8ifyF06FA3gJ3dS4lj+dN8AuvQwm8CX7hdahSN8EvvA7F 5yb4hdehptwEv/A6lIqb4BdeJ7Z5nSvkkonb5nWuPkvg27zOlWoJfJvXuWqKwvG8ZehckZTAt3md q30S+DavczVNAt/mda5WSeDbvM6VLQl8m9e52iKBb/M6VzUk8G1e58qBBL7N61xlkMC3eZ3bvVM4 nrd4nduVJ/BtXud22wl8m9e5XXQC3+Z1bnecwBOvw+YYO5y4E56gcTt1++jV7WVXQd2edhXU7S9u vNrrc7u4DfT6s3p41m7vnqRb13oav/WfR//e4nbTQYP1RPwGPQ7/82vHIXndq6nhdaik8e31ne7+ y6H7e/97ilC1CdP0QmofGaAbbCsoDcF/XigMZuhJaPKKarADpTTaSb+/Wg0fC/qoRwTds4Cb1lzU wQeA0SahgEacesYPWpSJlJ/WTiddG6F/ljD0qmfAeDWzhGEjwTFicKDqg3MdP1Th3Iboh3CpmCdB GqF+RqRTNQsYBi0zYLxGWcDQ4NQ2JgHJmDDezkoCsiVTgSEabXAY0ghN01sLWmUJQ69QBoxXHksY NryOy5O0rMZ9BuJoBmOoIwnwC6veE0MvVAZrXn8sYBhEx4DxWmIBQ2t0HbOB1IiWxA8h+ckmMsR5 ZdiLrgyD9BjHwymKJQy9jBgwXh0sYVjr2ukIyFcQrOpQCD2RqA2LIS7rulZJkAcxMSC9RljC0AuD HhP0vhKGWgkW1jJlnTjkME8MtYDKFj5YQ6hMYjnIg7HRqX4FDIPU5zHaK3gFDDVCVIV0h4iBTEYZ gr2/aYMBRmNjLxqd4BesQVtCWKNvboFI8u1FPvTiXcB4Ta6EIatxHhwxEnQThlAm6pBQfOK5aHQS XkQ6Za6AYZDjAsarbAUMldIYioBRjQp21lnGGsJjKoKcxnTCMIhyKxJaWwHDILAFjNfNChhKA70j pDxobYb5kVgZQvU3sOzCSFsBPd998LnRyWyx0alnJQy9ZOYxQQkrYYiJZcEOhD2OqoWSgPJfhzCC 5IU7R0mjF86iNaeHFTAMIljEOG2rgKGALNMEV8Nppk7DVTRGRCfF6EJnpAyDFBatOYWrgGGQtTwm qFUFDHFmCsE2YhSuMVAS7kA1BrqSuLiTLNpohLgVkU6zKmHohSqPCfpTCUOrITpFjBOkE4Y4KIdl n87hr5eNTq6KjU6FKmDopScPCYpSAUGDyyxhX4gbZAbFL/FC6CvYbzl67ty8TjzUy09rG1SlAnZe SooQpxAVsHNOsbIDIkklHLdJQojgQiQWU8rcy0neFPcqUQE7eEQAeMWngNsLXDOJCAheCTW3cLhh Q1RD1qDEnDYUm5zkU8LL6zwe4+WbAmacI2UEMxb75zQqBDJyYGc1FhdKDrcnofVEU5BwCtgF3cZD vBxTwE4wyWPBWTOsB5QByCEwA4Ma1xDSNqfdRHaQZErYeR3GQ1w2WJ10XaLThTtWQwKZLbqV5Wni FULauI/mWHyTWPmTCi410R3HuQ+bBlcq+t3DU83odxLP93iH8f3hePTReBxcJSkgeaP7XYu72/tj u3g1Zh6Ph1v3olvA/FXu/u1xqr61KFPbruuHZV0dkjfP07y8a+e78KJvCkN9wu3gKTA8QsC5er6q 7H59GW+/f5yqaQyXu+dz9/6AL31o5+VjO+E6MfjhhvryC/7sjyNIo871v3bV3Tj9/t/+372PS9Zo 3VUPuB1+s5v/c99O/a46/nPA9WsscG7WF/+gsF7jYaItX2jLcH96O6LvSBpg53+695fj+nM/jadf cZH9jbOKpnboYBsC1jKtD28XPKMJV+G7/s0b/xtXyDFRH4ZP58593G8X0PPPj7+207lyw3mzW3Bf ++dxvUneXq83sTGx7oXwrkMO45v7Zdwf3DVtP8JhXOMDrp97x4hX5d39dvrs33q+0P/6DwAAAP// AwBQSwMEFAAGAAgAAAAhALiI3iraAAAABAEAAA8AAABkcnMvZG93bnJldi54bWxMj8FOwzAQRO9I /IO1lbhRp0G0NMSpKiQQFScCH+DG2zgiXke266R8PW4v9LLSaEYzb8vNZHoW0fnOkoDFPAOG1FjV USvg++v1/gmYD5KU7C2hgBN62FS3N6UslB3pE2MdWpZKyBdSgA5hKDj3jUYj/dwOSMk7WGdkSNK1 XDk5pnLT8zzLltzIjtKClgO+aGx+6qMR8PuRLzsVeR3fDyv3dtrxcaujEHezafsMLOAU/sNwxk/o UCWmvT2S8qwXkB4Jl3v28ocVsL2A9eMaeFXya/jqDwAA//8DAFBLAQItABQABgAIAAAAIQC2gziS /gAAAOEBAAATAAAAAAAAAAAAAAAAAAAAAABbQ29udGVudF9UeXBlc10ueG1sUEsBAi0AFAAGAAgA AAAhADj9If/WAAAAlAEAAAsAAAAAAAAAAAAAAAAALwEAAF9yZWxzLy5yZWxzUEsBAi0AFAAGAAgA AAAhAM33RVOSCgAAGDAAAA4AAAAAAAAAAAAAAAAALgIAAGRycy9lMm9Eb2MueG1sUEsBAi0AFAAG AAgAAAAhALiI3iraAAAABAEAAA8AAAAAAAAAAAAAAAAA7AwAAGRycy9kb3ducmV2LnhtbFBLBQYA AAAABAAEAPMAAADzDQAAAAA= " path="m224825,15116l242696,1317v2165,-1672,5163,-1760,7425,-218l550562,206073v720,490,1331,1127,1794,1866l593017,272945v495,793,1160,1464,1948,1969l633971,299898v568,366,1076,819,1501,1345l690378,369075v1453,1796,3774,2655,6048,2238l763326,359074v2518,-461,5066,644,6452,2796l784768,385171v1055,1639,1293,3674,645,5511l754893,477254v-685,1940,-2273,3426,-4254,3981l545531,538620v-1482,415,-2760,1355,-3598,2645l510092,590356v-2002,3084,-6207,3814,-9132,1586l446772,550645v-1579,-1203,-3633,-1595,-5544,-1056l364829,571120v-1712,482,-3140,1664,-3936,3253l345214,605709v-1211,2418,-3826,3796,-6505,3432l299693,603824v-1798,-244,-3403,-1250,-4407,-2761l185043,435311v-548,-822,-894,-1763,-1011,-2745l175978,365172v-125,-1050,-512,-2050,-1125,-2913l65776,209052v-1015,-1424,-2576,-2365,-4312,-2596l21076,201073v-2575,-343,-4678,-2226,-5299,-4746l184,133088v-737,-2988,791,-6072,3615,-7299l118594,75917v915,-398,1911,-573,2908,-512l200165,80257v2975,184,5675,-1736,6475,-4605l222603,18416v365,-1311,1144,-2468,2222,-3300xe" filled="f" strokecolor="#4dc0ef [3204]" strokeweight=".69917mm">
                      <v:stroke joinstyle="miter"/>
                      <v:path arrowok="t" o:connecttype="custom" o:connectlocs="224825,15116;242696,1317;250121,1099;550562,206073;552356,207939;593017,272945;594965,274914;633971,299898;635472,301243;690378,369075;696426,371313;763326,359074;769778,361870;784768,385171;785413,390682;754893,477254;750639,481235;545531,538620;541933,541265;510092,590356;500960,591942;446772,550645;441228,549589;364829,571120;360893,574373;345214,605709;338709,609141;299693,603824;295286,601063;185043,435311;184032,432566;175978,365172;174853,362259;65776,209052;61464,206456;21076,201073;15777,196327;184,133088;3799,125789;118594,75917;121502,75405;200165,80257;206640,75652;222603,18416;224825,15116" o:connectangles="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46A4C9F6" w14:textId="34AF5AAB" w:rsidR="00D91066" w:rsidRPr="008F24D1" w:rsidRDefault="00D91066" w:rsidP="003357F8">
            <w:pPr>
              <w:spacing w:before="100" w:beforeAutospacing="1"/>
              <w:jc w:val="center"/>
              <w:rPr>
                <w:rFonts w:ascii="Mulish" w:hAnsi="Mulish" w:cstheme="minorHAnsi"/>
                <w:b/>
                <w:bCs/>
                <w:color w:val="2F3885"/>
                <w:sz w:val="11"/>
                <w:szCs w:val="11"/>
              </w:rPr>
            </w:pPr>
            <w:r w:rsidRPr="008F24D1">
              <w:rPr>
                <w:rFonts w:ascii="Mulish" w:hAnsi="Mulish" w:cstheme="minorHAnsi"/>
                <w:b/>
                <w:bCs/>
                <w:color w:val="4DC0EF" w:themeColor="accent1"/>
                <w:sz w:val="28"/>
                <w:szCs w:val="13"/>
              </w:rPr>
              <w:t xml:space="preserve">Area</w:t>
            </w:r>
          </w:p>
        </w:tc>
        <w:tc>
          <w:tcPr>
            <w:tcW w:w="1452" w:type="pct"/>
            <w:tcMar>
              <w:top w:w="1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B2D2B" w14:textId="165D2DD1" w:rsidR="00180F01" w:rsidRPr="008F24D1" w:rsidRDefault="00BF36E7" w:rsidP="004F156C">
            <w:pPr>
              <w:spacing w:before="100" w:beforeAutospacing="1"/>
              <w:jc w:val="center"/>
              <w:rPr>
                <w:rFonts w:ascii="Mulish" w:hAnsi="Mulish" w:cstheme="minorHAnsi"/>
                <w:color w:val="A6A6A6" w:themeColor="background1" w:themeShade="A6"/>
                <w:sz w:val="28"/>
                <w:szCs w:val="13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0FB3745C" wp14:editId="7283A132">
                      <wp:extent cx="909468" cy="602305"/>
                      <wp:effectExtent l="0" t="0" r="5080" b="7620"/>
                      <wp:docPr id="2137907216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468" cy="60230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EE2301" id="2137907217" o:spid="_x0000_s1026" style="width:71.6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5IseFIAAOqmAQAOAAAAZHJzL2Uyb0RvYy54bWysnW+vHcmN3t8HyHcQ9DKAPaf79N+B5QWC RfJmkQTYDbD7UtZoPAPMSANJ9tj59Pmxq+ocPqU7LjKIYdi6ty+LXdUki+RDVv3hn/7280+v/vr+ 0+cfP35483r6/e31q/cf3n387scPf37z+n//23/73fH61ecvbz989/anjx/ev3n99/efX//TH//z f/rDr798+37++MPHn757/+kVg3z4/O2vv7x5/cOXL798+803n9/98P7nt59///GX9x94+P3HTz+/ /cKPn/78zXef3v7K6D//9M18u23f/Prx03e/fPr47v3nz/z2n8vD13+8xv/++/fvvvzP77///P7L q5/evObdvlz/++n63z/Z/37zxz+8/fbPn97+8sOP7+prvP1/eIuf3/74AaaPof757Ze3r/7y6cev hvr5x3efPn7++P2X37/7+PM3H7///sd37685MJvp1s3mX394+8v7ay4szudfHsv0+f/fsO/+x1// 9Zf/9Yll+PWXz99+5p82i799/+ln+3/e79XfrsX6+2Ox3v/ty6t3/PK8ncvG133Ho+0232+rLeY3 T+J3f/n85b+//3gN9Pav//L5S1nr7/jXtVLfvfrw9mdE4t3HDx8+//jl/b/zfb7/+SeW/79882qa p/tte/Xrq8qm0nYk/+FJ7vdzffXDq+e78DW+4jF5Hsu6bOuQh5DwXkMes+exL/M+D3kIybTNy5DJ 3TFBEc79HDIRkvW2j2eyCJN1m29DJkKyL8dtOJPVM9nm8z7+JJ5kne58xNF334TJfkxjJp5knc79 GDLZhcmxTOMP70nW23bch0xQuYeWzMd6CzDxJPd1ue1DJqdjcp9vdyY/UkUhmW738YefvPau27Jt 9yEXpTnOCBuvwOvJgu1jNp5mu9/38ZJNXofX877Ngdl4mm2Zt234ZSavxet53NZlPBtPs23TGvg2 Xo8xqfMZWDShOQ9IRmo5eU3ebhilABtPc9x27MWQjdflDWu5jOV58jTHsW9jczmJNp/7voyNstCc 07SNzczk9Xk9553vOdJOoTnv8z0gaV6jYbOeAUnzNLA5xiIwixU4b/f72GoKzYlBC7DxGr0e8z6N F232NNNt2efxx5m9Sq8I5zoWNaGZpvt6H8va7HV63UMKKjTThPsWmI9X6nW7s0kNhW32NNN8vx9j aZu9Vq/bbbqPLYHQTPNxnwLr5tV6XfftCIibp+HFtjPAR2zBio4G5M3TTKxahI8Yg82EdPx9PA3z mQJux+w1e92nO+82MjpCgz+/3M+hqb6rOeCjjvVHaKZpxS0a8/G6zT563Mbb9d3TTBNO99hdu3t7 sM3rto/lQGhOtt5AOODNwXY/pltg2TzNsS/r2IrevWZvJtVjLRWac54CccfdGwMcljOgPEIz3Wa0 ZywEXrHhM83jsODuaRACqMZ8vGJv6wbVUHnunsaMKPviyM+5e8Xe7ueyBvh4mmmd9kCgc/fGYLvv 6xSQNk8zrctxjNdt8cZgm6cFQzUyOkIzHdNCqDdat8Ur9jbNTGnMx9OQvJkDxmARY4C0zePvIzTz bVvOsVwvXrO36YpfhuvmaeBzspEM103MwXxbSFwM+Xia+UYIF+Aj9mCeZtZgyMfTzDdc67GxXrxu b/d5ngLfx9PwajMb1nDdvG7jUy3nWH8WT0N2bN/Gu8LidRuhvhNgDtfN0/BJl4ATsnjdZvdZCC+G fDzNRCDPxjhat1Xswf3E+A75CM10rBGnd/W6TVx+n8ZyLTTTts7L2O6sYg/wem/j/UdopmU9sfHD dfO6vR0Tvv943TwNljdiR1ev29u5HQEnUWim7XYQmw/n43V7OxGewHw8zbTdIxmq1ev2fruToxqv m6eZtu0MOL2r12347AEnXmjYT6dAkLV63SYCxoEbz8fTEJseAbuzet3ep5P/jPl4Giz8Gsi0b94e 7Peb5bRHdkdoCBqPgJ5u3h5gRZeA/giNgRnreJ/bvD3YsaPzOJgTmglLhe8y0p/N6/a+3G4kAobr 5mkmksL72O5s3h7syzQFgm2hgY+twXA+Xrf3BV95rKebp+H7TOvYP9i8bhP8zGtA3jwNwSmA0Hg+ Yg9WnPKAHHia6UYebewnGn73ABN2kiGswVAOPM05z4Fte/OqvR/LsgSWzdMs8xqYze6twYGaBpLJ QoMLT45zJGy7NwbnbY5sCkKD+Qgs2u5tASjoDSht9G2EhvzEOo9lYPd6bdaQ5MmQj6eZlv0O+jhc Nm8LSLfskfl4GmCLNYBc7F6vj31ezrHuCA0qugegi93r9bFj38c2VGimFUxxbEN3r9cGQ5xjHRUa 4OR1DXwfr9fwIdoey4GnMT4RufaKfRzzugTm42nwrfdA4voQa3CcpPyH8xEaElUR43Z4c3CcwKvj dRMasq97IAF7eHuAY03qaTwfTwOEPRFnjvT08LqNnqINYz6eZoYkkIA9vG6TrNu2sZ4KDTE90dx4 PmIPVsKLsZ4enoaYnmhhzEfsgSE/Y5/38DTwOSJyLfYA2xuolzg8zWwJ8nHu7fC6fUwHycSxHHia +T6f2JChvHndho+loUf7z+FpcMIQhSGfU+wBROSHR3yEBpwVhHrMR+zBvBkYMeTjaeadZRv78KfX 7eOOezCWa6EBygP3GM/H6zY7o7lIw/l4muUWihlPbw+A2M5ATkxoKLdB4Mbz8bq9r3eqmsbz8TSk g3Arxny8bhOT2B48XDdPs6A/AXf09LoNiEN2Z8zH0xAurYGc8ul1m8qGDd9lOB9Ps9wXA0FH9uD0 uo0bcp/G9kBoCID3bcyHEMkHPyBmhBijCSnRQmAW8OCmm1dv9npYBTh5ItJvkTgY2EvmNC+BBI8S LQfY7tgqMAXhRHZ9/JmUaKHSL1KxeRPDQOVeoAqRYg33enACGB9KHvkwR0SNIFob+E6e6OI03ovA /zwnw+kisueJUEA22MCcvKofRCmRitebJ2J7vZPnGOktiLObk8V3JIjG+uSJVrLZ1ACOOYmJOOcN 6G3MyRNZAVBEyqXckNiLcHLMSYis2iyA3+POu9WjIiPidivReoLejv0TQG7HabO4KCB7QoS0LoEs MDbBczoM7AusnidasXqBvQk8w3PCKN/Gm6AS4QgQI45lTysWt52CtcCcvI3A8zRfbSjlUoCI3kaS 6NQPuoWgOHgn4zrm5NXdLATb51CfpHCRVKjFO2NOXt3hg7sS4OSJ4GQZnTEnr+7k3g9c6vGcPNFV jh2YkxQjMqN7ADQmYvHfia6CQAkjf+WIgKdDfoQQYcvZ4MerJxWJpJyI6MerJ0TIHsnhACev7laa HPEjpJARcaDII8BJbMQE5h7Yn6SUEU63iB8hdYmUX9wC5UsUg7iPy0e6BXIoZCYcEWVFc2TPFaKF 1AtKONSnWWyElaFEVs8TLVRxBfLRZEH8nG4kIscBmhLhhS0RCyv1iduNwoWA3RMiinGOyP4kFYpw QnnH+iREWKOQtyw1ini9c0SfhIjKBev3GEqEVCkS4kMWmJN3PsiVRlA36pecRFA9t4U4CZGF+QEb IbWK60KeOfKdvGFZ530PRLkA6X5OFE6F5iRE0AQaxWiP8pzYeVDC4U7YEW3UywckQtV9x9UMcPJE rF4kJ0WE6uZEkxkQaYCTJ6LmyhrzxlLuXYIFhDRQuklxtHu9dV1NCYecpHBxwRhFvpMQkXQmDxjg 5P0IBM+SGEOJkBpJawcJ5N4nKV5EWqkMC3ASG3EeJOkCc/LqTkdIaM+VOknmtNwCErF4db+D4UWi TyEiRzdPAc9y8ep+J+APQHJUhHnZ49NGGpek8NHq6iL5CCEC+kPMA9/Jqzt16hjmgER4IkDgCD5L yZpbCHKCpHMCnDzRemd/D9g9KX+kMDO0EwoRQUOkCQP3WOZkSM54TkJEigArMf5OUs54p5KPVN3Q RgjRSnoiks2RgkYSdXsg8c/E3UKQhqXeJTAnbyPuywLAG5iTJ6Jge49EalLUeJ/OJSJ7QrRiYCOx xurVnaJGCt4Dc/JE7Gg3GhWH+5MUQ1IvtUQyH0JEzGBtd2NOXt3hFPJhpR5yOXGWI5y8uhvcQvvl WMo9EXCyKeF4Tt4lmNk+A6XLVIg4KUeGzPkYcpICR3wcgurxnIRoQSAiO6GUOJKNxtUMcFLng0KG QM5SixyPjb73ACdvI/CV75GdUEojpx2zF+HkbQTVbUsktyyFjuzTYPJD0ROahUAoklqWSkdDKAI+ mNAA+S6BigGKnZ24kk+NpHuVhnT0PQDUbGIgSE8F7LjSkJ4K9IOQqfUzoho1kERUmoX8T8CplBJJ q3aMMPLWwbQvUDnPTulmNOFaB6ROaMhmzZTBD82QlDzS5TMWbqGgaPyIRLdS8sgpNJE0r9CAW+HC B+bjdZxkdyRHLrWV1KdHRG6X8AJnMmB/hAbjGHHEpeaRTEfEKggNHcBA82M58EZh2c8I/ih1klRb RA5FkJpHUgKRmFZorNw+YHt2bxIWBDvgbwkNlSCB1lS2HqeoCxY4Igeehq6/SFpcah7Xmbr+saYK DQdDRJIOUvNovUGBdRMa24TG4qZlkgfJl8B0vKNwnpGvI1WSFHhQShXg403ItE1LQNyk5BFGcyQ6 UiKSdwH3Xmoerbc9UOcFTO2EFHw34stJ0SNVrJSLBpbOWxE2/ECh5CRVj2RcIgeKKVHsSDGplCRL b6eeDD05ISLNQMolINxev41ToAaYyk33jSyhEThdhI57RxSdkxBF53T6eIBeJNpQxqsnRDhYWwQS lupHONHSGODkbYNxipTCnF7Rw3PyROE5eW+BzvUFlGMoe1I2aS3lkUTD6VXdOEWgRiEyTpEQ7PS6 Hp6TJwrPyccR2JRQeloKLsnsREyRFE9SaDJF6h6EiBqxQDEoXrPT2/CMPFFsRgDhjhG7ksUEI8FT IjrLA34DJyt4RkQsAeBZiag6JdE3clTBxRwjim0CqSClWSiLGu/onKbn+HAKBso3XjhPg+UKGCFa 9z0frFDkA3kazAKHy43XzRuGnSKqsaNKi4h7N/IyeGljPl7DiVdAUMbr5mnILQcydTjA7t2o1g04 3krD0X+B6ji8Jc9n50SUwHw8DeeuBHBFeiM8H/oRxqG40lBYH+hPwhcRPtSejecjNNT6BTz8WSsl rQY7wMcbEXpmAmgBZSduPhyeESilVhoqiAlyhnKtVZIs4ziZhS/r3o0KzsCRnoCHjoaAkp6Zof4I DeF+5FAl+oscI85hCtSXdjQ3FjJgEaTYcblzrGNgRt4iWMNVYPumOs/NCIEL5LmV5k5vSkjmvH6z fQcSm7Mc7XgnKRzIZgE/+xkBLQeMttDcOTo50KXEtB0jDGPAu1carGnkqA7O6nGMdnKUATUSGoDb CIo4S5kjFYGBkgaluVsZYcAhkSpH4OHI+bgcP+SWYaFQJtCyht11RMR+VmE7tA1CBOZB0frY2EmV I7geuhTg5A0KEU4k2pulypHy38iZN0pEzxaeY2BO3jpwAAewXWBOnoj+D6siGW4VUhpJLMoBqwFO 3qaA43CkU4CTtw+wWQJdcpTqOzEiNRo5nZmUvSOCE4VP4zkJEXFE5BBgOsk8JzsAaJwbVKKFEx8j rqqURnJwH6elBObk/Q0kbw+U5XIsoMwJjQp4Q0JknCI7hpRG3u/EveNMwyxEximQYaeTwM8JLDU0 J0+Ed2Oh/FCfpMqRghAMc+A7eQ/C/KhAlp3v4udEF3oAPlKiBWcgkAGgOdVzsjNxI/rkiSgJx0MO rJ5XdxBLy2cPdw0tjbTjagPWSKocqTvhsLgxJyGiqDlyF8EsVY582tAxt0JENcgZKHLBP3HfibQn dY6BOXkimqP47/g7SZUjwVwoQheidcWPCOyEUuW4kIwKlJ7wYdxCcML0GQmepcoRlwCPKrB63kbQ 5kSqK7B6ou6kuSL5gL40MuQbyQmPduRRIElIGtav3n65bkO7J6WRBE52Ju9Qc4UIhwWvMbB63kZQ GbNFbISWRtIlFijdn6XKkS4sCjzGcxIi2hHw5sdzkipHjquwLMxw9YRopeU+UBXC+bDu45JwZyUC nDzRCg4eQM8RNsfJuvkCJzcqEV6YHTo9lD2tckQLAzgCdk5ejzLHMaJJAaUn2u4WNoy/kxDdFust Hs/J2whOeLPzvcachGji7MKAhZUqRztnJxI/KRGplUjOQ86KhNMeQNIZ2S85U8JYjlfP2wibU6D4 iaID4QQAEZAIqXKEE27s+DsJES5i5FAbii7968EoknUVIkr7IkWYHDDjOG036ukDUY0QgSwdgCrD 7ySlkRz2ddsCdk+IgP8oaApw8uqO4nIMVeA7eSL8SgMIxnPy6o7vgZgHOHkiSprs5JAxJ6/u5M4s 1zS0EVIdyZzmQDs3JepeIgAWIllEIbLyKczyeE5e3bmt4ohgMlIfae3cLPmYk1d3Tsi1k37Gq+eJ KG06I3CJFDvasX4RYFOILAKIZN2k3nHHh40gm0KEX45MjFdPCh53zuEJHHVD5bgTI/y9yAG2nKrh iNgy7oEbFZSIHc3u/BhKhNQ87vvdsJahRAgRLaFHoFWTlkQ/JwKhQOm+EhGmhWJCqXvkrC1AzsCc vGHh1GRaBwOr520Ep21xNGCAkyfiGJ7ILVKz1D4iEaHEvBDR70UsGZiTV3e8crqLA3PyRPiwkaP+ EBsvESvQbQBbFyIsLCV24zlJBSSrh40dz0mISNRFDgpiZ5E5bXbh2VCfhAhEaA1UGgImC6fQCWxK RBBO5jOwet4loH2GI8gCc/JE5L0jx2FxyJ+fEx2UgbZGJSIjSHNxYE5e3XcC1kANIFl193pA5vhU AU5e3e3Gp4iFlaJLcreRS1mBYd3r7SQJAu0CSkTpNiBbYE5e3e0+jNDqeSKsiuG/w/1JiiHR3MgZ 3rMQ3Y/YnivFkLtd0RaIc4XIes0jpT5SQXmQvI34EUKEUY4cj4Cr5iWCYqxIhkqIqMK1EsXxd/Lq zpYbOXiLRLx7PWzTGWiPYokdEYd8EquNrZEQ0TVIKiQwJ6/uHNnJ/Z0BTp4IZaK5LMDJ24jDUvOB mFAqKCfO2AhU75K1dqtHAVzkGlclskPVIoWAUkMJ6gLOGlg9byPgZEHXSPZopZI54cSOV0+J8Hrn QH6PbKhwukWq2pSIhhSct8CcvB8B7E7B5nD1EFD3ehOX5BHwj1fP2wi+E9VJAU6eyMojAvk9usrc 64FQxzh5Ikro7Dro8Zy8jSB1ay7ByAuzq9ef1zhwJhRfN8DJqztlqIBqAU6eiFMsj0DjOGCdez3y Chy9EuDkidhnAicScfaJZ8QyBBRXibjILmCLqDTzjKgqDVQ1KdEGgD7enDgp1jHi5gy+7XjphMj6 awLwPjCxcKKidRxoKBEZbJzEseBJXSVH9dolFUMRFyIy2PjKAU5e141RRMSltJKqpkjoSdGPXz0r hRoHGkp03QYRUFsprmTD4DKVwOqJgeCGjwB8wjGGfk53jtwYB4RKREO43fgzNHpSXsmcIi4YW6V7 PYoeI3eQkCRyRBQ5RM4JVSLq8GjVD8zJmwhwEFKCge/kiYC0I6dlUFvk52TncoydPSUyoJ7XG34n KZcETSPeH89JiLi8xKLIMSfvD3BcKqwCnDwR38ki4zEnbyPwOygvD3DyRGS9I5Ww3GTlvhOgLLmm ACdPROC5B1rvybkKJ6D6gFspROaUB3olKEFUTtxVHJiTJ+JsHLv9cvydvLqbWxS4joLjGtzr2ZYW Wj1vIygSOSPuilRmcikWCxiYk1d3vMozAIWDfPg5cXh/oNAN384R0Q8cScsrEWejRU7MvkuRJSdh RQp8lYjaAy4SGq+eFFlyGHokNUotplsIowmkEblOzhFRjm5Y89BjESKrywxx8upOgzimL8DJE5GT p5kisHpiI8A0Al0aVK24hSCrHLlHhrv4HBG+aOSSOSWiWwFwLDAnr+54ORwuF1g9TzRxDVGgyBI4 38/JSh8jnDwRC84pgIE5eXXnLJlISwht6+71cAgiZRhkBBwRLXlHAKBWIu6A4EDX8ZykXhJ9oul+ /J2ECHGwQ3+Gu4YUWTKnSLPlXYgwECvZ6DEnsRG0IkViDSmytCudA/dhUKbsvhPn7kbOn1QiDt1l DwjMyas7uCwZoMB38kRApVsA3qeZyM9p4+bCgG8kRNdNu5Hv5NUdHHwNXIlNrO5ez44fDsD7nMbk iKx2O+ItC5H11ESskdZL0thAGD7cn4SI4wbQ3bFEaL2kdQEEJEKIqNQlvgtw8vkI8HOKX8ZzkiJL zmThiIcAJ+8SULEAtBjg5IlO6loDyRytsSRmCHT8UifqpAjHI5Jw02pJ3IhAGTaX0DtGZB5DjLyu c2sEVwwGls4TcZt0oJcdiNi9HOdphrwVISLlEei5u0upJIgNOENgRt48cGBFoMyI2m43I+AuyAKM PBFQUODoeXYvZWSFx0PjIETsFQF4i+56YURBQcCGCxGGNRI2SZkk2FHk5jvW170dVeiBQ3DYJB0N FTw0MI2XToi2PdKzQ57aM7JrvwMBhhBxak6gnISbyz0jbkGKJK6FiONOIo6XnB/JTSDAnYGl85YB 3A33feh3SYUkUbf1Cg/FW4ho6gtUTHGbtFs67rq1e9bHjDwRdayBo8X4K8/objdMBBh5ImvXDGzm cuYkZ7cekXBJiPiskRlJdSSMIkeL4Y64ZcCY0Jo3FAYpjoSRIR/DbyREqGvg3hWqLt3LEWZGmsCV CLscOOziLvWURD2RY3aUKHbMDolFNyO7lyki3kJEg3XkRgVOLVFOIb9YiOCEXxQQB+81hOfkicJz 8nqO78RVsQHB80S0YJEhDszJK7rlQSO+nZRTwokrWQOcvOMQnpMnemFO37z99s/f/cvnL3/8w9tv 3/7AP76xf73724f6O/716u2HP795fXttD375+PnV3968fvfxw4fPP355/+/YhL8/f/yP22vIGRKq Osw/IsYD8MRTihiF98Rzipjt3RPfU8QopideUsTomideU8RogifeUsQItyfeU8QIuSc+UsSIoCc+ U8QGnntqfk7JWC9kOSkzmFu45+TMsGshz0maodhCnpM1g6aFPCdthjcLeU7eDA8W8pzEGTIs5DmZ s7NxhDwndYbhenJ+zkidYaxCnpM6O9FGyHNSZ0fOCHlO6gwXFfKc1BluKeQ5qTMEU8hzUmcIo5Dn pM5gQyHPSZ1hgUKekzpDBT05P2ekzqA+Ic9JnUFxQp6TOsPXhDwndXYyiZDnpM6QMCHPSZ1hYkKe kzo7TUTIc1Jn6JWQ56TO0CUhz0md4UyenJ8zUmc4kJDnpM7AHSHPSZ0hNkKekzrDboQ8J3V26oWQ 56TOABMhz0mdoSBCnpM6gzaEPCd1hlcIeU7qDITw5PyckTpDFoQ8J3V2kIOQ56TOQAAhz0mdpfaF PCd1do6CkOekztLwQp6TOsvIC3lO6izPLuQ5qbNEuJDnpM7S256cnzNSZ0lrIc9JnaWihTwndZZg FvKc1FnaWMhzUmcZZCHPSZ2leIU8J3WW7RXynNRZDlfIc1JnSVYhz0mdpU49OT9npM4SokKekzrL jQp5Tuos4ynkOamzlKSQ56TO8oxCnpM6a+AW8pzU2X00Qp6TOkvzCXlO6uzGGSHPSZ31N3tyfs5I nTUtC3lO6qwTWchzUmc9yUKekzq7cEXIc1Jn3cNCnpM66+4V8pzUWcuukOekzpp3hTwndXY9iZDn pM46Zj05P2ekztpghTwnddbbKuQ5qbOGVSHPSZ11oQp5TuqstVTIc1Jn13QIeU7qrAlUyHNSZ+2g Qp6TOuvxFPKc1NFVpfT2i4zccZNTP0BO8jgmvh8gJ3u0H/cD5KSPWsp+gJz8UaDVD5CTQBoQ+wFy MkjLWj9ATgo58a4fICeHXLTVD5CUxK8AizRi0UsirYApUf4KtOAXuQF6SQTHyA3QSyJIRm6AXhLB MnID9JIImpEboJdE8IzcAL0kgmjkBuglEUwjNUAPYlDqmRygl0Rwjdwb9DYRZCM3QC+JYBu5AXpJ BN3IDdBLIvhGboBeEkE4cgP0kgjGkRugl0RQjtwAvSSCc6QG6IENrv5LDtBLIlhH7g16SQTtyA3Q SyJ4R26AXhJBPHID9JII5pEboJdEUI/cAL0kgnvkBuglEeQjN0AviWAfqQF6sIPSm+QAvSSCf+Te oJdEEJDcAL0kgoHkBuglERQkN0AvieAguQF6SQQJyQ3QSyJYSG6AXhJBQ3ID9JIIHpIaoAdAqGZO DtBLIphI7g16SQQVyQ3QSyK4SG6AXhJBRnID9JIINpIboJdE0JHcAL0kgo/kBuglEYQkN0AviWAk qQF6UGRKoiI0lXUxE7/IvUEviSAluQF6SQQryQ3QSyJoSW6AXhLBS3ID9JIIYpIboJdEMJPcAL0k gprkBuglEdwkNUAPlHBue3KAXhLBTnJv0Esi6ElugF4SwU9yA/SSCIKSG6CXRDCU3AC9JIKi5Abo JREcJTdAL4kgKbkBekkES0kN0IMnUxI94RCSzibyi9wb9JIIopIboJdEMJXcAL0kgqrkBuglEVwl N0AviSAruQF6SQRbyQ3QSyLoSm6AXhLBV1ID9ICKXQWfG6CXRDCW3AC9JIKy5AboJRGcJTdAL4kg LbkBekkEa8kN0EsiaEtugF4SwVtyA/SSCOKSG6CXRDCXzADXbeEeo7Ff5AboJNGuBc8N0Emi3fed G6CTRLv8OzdAJ4l2q3dugE4S7ert3ACdJM6ALrkBOkm0y7JzA3SSaDdn5wboJNGut04N0GMsdtd1 boBeEpMYy3WxtOhCEmO5bozWAZKS2DeH2H3SuTXoJTGJsXDvq7o49ovcG/SSmMRYrquWdRGTkti3 idg9zKkp9BiL3ZWcG6CXxCTGcl1lLGuQxFiuG4p1gKQkftUwksRY5q9aRpIYy3VNsE4hKYlftY0k MRZO3up0IYmxXHf16hSSkthjLHaRb0oS+/YRu2o3N0C/OycxluvyXFmDJMZyXW+rAyRtYt9GYnff 5tagt4lJjOW6Y1ankNyd+2YSu4A2N4V+d05iLJxM2OlCEmO5Ln2VNUhiLNddrjpA0k/s20o4XSK3 iH1jid2qmvoKfWvJnMRYOJig/wpJm9i3l9jVprkp9DYxibHMfYuJ/SL1Bj3GYpeS5gbod+ckxnLd GCqSmMRYrjs9dYCkJPbNJnZ3Z24Nej8xibFwSUYniUmMhUNx+gGSktg3ndi9mLk16G1iEmPhnPhu CkmM5brAUuQgibFc91LqAEmb2LefcA1HbhH7BhRuNEkO0EtiEmOZ+yYU+0VKDvo2FLvbMTdAbxOT GMvct6LYL1Jv0GMscxJj4SzlTpSTGMt1kaFIYhJjue4n1AGSktg3pcxJjOW6TVDfIOkn9o0pcxJj mfvWFPtFTg56SUxiLJw11ctBUhJ7jMWu8UtNocdYOP44OUAfsSQxlusWPJGDJMbCyWDdIiYxluvO On2DpCT2zSp2N13uK/S7cxJjuS6O0ykkd+e+ZYX7XnNT6DEWu/cttQZ92wqHEyYH6CUxibFcF7TJ IiYxFg5a6yQxibFc16npGyQlsW9g4f7d5CL2kpjEWK7ryXQKSUns21g4Fjs1hesyMf8G9ouMJF53 hOkAOUm8rv7SAXJ+IscdqyDZL3JT6CTRrvvKDdD5iXYhV26ALmLhYprkAJ0k2p1buTfodme7Fis3 QLc723VXqQF6jMXuvsoN0PmJdjtVboDOJt6TGAvHbneSmOxjuW6EEl1IYixcndS/QVISe4zFLnTK LWIviUmM5bptSdcgKYk9xsJx0bkp9BiLXZaUWoP+OK57EmPhYo3uMyYxFk5z7wdI2sQeY7Hbi3Jr 0EtiEmO5rhYSOUj2sVyX/+gASZvYYyz3JMZyXdWjb5CUxB5jsSt5Ul+hx1jspp3cAL0kJjGW6+4c WYMkxsIdA50oJ/tYrktr9A2SNvGrw7qSGAt34vZTSEpij7HY/TO5z9jvzkmM5brnRRYxibFwGVu3 BkmM5bqVRd8g6Sf2GAsXZ+UWscdY7FKV1FfoMZZ7EmO5rknRNUjuzj3GYjeb5KbQ+4lJjOXeYyz2 i9Qb9BgLh28nB+glMYmx3PvDvOwXuSn0u3Oyj+W6q0PkIImx3PsjvewXuSn0EUsSY7ku2tApJCWx x1jsRo3cFHqbmMRYrgsvZApJjOW6k0IHSO7O/QFfdmNFag16jMVuosgN0O/OSYyFM/q7fSGJsdx7 jMV+kZtCvzsnMZbrwgb9jElJ7DGWexJjue5KkDdIYiz3HmOxX6QWsT/0yy47yA3Q28RkH8t1gYGu QXJ37o/+sosKclPobWISY+GOyE4XkhgL99L3AyQlscdYuPLNr0E5ar8e1f/p/bsvr3568/qn16++ vHn95fWrT29ef3r96k9vXv/JaDi8/+0XO+G//fPVr29en1yMZ2fj/fDm9XajYmy9Tvn/+eNf3//b x+vvvthx/xPVqvVoF64ybF/h+Vfv/vKnH9/91/f/R2m477FM/3dcMVnfoAyHNNfhfsf9XvJoWZdq gSa4trnK+C9yW5elhoek3i+Dw3wLNy4XqqdG7rcSNT8e7XZDxvWJJrtBJs6OG3wrhjitW0mMPQbl 7uaaL6C6vJjf9oyK+bN+UkpRnjo9nB+F7msNPqldKGL4HJSrYMtKg2cXCOz5bOU+x2uGYJxPfG3M EECyfj7ugCqEj0GXfa9nlC2H/atI17XalBmctYiO6z6fe8eY4cbVXuVNV+6olU/ItLZ6PNVK+4sI Ewg89z1fM+TZE8MMMNy5s7ISrsVAP2bIMj4YcsuLzvBY6gk73Hr/xPvGDJH6WsnCHWsFIHow3Ne1 MuS23RJRP54dXCpSpBRH85lIHjM8yZAUp4qUWYmu2qDk1Ld6VhKqXXIAj2fIbRUokr7PFMeQ4f2Y uPXqWlIuNC47ThsUabjVmHO9dVq/bstWPR+uhUsw5GL6e0WNuKOywEUPhse6ViiCy4iLP/14drKi 5UWZ+9OqD2e4ckFxrVbe0O1rT30OSrVX+U7b/dRvyJWlvMS1MlA9PaIAQ+4LKlLKhTkqieu5zfVg U+6dKZDl82WOW6382rhn9RGSBRjyBeostq2YqDbodsNm1WfczC5qwfbBZeNlhtyQ9Qgehgw3xKIe urVTyC1LuqEwddAdcb1m8XwZLGhheHAVdtuVdHfQn8qGAMOlzvBYzoKvPQeduSTnmsWBSoppY/Zc EVWecWtyfHPiWkBW8iKEXUkdN4briTUpgnFixWVJsQh7Dc9P9qeH6zBc0vW0a50LQ8r7ZYdFElG2 8gxwUezsyr1wNZxHBp5ZtQBDBLEIBoQl8HvO0PaEytAKZ9xuAUOu3WrPnnUDAYbTVmNmtpvSCfdk yHcqKnPej5JYc8+uK8dxTE9MaVxK14Mtv87wsK3YzwJPp1oaTgGcSgXHgyN0dV/jgL79mbIez5H9 qR4qyLl4e+nOeQxr13aXlWPbPEof3PMh9q5I6sRlaM8cc4AnIFv5WFByu5nMc6dWrMix3filbg/m vuk/D7dnm+yYJzcmVyWf2D/KBveYCnfGVYPL8WV7QX6eD0k2FVnmks/7s3AlwJMlrctHaaU6TVyc 2kBsdoldXQO7VbXmjyfKf56Y5pgnm0fd5SaQxW63Ypo1ezCRBCxg7WOe697U67qUOmF6oKzeEVeV 3zplWDFxdRFQlG6/5iG20Q7lhHJ71rME5nkYWl0pK2D5nIrdmVsfsoeobcI0N3+cGCHhW60bEl/M KALPxiByy62fdWPm9nD7p1de7nmr1TvmoTzz8ON57ixoVQfqe0sv62OeGInqsF9ye32yx0PuSK0Q wjStVsLFC1ksN+bJDlQb/9DPo6QZn8NubPplbSeaKHRtT7uLsz4kCrkehniy8T7NGwGTTGWbdhb3 GvYkwBCWXIi7oTwmCHz0Z4nlcJbsF2tFBzAHumXgrx3V5TsOnA7/LTcc0Cp5x748D+IZM8QFqXGZ 3bR87bRtVXGtthpaHvjtYhE3U5K6s1+OQ/Q7bhu2rKjByRi6pNzRXmfIXaNl23+8zEb8U7XyRqXe IxswnuJGk2yjXA/d+HERt+qcs4BrqbNwPKdmgonbExaPWSJpVeYWM/JO8TDsxM71ITGPfkmLqp+W /QlyjudJaNV0C9vTSevC9fJ1ERbsi37oO25D5UkImgglkTsEr0wFdVbFM6Gsle/Tej864SKpVcPs aV0YJWwJtvu019JNhr91IsSeVh11YmmMniw8ncIo6mWfMSbFr4hZAk6GaiuER1oqCB5iQmTUpoLj WhyA50O6BYok0PRvBdxhTTHzWTwSYljzJL0MYeaqi0QbvJ1frA/XepsYD5dnJd5YhqZ5q6ASlHjM 3bDmo9jy8ZAdVB9e4WR9eJYtNbi2C3ev12F3k1KZytaEmmb7Sf1dEjxLtSU8tOAtvLZMoJ6YbpTd J6Mrv56Dz79undzSAF9rHXnIVpTgudyq9EHJDcwyT/bCGg1hrTq/fmPrruVQcHdtjePvSdFCDfeh tMydX1tQ37rZkOastYYPuSXjUk825+H+BFMCPJGbKibGU008oEg18WaV1c1GURqIwpddEp4XlGbY i/TdjhKiPqeCjarG+MTpUWOMYaplFZjP2xOuCMzzYJ8v1gS96E0qYVPxDrgK3Bw/WfgTnS2Ux5qJ GEivbM1Z5iLzzt6aMazu507UrAu/0NVc3U9U/In3j+eJa9h2JOJrTf1wwfAjYuDu6X6jYxusK0Qm +gnMjnkyy5YNX269s7O7h7i8Os9jIgora7uQYYh7mGjk3jxp1rHzE9inq0fH3k1QIt8TbW6eND5j MRgx28d+UWv0OEuQ1dJhr3j72q7IoZUA+iHUJ9Lavief4KIM8dxv5uiUFQIh0IQzQMFcM9zkGfZS GtN47pbVr34CapyIGKBca3KcSLDGN27YpZq3aT3wlvwiQMkSlbdd8Vwuqxmc5zLVXBAxp2HkTgX3 G0mEahMYtbh2jxeydHWVW8D8hO3Dulg4dH0yLKqqAzpJsF4fkvISv2+fTv5THhIEJBCgnQ2huTzc Tt8tHx5HTflZ0K5pNlTXoJjrbelFSdiEnaLI5tpxFXzxGB/LRyVNrVCy5VDbh4Vfmn6Sf38WrAxt wm67Q10hUjCTmHEethQlKYbasP18oWNpxhgjWDaAmAyxYhVCY1hLvHkZItfdbAIyrRmafUHNWi4A Ry4ht5jx5qWy8at/y7BnLaXE66yVJo95LhOvUQWMowDi/hCKbsanyC0bs5hUsMKW+rf0jaZS9oXC ymoTaMF41g+NvyfeR20/wk1YSm30cyo4K3X5ZmRaF34FFKxyO2GkEvMkRqr+LcnDU5EhrP9SnUIM QA1JHi+0EhnVtb3dAINNEmIyBMBVQy+sfWeG2EuqpTmvpL4XLzJYdT8CVk04JmyPLVtp2IF+y+0E qro+NBmw0p/ymOKxLDUWXgBd4zO0LEnLndqG5pUEe443XW3MWcSjMTxQ6ApkYKaKnQgt6WF502JJ 76sdwuuWDQTG8vAmyjiwGgCSVW4bGFYosaQny1jNKLCvpvlPstvt+xJ2iWdAlYGBN5de3ZC8+Jqa R9k2RexrqY58LBxQxiPUP0/dpc2Q1/Blwjsr+0FwWbE3VZeXAydR1pXoq6XWAea6rwwQ1eZpIGfc GwHSXyqegfGwVjr/LXe8gWryEdf+IadiNM9grzmW2Dx3oK4qkyxVickfa7vjQDaePSJ97GxZjRLM PW7VDzb4Nk9yCepwoAjsqEVMNstu6iKQ+qpuAwHHszZQLOxPH3wNCiCYnYp2yR00D0lvf6X51oIO UtDwiEo2QkPVKlKoFVEn6QIUIG8IUFEDSXMaEwgIsgqr+p5UOojrh5Y/tm2QEo3DD6L2GtnyMTPm 8TBXvu4eWB21EGz37KHlhSiv0IIaHi7N5wY1KDnfmMQR/LSd2RIVqlloc0MGcKo1s0tg0apDKMyo CZAYT9LetZiBzFPn+rHwRGvXPAm1+bb6PfF/awTPvxJZerSZhFMdlgyR5DiQcstdmFCSdOnwSTK6 LbK90i8JzSJlVHUSz4VxZSroQd1gZzA2RSgPoo3qo5Ed2X4jhmo6U7UEc1E9QmgoEDJufI/2Vy9q FptprX8hl7JpTRg1Lm2bR2Wr0/YwRhjwGjfNhpdcOhn7+uwedaPnaD8rcvZ2lSRS3bJm/EQtoDim o6HI+H0nZqTMUGemP9W1wUOqAQ4q1lU0kAtGt8rXX/AUVQXAjtsKkYR/dmyKjXuZJw5Nzfxgy7uv D+RVA3OLV9R9x2jxSuWFdizaZXRja4sVruaaYrGuxo9h2fPrsAQlastZlJZaJH/z7HkYzxOjUcth aNa2+i3/PVHmKiZ46vXIrocMgUm2gif25pJCDc6TS2JKHEy23mr9Hc/9PMAsr3kClxMDysMdQ1bs gEUzmQga2LbaWNKldYXaVPAtDU27fDsKDjS1uG8E0GXhKVNz5xAM13Y3GKPMkzgIHZSpYCRqISH/ XwuKHi/EqtR8HEHSUZyi0NoaZFgDHDK0ZBKFJwVPVT9RFcq59CE4b5Fbqnnw/uxhkCczKN4oUZuF iv57knCtyR0L6dRS4qNZjuRaeAxSAlHYqYioGw3DoqDKE2NTPxl9WepVUAFkSfLCczFIPjxPvkpN pqMWXSUq3ntLiZP7WjQljtsEulR5tmAttrYWyFXRxNp38yR/3oSa8hHdAHAzrDzhmicxZsKnJBQB vyyUxDNalmIxQ935+Aegqyw89RsVEydJmsoUHGx6VYZA4bXegJxWw73BdGrr/0NXDtIyVcvwhovL EVtbpKRpGeGduscsHzmRsggnmJ+4kObCVSyCFCAp6LgMkVOr/vpFqeaNaJC9+PpkllkUbxieazMY 9vBl/Wz+Qtk5oSGR8hywxYntr17a+fjAlkhtL9FZEHzVGpLz+gwvX9/g3rZkllkOr8pxQ8qqfljc KatCCUYLdtlnLH/vzAuxxVoz+mzw6GeC59F6tFhXK4GQYSnVKpETZSerVtWY/1szwCv4w7OjaLgj +LfFAS59OE2QqTnDabsWnjC4KwPfT1SgfBUKmyoqFJRyQo+ytngQ5DD9PImSwRgKT8Ik9Z7YMltN BbKYqTdhF2q7rVWjqiNomeMaYFP61c9zInBubzutCZzFWiDq/oXDdmoVPen+tgsxPOG/XwRyV+3s LeR3SXgVgL2tpsvqK8rbtu9JbNnqaUnymaF2AkbYhsyVhcdOJnY+SpJaxQp2kvhChrUEVtn5VlI0 uvAU9rPghScp3oTHtvFB625LtNB5iZSEtH5NyrWpB5EX2ihArHILdojDGN1tKWBvdWTUYndYAF/a 8gFmpIAHa1PfY+H5ijW9A4pXAZGQrmBL2o4AJdXgMhWSqjUkIFFcU9KOp2Uvygthh5qlVQvb7G6x znDD/2k0lnQqa9P+SmkbDY5h2e0oxreEnBcq0iW1ssospaoAmIil+8ob0mbx8hu+zJNtqc3NEhTC k1C3OrkU7aJK+pBa2eJrYZ0pAaozVC76U50nvnYN6/C52PRlWILdWguIYlldk18EqmYeEjfTTxPn SUarVh0xlXqXxuMDU4tTS3VY27r9Ph6ShKs5EZObBEKCiW0pV9LKVkjupzJhx8ouZE50h9QSMzx8 EEL8l3e+Jkt1VUEsm+974rM3H6L91YtfwoK15l/hgarEUVvbgiOQDXUVSTneWlyALSyyGtNDMmR1 i8Dhq60Bz8UmgGsvhB3tXoj4rXr35H6KvxzjyQ5Xq4kRGoo95EtQYlNBJR5WEOPxQlYMVXlaP0JC s6B8uFN8Td0iKJNsoRxdMl8/rOgsjhghbVzKycZWeNHy7Z2Ng2dtZqDogphVF4GAtvrohMSZPYt5 Nu8Fi6y50Y19+6E8+L+q6jdUvTpitr9fHzv4PalSbraH5ftq2Idh6tMBKHc7Nd6SHsXeBXmSaqu7 HYZPjaFVqlQH3vbmrp+JfadRsqsn8E4+4cPvoWytIPxNNNmycBeL0ceKaliFy7I1npZveNmCvGQT aORpx1jhHtMO6sVkxV2u2TH6OvqHC/t2fSGKuBLR9+Vq192SIKD0Jz3mCcLYdj5AA3XEqC16fBX+ VTzg0Pe8nJ3qMRFeq3sM5ku2u6wtdW5a1GjZxqrZpANrSinGE1C/eYYWtl/W5DFPrFu1CdRyWDue 2y7Q2FakutIXlPDvqIkDBqtiwqkN8j2xwFOLhayzTHxnWmBxbgslHkwiUwUE1+4pYQT2bJmKNcSW tIflRLV+eiE1WivH2I5MVVmE0NrSDNHO6UH4O5ecSIjVLVMh61ISYG3hwZOsP+/ynrBfCXuLi9da KqkSX8rFzI9hycw0GbKSZ7G3CK2lbS6eBBqJOjcIreOlULYKuQdP6pfrBoCM4FvLwrPlNJtADJWw Q0TtrVuTRB6xrAxLW0azCQTMCq2T7Wl+Av1rVn8c/p4UqNUKHAoranXwY54MWhNg5Oa6Vs878UPb kUjJPE/QG8bwULZKXb5nPWOp8eRLW/NBEZPT4Dennzxs6KkF/2URQnJL8Nq68akgq82gT56m7A/R VAjYaixrTga4tiYyYjxR++bwEqdo7Q7dTe1wF/aCenD944XYwxsl1SfFYMR48sctiiKXpNAsykDx U5kn/9BNB4FHk8pDXFJkLSpDFCFbJvz6ZExKsWIecn5CfYho6vfEeWq6Qt9aArfFmcOrLcOicEWz H8sHntl4gs2WZsPnQ8PrCiU1SsWTCq7to4yXiKpLxFMB19oJyBYBfYncsh9VjIiH1nIXXlsi5oq/ mYkv2bnHVPi+zfZZy5g43CQ4QYLqPDEPCZ5E/+17UvxYdocHT16j6Qq+UjfPZWnd2KQZSRPF58kH bZkVak1KBunBk7ReC/MxV7oBcHanYQWX9GHiHxGZel36U4nlyLTbRYOFEiXX5aO4uc0Tx6ikFh4v BC6PK3NR8nds/OHvyQbZhsXCqx/P3CwDZsOigF07piGzNSrniYXZcZ7EmEUSoKS4zyifU6FtokXI eNfiRMCz+fFEOhTCJXgSa5QVIrrqEilWituAFQqxtNDZgDNqta5FIC9SdsGQfgK/8hUrJSZMXDtO 7qbHqDykqV3nyQrgzdSHWOpLEmI82TTr96Sejkoyv7Z8X2tSuaaC76txNp5e64OlSi2zZwNVU+xZ hsWnUVcAYwjcWR/2BaMgCpQ5lId4rMVLjc2TNuiGG3McziQuLI66xSHXPKlULCW1TcBAiFpSni24 Oi4hnlZ60L4K+KjaeEDSBxKL41RU8MGTl61AAGGNpYeiukL0+cDCyJEpkE3xaau1sl5zfSH8kYY8 ERSWXENomtStVV8cuKwP9sjSVS3iLCRFHhDwmm0x56YY4hBDsuXVmhLQLlr5aW5J8YRwFup5C21V SZbWsIrNDpA8vKhkV+oMeWMcAq8jIBmtQMLOXBGdxbTXmmCa6jMdXUDFNd7C8O1aYsMB2FUF6DMw wNkbQ2pJi+5wIoXVlUbFxur1i17hF1ieyw3K5lUBBaKeLsi1at7KEM0s3lroG9IM0gpASO5qwQCb SA20qOPH4PuXIcSoVeq8ct1JQwwt1X5pOJE4hXJ+zN+xbxVzBI7c5ZLtT80u4EeAMsfXsx2UTqKt y7lQ6V4DM4Iwy2z5pUZbynJSb1ZxsdDsyAlUoaAivHyGh9TjX5T90QyrfFlAiupr07BRsm4hbhxC VRdsZ0+S6JG4soJ3hsDI5JhtTX5hUAueGuKG6awyxifUIMTQ5qLtYHZaiECW6WFdDP18SRNa0ru4 U6QjKo7MOpVqa96v/U37//q34FhVXyj6aHLR/uYlZ41trXp5rEPZoNsXwv1/2KXu+AZWt1axUppT EkGxNaPKu76f4UBexsjRVJ/b0naiXESr7REvGw+gQEBrntVKUCTsB7ivwSfVHWr/yRVU77UUtr30 hV5aSXJF2PyilNbn4fSHU0ZqnwHAg5YJYEioPDIq22xeFIeXmJFFqcxIsYrhJ3KpRSdsORIt4fXV 8INTiuKuNW13VZgtwpIRiYkf5fNdqzKYc/Pzqct8HtcsWYwmmEV4IWnXslhisr1h+6OXlsE6EWrS lp42zWpTt/HoeDu7Y1YsWVjdLtDuhL8GYauwsDJicUt5ZrtCNctqZACgKCyuz9jvwx/aiqErmIZ4 qV6wdVtNgDGkQkLsHTEtknY9wvG4XvNrBf3p4+f3l5Q+z3csXwKZak2RBEzm/BcleP7dSx+jp5IX sofN6WRIXR17WPFNy5AUIfv6fUV2nm/aKqUYVov4rhdqARrTEKPSv22bo87s3W+uEXG1eUDX16Y5 sEyId/7Ha9RTiZmwhxWxxkmitMHbEB5S//TgVzIWoTXqhtU16l9IJLp/+BuO22+uEe2fBvvYGtm5 DI8cwj9eo4uqyO5FJa9kD2vsZw+1/ske1v3FHpYILrRGRlkduGtY2ZrsYcXkrhcSL80evjTHqBxh DFpem4TLwzL84yUyolpnYESyQhZN1NQzzzR5xYZOx/H1QSiJK0ng0PrYoNVPYNDSOND8BHuZmlXl WUlw+mc1prYX/Q2795sCZDmUmnGkWveBbfzjxSEh0NJ3vI4uDnbRKiZNIsm8aKYWd8z2UnuG51CQ ndDiWIlgTcqQVdaggR0K1K8wtA3YqzSeaMvIUN3VvLVOcF4weuTxms0D+RMrQaFc/faEYJoAKijO NfOrHz7q1+Dwt+wPzdPqaxAo1IQJRe/yIoBkj+i7unOhtaT0scoSsJamCUChahaPc78Lxt/EjMxT xf8NI7wWOcQNiazGBDrFoAlzajqbjK/6bCxIbZjjUSKRZhXKdU8mChZPit6qikJxeqiCijxq3i/e VlxKrMS2JD2p+laNBUOsKU9gBa2zsKLuYiCsA+Ll+EQltGzEdmph5cZURBToGKllu3gi6jLBvFX0 Wrd+2CuykK0mdIGCdBPlPKSyyFQLa60MAc5UdmyUJONsc+ZcpSPRInEEmFprE0Bu9UXoKKxU15Eh UX3j5MNWQmaAgTcYZMJqepzmHtVu3rB+bb57UcWQBthRO2UlCTNV36zgpkwAtoo+IaP1MCaUtOhN iBspuVpQQ3aqfO+mwmSPan6VwIFcsZ83AWDLTTwKD0L8rA2tTIGDKnuQDByneutgaRo7cN4aEy5+ C+oYNygknpozwOG/umh2XGp5GctQlwiszR4FbfEIu+lv7ZMv7AWA+BXfAd7Ba5dlw4SVGZIgqxn/ xhDZbOk6eocSKBZiXiNPmhvByTxDjiaooSINNeST5JmBDteSWuNLovjRDmIuSXAgbco8ZFDOymqD UvqqLwOo3ejATOKmzACqOijVKpo6texlNY9MVlM76EsNCLDhmQNq7ICQti9QsqxxExayvgwWlvzj FbBVm8uM2zPq4BPmE+NRGRq0I84uRdwtrUqxOjuPY/h/KTvX3TiOIwq/CsE3UJDYgREZEGw4CKAk BhzAv9cUZQogucxyZTl5+nynq6o5p7V2av4IpJrTPX2rOnXqMkRmJpgjAw5yRW2te4ilqkz3AB/S p9temXwdKWycPzv1iPO6CoZT5lLkbHtMXj8PDuu7RICqRhVwcrwQEMrjp0gLqER7WpQ53x0T80Aq OrqFmTAdT25m2eSoJvxm20XAH8iNjCepfTbNSde1/lucAkWV5ZmE8kPAWrcKrUi8C9PllBth16VP SBvLsqat/SQrkQz+eFv6cFlGGlTVrcFUWzLDqKdCwE08SUx7BD+2xqSwvTJaxtpC9PoZwodTH9hW CQiXEtjSdWtH+kcfQ+G2oBJdjAmh6stHY1VtxhuiG7W5KgxIXHQ+qdJV7TPEkxWuhMkjnOPdkpgY 3XJKPXaUJwVPxgqpnEb/rijvpU6f3F8mSGmsWuHYTIu4kO+loBghITuwNwoCs3q8rYjaZT+J4gSN aCo0LrqLNB19GDQbszpJ7wzxZJp/dLtUNVO3M4YAd4HpUjUmlNCTO/QXmlBOjHhb0KKJcOnJ9NPh iltqphPAqkS2mufk810K+G8hEwgXIgx6PIlGXkoEsAJgoWwcgGx7wPDq5jxBXWImurIP2l6bqLfl SQXVWbcko6dgpAqR0zY8iTqpJ/XtiP6Y2IvVLZrTt0x1mbNbvJXLC2GvppNJlV92UCF4mcoP+Efc Ip7mJP9EIkdEsYogbBdBRcTzfgIw98gE7LVXKW8Vce9nSJ6DWnicoksjvrBYIWJ4hAfba8vBSZMO I4eCR9up4PDCwB9bRunAJX6KeBqlwo5zK7auL/t4stwhf8L74kY++J349+wW8GVCiqayoJEWlChq z1NJJHlXODBLpWBIjBkPR1swUIWhoWuVzTfmiXLg3bprizkzQ6lZH4d1KFSli45uFaJthxpdX1QH 8cfC/u0xCXjL00dk5Opie4UgSCGFAe3CmDxJaMN4IRXk7J8hJILiEsZU4GP93NJYznbZFE7GwalW 6j6NcIf9eaoUQu4KHl23aSGMdSnjhQhmsfsJfCrBSEjqHtwn4FXXAc+6I2qORlm9inR1x7QKj1UM 3pcDdrb3E6SJATKm8iXeNoMfoKH5DR64RaftVI2klCsgdYdMQHKrDHIsH4GIfjThmaZHHP1tNDkY W0k740n85YGMWzobb/DU9rhYXYwjXQiZiW7h+70YGQ8S3pKNIIwd55aPjKWFpEu2sBGqbxdiXHvn 4WdUdRFtNuaJZt8R60KQTlXVRvapLhknYYoamKA0SiUSwjyYjSTalGDErz1jBBwZ+G+BE/D+l5Gs SKBID5zd4pRLboiYKGL7ti+EtV3yFpSqWvzdc6u8iJmxhk1k+JY8UYVla/nABGhtGxNJUNIEczcu UusMsWNzbUmDDFRT8yQYjmSN2DI0l+e+Q/1Vwh/6U5nu7XkScD/dCdx7n4qyDlMwquT20giIKOWK HOrLeGXNVXoFnF3wt3Oe1PfIqA0QzBI7Sty/6sKNcysHyo79BAwn4wpOWDAY3U4Zj87zOGsapzRh msE19PaTJ5O+Iqp0Ye6VwlDLx5a57NM8S0ihd0PzdsckriePJgEFJt7odtqfaBXXKzTWt9Q51HsK TPGkUsbGdQDFB2f9sp845WLLZPZ7yB3sKnglnvyS8Jk+NmHvX4qsKDzFriBOsyJy+JgOK7kRUoS5 cENjTAjViEtprS2QYyYb8x0w92lpnOIwuMfLmCjXZKnZ6nRm9MZUtlFa6Ep2tSvIRVFExVh4voiz EH2A1Eo3VbTxANzNMWeAFvj1sxLqeDhz+Yjv8c0Gd0kajheS92bHmGJG6knEg8FmIATmbHaLSPD9 pIxD+olAGuIhu7IPBKQAvHhbsgF9TOoephuD0ReXIkKTjKh4krVC3LfHpCzavCtQqnZuR8mL7Bbj 1ONo2GCCh8aYIpFD6fT2Ez6k0isUGWk6mxhATMvoFtyyOPxUQTaxCYA1JHVrTE6GCmZqbUkCZjLb K4iemcCFoJQwSUpgqJZn5e9gI+3gUtFBrEyMiYL25WMHoXSjkRh2t5Go9k6KQDQCjAJh9OYJa1eo RiaJnSGM5/J3wUgpO3Ijh4j7khU8VoiyGcHa9cYkCKTgpArQ2H7KuZHxpUh4VJ2NqWzQ3BXudXgJ e2PiU5hjEgNp5xbfaWVtwJYSkWxjKtc5MTVmYuRe9MZEUJbtoG8P+vIhX+qYgKA9tJWaqao/PNYW obnDzobKoop1PKmPuRlNoVKspbNx+y8HDDO7xiRFIzwyzXkCjfP0KbnDzxB0Zb0Q4XJuhFNcj+Kj 8bbkYYSztTcmorpspKgZtD2a6OUJlrgsvgjA0DrxfLNuh14hwVU8wdgV0YjL0UR0JxSgIqUbM1gr lSAGjv+tkqCXbAeeLH5IZSmWtcXhljYSNoZS7WwRiDFIJMWpDYXeW1u8j3mzCe2hvt7SbYXPKdRo uUiYAMW9KQOjr8tQUeVEVmlvIKBNhRogqeggipywosimKoRoV9hqcI2ebM5T35ytJyUGbUyspNTZ ylRcztBLgUaFx40Vao6J56/GxAzytWWcvEgq97LIPsik+SQ3aQip3pj4nQpJRU2v7TyBvgU/iLJz UoUorvpAFTwuWqe/triR8woqBM7dNoJzVb2E9OFFAQCeEHhjP7HC98gE7LlkeWAs9F2a7TxfQRrk dZBq982WRZW7gpoIlNpbW6KDMzqbiwIYWMasz6MJHi4XCaqmDAsE0i6drZJ4sUKq6OPYRAW6spGA Ofd/yn9Wa6tCLH3cR7JRZa6Q9JMfEpmQR1V6QumQIoR8s0UgZD+1IJp1F07gMqcZRK5Xvu0cU98v ji3TR+BWvYLuCySlug2h6Hr7iYWZvCaUhKqwbs+QvvkYR5P7v+T+q25tSk2EvVIKebI1pgo/pC4D 3SyfA0FlA1zHZkOML6kBrI/CiXRXMCsyd7E1Jk/W/ZQ/03kwkABXNrvlDhonpWDP9F0RTJa54s0x uYFxNCE4l3RTyoFQWCHGBEAv8hYIlA48FggnQHttlS2bTARfp6L+h+0nvvoklOWxXDd7FpfgcmLC tcfE1VC+SH1+J56sc6typYkTqBS2KB3obVIMxyKM73v19SflVpVBoJOAT1cgeXNuVbM144pJaEVt WyMgO/MGBaR2ROTyvSeezTHZFpO3NFJpvxqVRLh9ITGvcagZU6Zo+66wYQjZmCeKa+lWsVHZiJfB hLGYt7zZ4Pn8okbr3PKGRUWTuCvY6VPB8ZBjopWXRhBbCAwcluI/2/NUIneuEHclvHvzDCGCmflY BOSikypwWZWkr2+K7fALSkMlwiCzb+ETkLGShmNMtFXQTvOFCOFKrKnwoR38LZ1WbCeaVAHe27XF 5kx1RSTvwhkjteaYKNc951ZXII8JgshDydFQinUY8yS2cNlP7BxAUDYmGu+dIWV7hopUmGcwhXP5 FB+QZ4hwjWWzwYEJRHE/JRDtjaks81CRmFmOBFBkxT/SpbO38EFVDorDFdKiN6DqK8UksXzdjIbu lEddSwcgWF4GTjMPO1JjR1QWcBnjfHRKXMTSKQGXFXtAXqIZFKPWbiw4anwH/YU5VIF7MEQRQ1G7 yJkqNw8kMvpzc5JhmCvhXzlqOwJbYLXl8x5HjjB4OAzrdqIV4nkzm+/lfUixzJMMj7MjxRehUTEd 8pI7OY0/Umn344WokbqsAUcntTj+jYzob50dQt0IgI5uFRBmggCiFtEUjaoz4GvLkHVB4Hv3GPRK LMgVUmS0r628ZHkpiQbzGFywVpFCkI6sSFuwK2MjsRW3IL+6OrcM2FoSGG5/SVHAoknnLulF6eHu ra1I+BQ+KqzjeE4fX8tFQEYtTCesQobmvUJe7CCnUbYq0jeOCc5Sv39qTC8Pn5TGJrVDLSYjF549 2WPQA2kzjheTQ67c7V1BUiR4J7z9s0ZkRUEZjI0dxjXovPYTRxFQfTsmNX0KW+FB9yjDkT4fyoQg jD01cSBICF8ZawvSzMo28wzJmAhBS7fag+0LqQ5PShPCTeIktM4QoW4qNj32Ey7Tg8CwlBRRHY0o VENleHZl00TjsLN5od6YL/icV83wzponqlDhxqNb0szdU6hafukkg2rOePbemMJpORXSLlz2gQcU TBtjQnWakKKRjwFlI+Rq32CAfq70NdWrDrN8zlPnJLQ4wE6ndLOf3Cz4xBgTR3QIxt48iRNK45rC zNAT3i3W9lyE1RnIoHWoCfCOJ5tjEkJRxwT+wa490KoSt2QYLfuJryvNOAILVHO4fYagf0t1yFu6 LB9OqhA1iqHiONnaAoHj3EqR7lpbcUFjVyDqcJR4t4Tkxhki6nn5ShIvC8KIJ1WrZMc8AdJlXGNV OneokKG8DmTgqs7Ddp4KBklrn/feEYxKXmIFntGtwu633WIpZZQEEciZvzQPNex5wmGcMemi7Z0h KMrKIUaUgURsTCp3536CXBneGnmNXHgyK4It/2zMKoQQoTuMVYS2fppEb/3VJcr+C65ECWBUiYf7 kNOl0ARJEH1gdxEvhJUUBwL2mKP5KP5bvecMNiPwh6nbxGEEEgjSKEy4XRVcPUkOI3go0qfGz1bl 4piEE7yqxUbPebfKRA9UgU2w8L8IsZn5RWbcjupPxPrInTOWj1prfpvxPWBbZSOpOvZCYO7Kf9EW BF/YmicxzKVLuK9LERo8TdKF44UgAN0fDkoDPo9GkDKO4vbaYq8UUcvmKQt9s2XysZSJyrerPGwC NArTHWOikXaYxTK2C0crE93Qk774Wiaq4shdjIr3KG5ACKM9T4qWFJUNgNAnMTbzJNCgsljEKjiP RiNWSsyTQ73r3L4QQZir65gsd2pbjqaHE2DezUXg9O2gc4DOVboKJiNP3xSGiAF0/kAVBO07Atci JM+N+EGX7Vhb0HxNBbPVJSWGXWo+iJXlm0pfgC/rJCDgd7hDuNkTIMkBZHJIiW4FVvhshKd7c+Ln k9hiEWvQvJ9ItZwnYQq+ZVgSFU7AWVK1/c0BgxHUN6DHwqM9d4SkkFhapY1wUclw3XaLoElVTEWk ZeFBcPJuxph87b6/n0AVucriSfheA/aEnKhyWzbSr70QFGGRw8pS78t4wi30Ze7RLZLFU+0U+FsZ w/jUvbyYsj0K9SMX98g+bPJ5TJCbPhW6zTgOffOSd9suPKgR4DPeVplEfTnE5aw8fshwUTzW7axM AnITx2ONoi1jTMTDb6CKS/oT00xga7wtMnOJ2gRtlJsAseiXVxXt06UG7ZP1eHp3BWcsfY0x9dEt Q2yQfqqhrUb45WVpedd8HwW6j+d6I0L9J7ok/sopeU50UfK8lVtTAuZZIwFMFM81BxwJcmMWxAP7 LaEMbMIHTEtPtgE/VxQoynfPgGjqhHTINOeJuO1ozrGktC3oAGGZNo0qWQ4R0pshAYwpu2HqPPUC TrxKnUKqug6nImXBLrReUNCtAZEY9VkQII1bDyTKqNavlhvI5bSdfCVpEYvq6hvEcCpVO0NxqXbh FMaXMB5s7SeYNgaKl1Fmky5qa4Y8qGjsMYuRYL654WpLdhq1BMBc2tLSE+Pd30M6le9vDMgdsHtI G7EB2bYQVQRT8zXEaIO2G3LqsxmWdRK2gR7JM0hySKhHHqk/uiSaeKQ+NsipXZKdQX/Jq4sRNAFM qFoFuvL1lR0yHzOYl4xpUTbPO6WmDkBfSwVw8whFHD/4oqKNaIEdJ4yYv1TDZBC6tYzbp0r8AzE9 FYagfVmO42Uq0/uz9b+4pECNRGPEdMXSFAAEdyvOJQ7D4tOEC1G1J7XhNA02rzUgRo52ZzyIejEO ggYRSaMNb4TdL0iHKo0i1qCPT6CuuLajU0C9Swns/yLT0XQulsi0gWkfzwGbIoKmN0MwRrqUBFNM 0mNXqKqwZogU8ggGLI3K2+X8RFtvQDHDcTExWp0ChedBiMeAay4T24sXJ9ooANMXS3oQ/mDM4lKn xa/gIvT91YcM6kURkm05yIDKaI8BF11Gm7Keom3JGqVtll0Z8dhdwcuDRMGNTlUB0/cQcyelOcLS oxuxq2eVDHD9ZTl46R6yUuj5GBAIsAxIqHe04UZyehKb7VKRNB/itwsZcjZgCsaw0CZps3Pofr/I mp5K8aanQr+U1KBRlIL2Q4kdDi5onPCbxqDJWoecJ/GdVLeSyht9pxcqdoEXcmyuxktzbK8RBHCZ RrgrZ8bk/1kjPRV3hHxLfEf2voRulkONRofR8uVnLgNPZp3R3hrRbcUB0K1bPoPHTlPswpiX53h5 jXiZp8P5boAY/fD2+ZyA5vn819vjg1IXn4/3H9599+H+fvxyc3f7cPvN/enql8P96+uffn51rf++ //jw9+O7+D+lopRAeK4/H71aT/ePV5+AdFS4uL66OTy9vn5/fziPzh6PGi0Oxen5/O3h+S56Hs/H 6j98ON+eQgbcP9L5p6fnr56fvj99/Rf99NPx3X++P12djufX1yzU89PNdx/o6e3h+fz94XQY//nL 7en8T/55f3/kPY750/XV3fH030v/r79/fa3W66tPJ73w878/Hk6311f3f3t8xqLBW8NY5/GLjji/ nLYtP21bHj8+fHNkAREGvN34UX9/vq8f35+ODz8eT+/eaFSaDo83jP36+uZ8ql++OfM7Te+Pp5vb N2/GzzfHB/bx7eMPTzfqfKSeMvN//frj4fR09cSPr6/Pt7+e/3H84e7wdDv+4PAL2x5rqT+Iv9WT j8c3H8/H9x9G48u65nJ/en4au/ozi3H34ebbw/mw/X381Ve3fzjeHe/f3Z6+/h8AAAD//wMAUEsD BBQABgAIAAAAIQAd0p7T3AAAAAQBAAAPAAAAZHJzL2Rvd25yZXYueG1sTI9PS8NAEMXvgt9hGcGb 3fQPYtJMigjqoSjY5OJtm51mQ7OzIbtN02/v1oteBh7v8d5v8s1kOzHS4FvHCPNZAoK4drrlBqEq Xx+eQPigWKvOMSFcyMOmuL3JVabdmb9o3IVGxBL2mUIwIfSZlL42ZJWfuZ44egc3WBWiHBqpB3WO 5baTiyR5lFa1HBeM6unFUH3cnSxCqMvDx7tfmsv8s/rmtNqOb+UW8f5uel6DCDSFvzBc8SM6FJFp 706svegQ4iPh91691XIBYo+QrlKQRS7/wxc/AAAA//8DAFBLAQItABQABgAIAAAAIQC2gziS/gAA AOEBAAATAAAAAAAAAAAAAAAAAAAAAABbQ29udGVudF9UeXBlc10ueG1sUEsBAi0AFAAGAAgAAAAh ADj9If/WAAAAlAEAAAsAAAAAAAAAAAAAAAAALwEAAF9yZWxzLy5yZWxzUEsBAi0AFAAGAAgAAAAh AGBfkix4UgAA6qYBAA4AAAAAAAAAAAAAAAAALgIAAGRycy9lMm9Eb2MueG1sUEsBAi0AFAAGAAgA AAAhAB3SntPcAAAABAEAAA8AAAAAAAAAAAAAAAAA0lQAAGRycy9kb3ducmV2LnhtbFBLBQYAAAAA BAAEAPMAAADbVQAAAAA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21306,3395;145465,1121;174272,11624;200979,25071;205620,27480;262935,51365;267815,51978;268412,50683;285012,35407;320378,31030;564663,58930;590127,63377;593623,64266;598054,66150;602297,69897;605077,80735;600948,88761;597749,91168;592750,93236;592594,93287;590332,94077;582710,104728;573558,113531;572297,114688;563506,123386;560137,128311;557682,137691;557500,138691;560472,137183;571391,130439;592838,115285;598803,110973;625670,92974;638108,87457;657507,92171;661900,102869;661125,110611;656106,123332;639456,151778;637518,154881;621483,181415;612637,201273;612526,206499;613377,206972;620424,208932;621299,209113;632216,212238;635498,213764;637366,204491;638436,193070;639061,185688;642314,165245;656005,145956;681114,148415;696891,160848;699304,163030;703646,166939;703772,154186;710575,135864;719999,129521;730071,128845;736414,130652;738422,131437;740088,132076;741182,132422;743336,130153;750251,115742;755172,100339;757653,92270;784441,42539;873677,27394;902646,64170;909080,109529;884585,147379;880780,150550;872492,157797;870658,159786;876193,162559;876214,162570;882543,165788;889827,171270;895404,183783;891110,197198;880577,205785;869662,209856;858488,212630;857359,212888;847335,215281;818945,232914;818457,251209;825169,275605;826285,279147;830808,350598;779394,405864;769998,412291;753562,423872;743559,432994;745811,433599;749686,434500;762317,437760;781039,451786;783103,484422;782475,487138;781137,493595;781520,493604;781743,493609;794569,496232;806565,512351;807876,545963;792673,582738;761724,600974;718577,591515;698279,569464;682089,542299;678601,535898;667903,516808;656999,501782;656560,502359;656458,502492;652847,506839;645316,512177;632103,512487;619578,501922;615037,492141;614986,492004;613000,487085;610276,486958;606496,490029;606212,493408;606380,499899;606632,506595;604237,524378;586243,540153;561643,535621;547882,527700;542443,524424;512029,516271;497112,527598;480551,549272;476506,555237;463829,573308;443786,592556;424843,598753;407000,592402;397873,581219;396214,578661;390669,570523;381356,550797;377174,534991;376243,531183;371528,515733;368995,511163;360798,517003;344712,526777;319474,525504;303814,506049;301403,496710;301237,495950;299468,488528;292561,474506;272615,460402;232136,449115;186850,442361;179950,441438;78681,416474;49363,394481;35889,369834;31952,350113;31327,346132;25397,321348;17531,300246;893,199824;23047,108787;35960,73013;37620,68523;47863,39117;47965,38768;48086,38424;48934,35569;49440,33741;52207,25908;69684,9448;88555,9969;101059,16144;101298,16279;109794,20815;110057,19588;121306,3395;659287,499066;659210,499131;659287,499066;740757,132692;740841,132651;740757,132692;612421,206404;612476,206461;612421,206404;588843,94788;589158,94594;588843,94788;129246,44908;117596,50012;99968,46944;88104,40851;87406,40454;78980,36155;78619,36028;78340,36264;77548,37537;76283,41283;76017,42248;74517,47303;63775,78184;62102,82707;49409,117869;28679,202125;43094,288888;51736,312203;58852,341687;59620,346547;62657,362030;70242,376003;92043,392002;183663,413805;190492,414718;237173,421692;284114,435001;314159,456873;326328,481044;328462,489930;328638,490735;330305,497355;332320,500758;332377,500787;334781,500724;343877,494843;344920,494041;358460,485294;383118,486730;397144,504724;403307,524480;404391,528910;407987,542542;412980,553801;419915,563964;421200,565947;424640,570718;425358,570492;430171,568224;441644,556421;453011,540204;457537,533532;476642,508668;502391,490108;556576,500389;563692,504673;574170,510711;578573,512588;578755,507140;578597,502929;578334,492914;583383,474402;603565,459896;625067,461762;636880,472619;639875,479039;654003,472282;675452,480876;691819,502475;703291,522937;706546,528905;721296,553722;734539,568652;755325,573838;773184,562800;780161,542910;779861,521463;769719,520236;755242,507419;753401,490630;755486,480097;755918,478232;756761,465579;753562,464233;745434,462138;739056,460650;720410,451636;713984,438395;716493,424222;736610,401736;755172,388652;763502,382954;804739,340700;799671,287476;798577,283981;791035,256254;793022,222647;840337,188292;851127,185712;852263,185452;857317,184268;850340,179552;841759,156780;852786,138073;863786,128412;866650,126034;881330,106849;876549,73978;860363,51892;802857,63476;784260,100587;782078,107713;776529,125065;765230,147419;747184,159784;731444,158589;731521,166182;731577,168379;730601,183868;714890,200710;701402,199190;692655,193984;680265,183410;678211,181547;668906,173746;666827,188228;666297,194498;665045,207846;659949,227188;637976,243343;627325,240738;624173,239257;623918,239133;620929,237733;614680,236215;601679,232281;587653,219129;585135,196694;597145,167812;613852,140140;615803,137015;620187,129952;615104,133593;609430,137695;586873,153627;573795,161675;560956,166933;539566,164305;529455,147194;530313,132370;533475,120157;542472,105084;553423,94166;554748,92949;561415,86649;560197,86451;319679,58902;295511,61237;293612,62599;293532,62781;292826,64388;292808,64431;291500,67294;284229,75797;258257,78852;192791,52235;188030,49763;162437,36869;139989,28460;136835,27969;136794,28220;136587,29485;135043,35948;129246,44908;645837,114272;645455,114353;645837,114272;664756,171324;665015,171405;664756,171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61331263" w14:textId="1C194E25" w:rsidR="00D91066" w:rsidRPr="008F24D1" w:rsidRDefault="00BF36E7" w:rsidP="003357F8">
            <w:pPr>
              <w:spacing w:before="100" w:beforeAutospacing="1"/>
              <w:jc w:val="center"/>
              <w:rPr>
                <w:rFonts w:ascii="Mulish" w:hAnsi="Mulish" w:cstheme="minorHAnsi"/>
                <w:color w:val="A6A6A6" w:themeColor="background1" w:themeShade="A6"/>
                <w:sz w:val="11"/>
                <w:szCs w:val="11"/>
              </w:rPr>
            </w:pPr>
            <w:r>
              <w:rPr>
                <w:rFonts w:ascii="Mulish" w:hAnsi="Mulish" w:cstheme="minorHAnsi"/>
                <w:color w:val="A6A6A6" w:themeColor="background1" w:themeShade="A6"/>
                <w:sz w:val="28"/>
                <w:szCs w:val="13"/>
              </w:rPr>
              <w:t xml:space="preserve">USA</w:t>
            </w:r>
          </w:p>
        </w:tc>
      </w:tr>
      <w:tr w:rsidR="00960FA5" w:rsidRPr="008F24D1" w14:paraId="0D6E0DD1" w14:textId="77777777" w:rsidTr="002449B7">
        <w:trPr>
          <w:trHeight w:val="954"/>
          <w:jc w:val="center"/>
        </w:trPr>
        <w:tc>
          <w:tcPr>
            <w:tcW w:w="2016" w:type="pct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8B6380" w14:textId="77777777" w:rsidR="00D91066" w:rsidRPr="008F24D1" w:rsidRDefault="00D91066" w:rsidP="00D26977">
            <w:pPr>
              <w:pStyle w:val="Table"/>
            </w:pPr>
            <w:r w:rsidRPr="008F24D1">
              <w:t xml:space="preserve">Number of inhabitants</w:t>
            </w:r>
          </w:p>
        </w:tc>
        <w:tc>
          <w:tcPr>
            <w:tcW w:w="1532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74CEF0" w14:textId="7F5C437F" w:rsidR="00D91066" w:rsidRPr="008F24D1" w:rsidRDefault="00823BB5" w:rsidP="00D26977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132 852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="00B11AE5" w:rsidRPr="008F24D1">
              <w:rPr>
                <w:color w:val="FFFFFF" w:themeColor="background1"/>
              </w:rPr>
              <w:t xml:space="preserve"/>
            </w:r>
            <w:r w:rsidRPr="008F24D1">
              <w:rPr>
                <w:color w:val="FFFFFF" w:themeColor="background1"/>
              </w:rPr>
              <w:t xml:space="preserve"/>
            </w:r>
          </w:p>
        </w:tc>
        <w:tc>
          <w:tcPr>
            <w:tcW w:w="1452" w:type="pct"/>
            <w:tcBorders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3391D3" w14:textId="375A6C4D" w:rsidR="00D91066" w:rsidRPr="008F24D1" w:rsidRDefault="00960FA5" w:rsidP="00D26977">
            <w:pPr>
              <w:pStyle w:val="Table"/>
              <w:jc w:val="center"/>
            </w:pPr>
            <w:r w:rsidRPr="008F24D1">
              <w:t xml:space="preserve">338 079 058</w:t>
            </w:r>
            <w:proofErr w:type="gramStart"/>
            <w:r w:rsidRPr="008F24D1">
              <w:t xml:space="preserve"/>
            </w:r>
            <w:proofErr w:type="gramEnd"/>
            <w:r w:rsidR="00DA1C6C" w:rsidRPr="008F24D1">
              <w:t xml:space="preserve"/>
            </w:r>
            <w:r w:rsidR="00002DD6" w:rsidRPr="008F24D1">
              <w:t xml:space="preserve"/>
            </w:r>
            <w:r w:rsidRPr="008F24D1">
              <w:t xml:space="preserve"/>
            </w:r>
            <w:r w:rsidR="00367BB2" w:rsidRPr="008F24D1">
              <w:t xml:space="preserve"/>
            </w:r>
            <w:r w:rsidRPr="008F24D1">
              <w:t xml:space="preserve"/>
            </w:r>
          </w:p>
        </w:tc>
      </w:tr>
      <w:tr w:rsidR="00960FA5" w:rsidRPr="008F24D1" w14:paraId="788CC3F6" w14:textId="77777777" w:rsidTr="002449B7">
        <w:trPr>
          <w:trHeight w:val="954"/>
          <w:jc w:val="center"/>
        </w:trPr>
        <w:tc>
          <w:tcPr>
            <w:tcW w:w="2016" w:type="pct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4CD50" w14:textId="371A0A27" w:rsidR="00D91066" w:rsidRPr="008F24D1" w:rsidRDefault="00D91066" w:rsidP="00D26977">
            <w:pPr>
              <w:pStyle w:val="Table"/>
            </w:pPr>
            <w:r w:rsidRPr="008F24D1">
              <w:t xml:space="preserve">Number of households</w:t>
            </w:r>
          </w:p>
        </w:tc>
        <w:tc>
          <w:tcPr>
            <w:tcW w:w="1532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154D5C" w14:textId="6B1D442E" w:rsidR="00D91066" w:rsidRPr="008F24D1" w:rsidRDefault="00C24FE1" w:rsidP="00D26977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45 415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</w:p>
        </w:tc>
        <w:tc>
          <w:tcPr>
            <w:tcW w:w="1452" w:type="pct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566FC" w14:textId="3EE0D34D" w:rsidR="00D91066" w:rsidRPr="008F24D1" w:rsidRDefault="00960FA5" w:rsidP="00D26977">
            <w:pPr>
              <w:pStyle w:val="Table"/>
              <w:jc w:val="center"/>
            </w:pPr>
            <w:r w:rsidRPr="008F24D1">
              <w:t xml:space="preserve">130 499 663</w:t>
            </w:r>
            <w:proofErr w:type="gramStart"/>
            <w:r w:rsidRPr="008F24D1">
              <w:t xml:space="preserve"/>
            </w:r>
            <w:proofErr w:type="gramEnd"/>
            <w:r w:rsidR="00DA1C6C" w:rsidRPr="008F24D1">
              <w:t xml:space="preserve"/>
            </w:r>
            <w:r w:rsidR="00002DD6" w:rsidRPr="008F24D1">
              <w:t xml:space="preserve"/>
            </w:r>
            <w:r w:rsidRPr="008F24D1">
              <w:t xml:space="preserve"/>
            </w:r>
            <w:r w:rsidR="00367BB2" w:rsidRPr="008F24D1">
              <w:t xml:space="preserve"/>
            </w:r>
            <w:proofErr w:type="gramStart"/>
            <w:r w:rsidR="00367BB2" w:rsidRPr="008F24D1">
              <w:t xml:space="preserve"/>
            </w:r>
            <w:r w:rsidRPr="008F24D1">
              <w:t xml:space="preserve"/>
            </w:r>
            <w:proofErr w:type="gramEnd"/>
            <w:r w:rsidRPr="008F24D1">
              <w:t xml:space="preserve"/>
            </w:r>
          </w:p>
        </w:tc>
      </w:tr>
      <w:tr w:rsidR="002449B7" w:rsidRPr="00C0339A" w14:paraId="2E305D5F" w14:textId="77777777" w:rsidTr="002449B7">
        <w:trPr>
          <w:trHeight w:val="954"/>
          <w:jc w:val="center"/>
        </w:trPr>
        <w:tc>
          <w:tcPr>
            <w:tcW w:w="2016" w:type="pct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nil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F71E09" w14:textId="77777777" w:rsidR="002449B7" w:rsidRPr="00C0339A" w:rsidRDefault="002449B7" w:rsidP="00ED696A">
            <w:pPr>
              <w:pStyle w:val="Table"/>
              <w:rPr>
                <w:lang w:val="fr-FR"/>
              </w:rPr>
            </w:pPr>
            <w:proofErr w:type="spellStart"/>
            <w:r w:rsidRPr="00C0339A">
              <w:rPr>
                <w:lang w:val="fr-FR"/>
              </w:rPr>
              <w:t xml:space="preserve">Average</w:t>
            </w:r>
            <w:proofErr w:type="spellEnd"/>
            <w:r w:rsidRPr="00C0339A">
              <w:rPr>
                <w:lang w:val="fr-FR"/>
              </w:rPr>
              <w:t xml:space="preserve"> </w:t>
            </w:r>
            <w:proofErr w:type="spellStart"/>
            <w:r w:rsidRPr="00C0339A">
              <w:rPr>
                <w:lang w:val="fr-FR"/>
              </w:rPr>
              <w:t xml:space="preserve">age</w:t>
            </w:r>
            <w:proofErr w:type="spellEnd"/>
          </w:p>
        </w:tc>
        <w:tc>
          <w:tcPr>
            <w:tcW w:w="1532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7F1B3" w14:textId="77777777" w:rsidR="002449B7" w:rsidRPr="00C0339A" w:rsidRDefault="002449B7" w:rsidP="00ED696A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C0339A">
              <w:rPr>
                <w:color w:val="FFFFFF" w:themeColor="background1"/>
              </w:rPr>
              <w:t xml:space="preserve">38</w:t>
            </w:r>
            <w:proofErr w:type="spellStart"/>
            <w:r w:rsidRPr="00C0339A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C0339A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C0339A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C0339A">
              <w:rPr>
                <w:color w:val="FFFFFF" w:themeColor="background1"/>
              </w:rPr>
              <w:t xml:space="preserve"/>
            </w:r>
          </w:p>
        </w:tc>
        <w:tc>
          <w:tcPr>
            <w:tcW w:w="1452" w:type="pct"/>
            <w:tcBorders>
              <w:top w:val="single" w:sz="48" w:space="0" w:color="FFFFFF" w:themeColor="background1"/>
              <w:left w:val="nil"/>
              <w:bottom w:val="single" w:sz="48" w:space="0" w:color="FFFFFF" w:themeColor="background1"/>
              <w:right w:val="nil"/>
            </w:tcBorders>
            <w:shd w:val="clear" w:color="auto" w:fill="F2F2F2" w:themeFill="background1" w:themeFillShade="F2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01CDF" w14:textId="77777777" w:rsidR="002449B7" w:rsidRPr="00C0339A" w:rsidRDefault="002449B7" w:rsidP="00ED696A">
            <w:pPr>
              <w:pStyle w:val="Table"/>
              <w:jc w:val="center"/>
            </w:pPr>
            <w:r w:rsidRPr="00C0339A">
              <w:t xml:space="preserve">39</w:t>
            </w:r>
            <w:proofErr w:type="gramStart"/>
            <w:r w:rsidRPr="00C0339A">
              <w:t xml:space="preserve"/>
            </w:r>
            <w:proofErr w:type="gramEnd"/>
            <w:r w:rsidRPr="00C0339A">
              <w:t xml:space="preserve"/>
            </w:r>
          </w:p>
        </w:tc>
      </w:tr>
      <w:tr w:rsidR="002449B7" w:rsidRPr="008F24D1" w14:paraId="102D6ABD" w14:textId="77777777" w:rsidTr="002449B7">
        <w:trPr>
          <w:trHeight w:val="954"/>
          <w:jc w:val="center"/>
        </w:trPr>
        <w:tc>
          <w:tcPr>
            <w:tcW w:w="2016" w:type="pct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ACE7F" w14:textId="77777777" w:rsidR="002449B7" w:rsidRPr="008F24D1" w:rsidRDefault="002449B7" w:rsidP="00ED696A">
            <w:pPr>
              <w:pStyle w:val="Table"/>
            </w:pPr>
            <w:r w:rsidRPr="008F24D1">
              <w:t xml:space="preserve">Median household income</w:t>
            </w:r>
          </w:p>
        </w:tc>
        <w:tc>
          <w:tcPr>
            <w:tcW w:w="1532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08E77" w14:textId="0E8B73D9" w:rsidR="002449B7" w:rsidRPr="008F24D1" w:rsidRDefault="00BB40FE" w:rsidP="00ED696A">
            <w:pPr>
              <w:pStyle w:val="Table"/>
              <w:jc w:val="center"/>
              <w:rPr>
                <w:color w:val="FFFFFF" w:themeColor="background1"/>
              </w:rPr>
            </w:pPr>
            <w:r w:rsidRPr="008F24D1">
              <w:rPr>
                <w:color w:val="FFFFFF" w:themeColor="background1"/>
              </w:rPr>
              <w:t xml:space="preserve">$</w:t>
            </w:r>
            <w:proofErr w:type="gramStart"/>
            <w:r w:rsidRPr="008F24D1">
              <w:rPr>
                <w:color w:val="FFFFFF" w:themeColor="background1"/>
              </w:rPr>
              <w:t xml:space="preserve">111 027</w:t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</w:p>
        </w:tc>
        <w:tc>
          <w:tcPr>
            <w:tcW w:w="1452" w:type="pct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64B23" w14:textId="433D7930" w:rsidR="002449B7" w:rsidRPr="008F24D1" w:rsidRDefault="00BB40FE" w:rsidP="00ED696A">
            <w:pPr>
              <w:pStyle w:val="Table"/>
              <w:jc w:val="center"/>
            </w:pPr>
            <w:r w:rsidRPr="008F24D1">
              <w:t xml:space="preserve">$</w:t>
              <w:t xml:space="preserve">80 164</w:t>
            </w:r>
            <w:proofErr w:type="spellStart"/>
            <w:proofErr w:type="gramStart"/>
            <w:r w:rsidRPr="008F24D1">
              <w:t xml:space="preserve"/>
            </w:r>
            <w:proofErr w:type="spellEnd"/>
            <w:r w:rsidRPr="008F24D1">
              <w:t xml:space="preserve"/>
            </w:r>
            <w:proofErr w:type="spellStart"/>
            <w:proofErr w:type="gramEnd"/>
            <w:r w:rsidRPr="008F24D1">
              <w:t xml:space="preserve"/>
            </w:r>
            <w:proofErr w:type="spellEnd"/>
            <w:r w:rsidRPr="008F24D1">
              <w:t xml:space="preserve"/>
            </w:r>
            <w:proofErr w:type="spellStart"/>
            <w:proofErr w:type="gramStart"/>
            <w:r w:rsidRPr="008F24D1">
              <w:t xml:space="preserve"/>
            </w:r>
            <w:proofErr w:type="gramEnd"/>
            <w:r w:rsidRPr="008F24D1">
              <w:t xml:space="preserve"/>
            </w:r>
            <w:proofErr w:type="spellEnd"/>
            <w:r w:rsidRPr="008F24D1">
              <w:t xml:space="preserve"/>
            </w:r>
          </w:p>
        </w:tc>
      </w:tr>
      <w:tr w:rsidR="002449B7" w:rsidRPr="00C0339A" w14:paraId="40769A4B" w14:textId="77777777" w:rsidTr="002449B7">
        <w:trPr>
          <w:trHeight w:val="954"/>
          <w:jc w:val="center"/>
        </w:trPr>
        <w:tc>
          <w:tcPr>
            <w:tcW w:w="2016" w:type="pc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64933A" w14:textId="77777777" w:rsidR="002449B7" w:rsidRPr="00C0339A" w:rsidRDefault="002449B7" w:rsidP="00ED696A">
            <w:pPr>
              <w:pStyle w:val="Table"/>
            </w:pPr>
            <w:r w:rsidRPr="00C0339A">
              <w:t xml:space="preserve">Most </w:t>
            </w:r>
            <w:proofErr w:type="gramStart"/>
            <w:r w:rsidRPr="00C0339A">
              <w:t xml:space="preserve">represented</w:t>
            </w:r>
            <w:proofErr w:type="gramEnd"/>
            <w:r w:rsidRPr="00C0339A">
              <w:t xml:space="preserve"> class of worker</w:t>
            </w:r>
          </w:p>
        </w:tc>
        <w:tc>
          <w:tcPr>
            <w:tcW w:w="1532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70E53F" w14:textId="77777777" w:rsidR="002449B7" w:rsidRPr="00C0339A" w:rsidRDefault="002449B7" w:rsidP="00ED696A">
            <w:pPr>
              <w:pStyle w:val="Table"/>
              <w:jc w:val="center"/>
              <w:rPr>
                <w:lang w:val="fr-FR"/>
              </w:rPr>
            </w:pPr>
            <w:r w:rsidRPr="00C0339A">
              <w:rPr>
                <w:color w:val="FFFFFF" w:themeColor="background1"/>
                <w:lang w:val="fr-FR"/>
              </w:rPr>
              <w:t xml:space="preserve">Private for-profit wage and salary workers</w:t>
            </w:r>
            <w:proofErr w:type="spellStart"/>
            <w:r w:rsidRPr="00C0339A">
              <w:rPr>
                <w:color w:val="FFFFFF" w:themeColor="background1"/>
                <w:lang w:val="fr-FR"/>
              </w:rPr>
              <w:t xml:space="preserve"/>
            </w:r>
            <w:proofErr w:type="spellEnd"/>
            <w:r w:rsidRPr="00C0339A">
              <w:rPr>
                <w:color w:val="FFFFFF" w:themeColor="background1"/>
                <w:lang w:val="fr-FR"/>
              </w:rPr>
              <w:t xml:space="preserve"/>
            </w:r>
          </w:p>
        </w:tc>
        <w:tc>
          <w:tcPr>
            <w:tcW w:w="1452" w:type="pc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177F2D" w14:textId="77777777" w:rsidR="002449B7" w:rsidRPr="00C0339A" w:rsidRDefault="002449B7" w:rsidP="00ED696A">
            <w:pPr>
              <w:pStyle w:val="Table"/>
              <w:jc w:val="center"/>
              <w:rPr>
                <w:lang w:val="fr-FR"/>
              </w:rPr>
            </w:pPr>
            <w:proofErr w:type="gramStart"/>
            <w:r w:rsidRPr="00C0339A">
              <w:rPr>
                <w:lang w:val="fr-FR"/>
              </w:rPr>
              <w:t xml:space="preserve">Private for-profit wage and salary workers</w:t>
            </w:r>
            <w:proofErr w:type="spellStart"/>
            <w:r w:rsidRPr="00C0339A">
              <w:rPr>
                <w:lang w:val="fr-FR"/>
              </w:rPr>
              <w:t xml:space="preserve"/>
            </w:r>
            <w:proofErr w:type="spellEnd"/>
            <w:proofErr w:type="gramEnd"/>
            <w:r w:rsidRPr="00C0339A">
              <w:rPr>
                <w:lang w:val="fr-FR"/>
              </w:rPr>
              <w:t xml:space="preserve"/>
            </w:r>
          </w:p>
        </w:tc>
      </w:tr>
    </w:tbl>
    <w:p w14:paraId="2A63852B" w14:textId="2AD2C6AB" w:rsidR="00404233" w:rsidRPr="008F24D1" w:rsidRDefault="00404233" w:rsidP="00404233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6F89411" wp14:editId="49553B06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218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594623671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63291251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2095835630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505078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F107F" id="Groupe 17" o:spid="_x0000_s1026" style="position:absolute;margin-left:-29.45pt;margin-top:1.8pt;width:21pt;height:21pt;z-index:251801600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h4X70QcAANInAAAOAAAAZHJzL2Uyb0RvYy54bWzsWstu20YU3RfoPxBcFmjE90OIHLhJExQI 0gBJkXRJU5QlgCJZkracfE2/pV/WM3eG5B3RFakYaAvDG5vkzJn7mJk755B6/uJunxu3Wd3symJl 2s8s08iKtFzviuuV+dvH1z9GptG0SbFO8rLIVuaXrDFfXHz/3fNDtcycclvm66w2MEjRLA/Vyty2 bbVcLJp0m+2T5llZZQUaN2W9T1rc1teLdZ0cMPo+XziWFSwOZb2u6jLNmgZPX8lG84LG32yytP11 s2my1shXJnxr6W9Nf6/E38XF82R5XSfVdpcqN5Jv8GKf7AoY7Yd6lbSJcVPvRkPtd2ldNuWmfZaW +0W52ezSjGJANLZ1FM2burypKJbr5eG66tOE1B7l6ZuHTd/dvqmrD9X7Gpk4VNfIBd2JWO429V78 h5fGHaXsS5+y7K41Ujx0giAOMccpmtQ1pTTdIu8jVLr9WeE8O7YtTIjAqWvgFp3RhebKocLiaIb4 m4fF/2GbVBmltVki/ve1sVuvTD/2AscNQts0imSPpfoaiy4z8t1Vnf3159IQazAzbFcsGeEQkH3a mmWDDM7N2UTsyTK9ado3WUnJT27fNi2l9HqNK1pja+VhWhZFs2uzz0jkZp9j4f6wMBwr9n3LOBhD WrEsjyG/c4gbW77jG9vTkM/ITG9FQaascIhybMqKw6zMjEWDRH44HYrLjRBiKhINIVM8FYnHjcyb FQ6ZOSv++VY4RK6SybkPmBUFmcoYh8yc+5BZmTn3HGJNhoFK1S/h6T3Ce8+MIGYGZkbAIffMBmpi v/OTbVcM0rtCVQNcGYk4bS06gKqyEWWXlwaU2O4W216WWaBEKZkAY/tysH0WGLuSg52zwNhuHExV F5mY5zZ2EQd7Z1nG5uBg/yww1jwHB2eBsZQ5ODwLjLXKwdFZYCxBDo45WGZdLbYahEpQqZyoVGsa oFK1aYBKXQlMsqySVqzR7tI49Me7se0vReu+vM0+ltSvFQtWbhbyQxY+5cPQL7252qU/ZV85ykVZ FTQC3g8oeEFDqifUKPtJF48blWm1MTQr99qk05Js2lYcwDwfdnDIEecKb2Mh9m0iu5MWlRkRSA/s gpQPRNPYmaHtzBAHoEowi5A5M045C3FoHMeYl01GQw6zK6eM4Qf6AvzQT8+WmmjHdyJZbgZUlyD1 hFaB7MeCYY1npoghYzeyact0Jt3BH21xsOj6Ojw5+XJ04b42llz0I9Py8ZmxqA00ys5gepxWFsvQ +I8zjQZRGYjh9yWCeg9Mtynz3fr1Ls9FUSABmL3Ma+M2Qb1J0jQr2u4I0XrmhSgyMQgs1EQCCbnJ k5aOwqIUo8nZrpv2VdJs5WiElztzD/pcowt8yXEiQnd0XF5cXZXrL5AHdSl1Y1Olr3cY6W3StO+T GnwbmYP4Reu2rL+axgFCcmU2f9wkdWYa+S8FlEpsex66tXTj+aGDm5q3XPGW4mb/skTAOHlhjS5F /zbvLjd1uf8EzXsprKIpKVLYxgnfog7Lm5ct7tEExZJml5d0DbWJvL8tPlSpGJzqLiL5ePcpqSuj wuXKbCHq3pWdOkqWnfQQk9f3FciivLxpy81O6BLKmMyTuoFSY1JSXjKZFbhObDs+ApQyi0QuhBWd lUL2nSFJ4yAM5dllO0Fkq2rba1PXDS0cqkJj2oEdO0QEUHAntKlzLw5Z6AQxrZ+TK7VjSqznfyBp xR6NXD9wsRhOaVrKy5maNogdRxW9Pt+OG7kq3/05xdL2IFkr2LojDdCOPq1obc+JIqiB3o17JLCm ZyVgygSXs0JsnBweB1KvNWS1nAyBQybH1xSpyEw0OT6HzEoR16MzY9AgSoyfzBNXo/OmgSNo6Kmp 4FJ0eiHx3qMsYT0/ybHHIMcwkVCTD9A1qhoJXSPXtzgaB6IqqSkqrzh9RDkShANGhx73UVnZP3Bj Un8doaT7EQWUo/aPRUAam8wLLpUYYevIZ9dBhykmboeeJ/W/xjspaik2j71kTTxgfXT9Ttmi6kWZ chwbr5Opwo/8YFVEteF882XG+raJLAw544hTiehz3wO6WVGWjz0eT7kec6rUDzyd5MR4G99z2Cei +/8kuv/CtwnXt33Lt8SHllM8jvjvbB5nu5Hny52sdnhH5CCmPNBqnTdjuXb890FEzrMjD0RF2phB 5aj/FvpgIPAj7qdROcfDq4cpC5zJzbLAqRk+XQX+lAUOCK3Ij0FSTgfB2dksE2PAlAmNnM3JEwfY fhh6gpaeDoOzszmTzfvPNMEZ2hwTvL/thr7rTUbBvysEVuiHU/PNARHeCzqTJrD3eoEwJwreXy7y qanQPy1M77tRf24ABeCJ+T4G5kvE99Q3IyxlkNb+m9Fj+RChjjXwdVXA7iPsYiNS+HQxh7LHYSAR P9purL3wt6PIlhR61ET799iOzhM7Uiq5Lh0IBKDDRImJro+OVIgg8KRjcNDVXlDHfVPkexG9eetI 7WBHXskM6ON3VhULF+cIeSar9wzXhsTYgevqL8/7dI6b+rnRDOm+6XfSQ5l9EmK+g7nn+oK1ea5t q1eEEjfYozNDBaZb0HNBJwXlgo6Ao1ToffvR5VqQie666EZGYdDCIvJ03ETpYy29Fbq4bzaf9Ih4 Jf9YXrwPr5npdTz9cIzeO6gfuYlfpvF76jX8FO/ibwAAAP//AwBQSwMEFAAGAAgAAAAhAIITO7vf AAAACAEAAA8AAABkcnMvZG93bnJldi54bWxMj0FLw0AUhO+C/2F5grd0E2tCjXkppainItgK4m2b fU1Cs7shu03Sf+/zpMdhhplvivVsOjHS4FtnEZJFDIJs5XRra4TPw2u0AuGDslp1zhLClTysy9ub QuXaTfaDxn2oBZdYnyuEJoQ+l9JXDRnlF64ny97JDUYFlkMt9aAmLjedfIjjTBrVWl5oVE/bhqrz /mIQ3iY1bZbJy7g7n7bX70P6/rVLCPH+bt48gwg0h78w/OIzOpTMdHQXq73oEKJ09cRRhGUGgv0o yVgfER7TDGRZyP8Hyh8AAAD//wMAUEsBAi0AFAAGAAgAAAAhALaDOJL+AAAA4QEAABMAAAAAAAAA AAAAAAAAAAAAAFtDb250ZW50X1R5cGVzXS54bWxQSwECLQAUAAYACAAAACEAOP0h/9YAAACUAQAA CwAAAAAAAAAAAAAAAAAvAQAAX3JlbHMvLnJlbHNQSwECLQAUAAYACAAAACEA+4eF+9EHAADSJwAA DgAAAAAAAAAAAAAAAAAuAgAAZHJzL2Uyb0RvYy54bWxQSwECLQAUAAYACAAAACEAghM7u98AAAAI AQAADwAAAAAAAAAAAAAAAAArCgAAZHJzL2Rvd25yZXYueG1sUEsFBgAAAAAEAAQA8wAAADcLAAAA AA== ">
                <v:shape id="2137907219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o/JMEygAAAOIAAAAPAAAAZHJzL2Rvd25yZXYueG1sRI9BSwMx FITvgv8hPMGbzba1W7ttWlQoeNNtS6W3sHlugpuXJXm26783guBxmJlvmNVm8J04Y0wukILxqACB 1ATjqFVw2G/vHkAk1mR0FwgVfGOCzfr6aqUrEy5U43nHrcgQSpVWYJn7SsrUWPQ6jUKPlL2PEL3m LGMrTdSXDPednBRFKb12lBes7vHZYvO5+/IK3HuczpLduuNQL05Pr29cF4aVur0ZHpcgGAf+D/+1 X4yC2eK+nEzL+Rh+L+U7INc/AAAA//8DAFBLAQItABQABgAIAAAAIQDb4fbL7gAAAIUBAAATAAAA AAAAAAAAAAAAAAAAAABbQ29udGVudF9UeXBlc10ueG1sUEsBAi0AFAAGAAgAAAAhAFr0LFu/AAAA FQEAAAsAAAAAAAAAAAAAAAAAHwEAAF9yZWxzLy5yZWxzUEsBAi0AFAAGAAgAAAAhACj8kwTKAAAA 4gAAAA8AAAAAAAAAAAAAAAAABwIAAGRycy9kb3ducmV2LnhtbFBLBQYAAAAAAwADALcAAAD+AgAA AAA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B4wPDywAAAOIAAAAPAAAAZHJzL2Rvd25yZXYueG1sRI9Ba8JA FITvBf/D8gq91c1GIm3qKiK2eJBCtSDeHtlnEsy+DdltEv+9Wyj0OMzMN8xiNdpG9NT52rEGNU1A EBfO1Fxq+D6+P7+A8AHZYOOYNNzIw2o5eVhgbtzAX9QfQikihH2OGqoQ2lxKX1Rk0U9dSxy9i+ss hii7UpoOhwi3jUyTZC4t1hwXKmxpU1FxPfxYDR8DDuuZ2vb762VzOx+zz9NekdZPj+P6DUSgMfyH /9o7oyGbz9JXlWYKfi/FOyCXdwAAAP//AwBQSwECLQAUAAYACAAAACEA2+H2y+4AAACFAQAAEwAA AAAAAAAAAAAAAAAAAAAAW0NvbnRlbnRfVHlwZXNdLnhtbFBLAQItABQABgAIAAAAIQBa9CxbvwAA ABUBAAALAAAAAAAAAAAAAAAAAB8BAABfcmVscy8ucmVsc1BLAQItABQABgAIAAAAIQBB4wPDywAA AOIAAAAPAAAAAAAAAAAAAAAAAAcCAABkcnMvZG93bnJldi54bWxQSwUGAAAAAAMAAwC3AAAA/wIA AAAA ">
                  <v:shape id="2137907220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DXtq+ygAAAOMAAAAPAAAAZHJzL2Rvd25yZXYueG1sRI9NS8NA EIbvgv9hGcGb3bUlJY3dFhEkCh60as7T7DSJZmdDdmzjv3cPQo8v7xfPejv5Xh1pjF1gC7czA4q4 Dq7jxsLH++NNDioKssM+MFn4pQjbzeXFGgsXTvxGx500Ko1wLNBCKzIUWse6JY9xFgbi5B3C6FGS HBvtRjylcd/ruTFL7bHj9NDiQA8t1d+7H2+h+hpWe9mX+eFFnk1WvZaffVVae3013d+BEprkHP5v PzkLc7PK8kW2XCSKxJR4QG/+AAAA//8DAFBLAQItABQABgAIAAAAIQDb4fbL7gAAAIUBAAATAAAA AAAAAAAAAAAAAAAAAABbQ29udGVudF9UeXBlc10ueG1sUEsBAi0AFAAGAAgAAAAhAFr0LFu/AAAA FQEAAAsAAAAAAAAAAAAAAAAAHwEAAF9yZWxzLy5yZWxzUEsBAi0AFAAGAAgAAAAhAINe2r7KAAAA 4wAAAA8AAAAAAAAAAAAAAAAABwIAAGRycy9kb3ducmV2LnhtbFBLBQYAAAAAAwADALcAAAD+AgAA 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21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c2O/ayAAAAOIAAAAPAAAAZHJzL2Rvd25yZXYueG1sRE9NawIx EL0X+h/CCL0UTbRsW1ajlEJLT6LbYvE2bMbNYjJZN6mu/745FHp8vO/FavBOnKmPbWAN04kCQVwH 03Kj4evzbfwMIiZkgy4wabhShNXy9maBpQkX3tK5So3IIRxL1GBT6kopY23JY5yEjjhzh9B7TBn2 jTQ9XnK4d3Km1KP02HJusNjRq6X6WP14Dbt3Q7P1fv1t7Om0qY73rdu4q9Z3o+FlDiLRkP7Ff+4P o+GhmBaqUE95c76U74Bc/gIAAP//AwBQSwECLQAUAAYACAAAACEA2+H2y+4AAACFAQAAEwAAAAAA AAAAAAAAAAAAAAAAW0NvbnRlbnRfVHlwZXNdLnhtbFBLAQItABQABgAIAAAAIQBa9CxbvwAAABUB AAALAAAAAAAAAAAAAAAAAB8BAABfcmVscy8ucmVsc1BLAQItABQABgAIAAAAIQBc2O/ayAAAAOIA AAAPAAAAAAAAAAAAAAAAAAcCAABkcnMvZG93bnJldi54bWxQSwUGAAAAAAMAAwC3AAAA/AIA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>
        <w:rPr>
          <w:rFonts w:eastAsia="Calibri"/>
        </w:rPr>
        <w:t xml:space="preserve">Points of Interest</w:t>
      </w:r>
    </w:p>
    <w:p w14:paraId="672FA897" w14:textId="77777777" w:rsidR="00404233" w:rsidRPr="008F24D1" w:rsidRDefault="00404233" w:rsidP="00A203DD">
      <w:pPr>
        <w:tabs>
          <w:tab w:val="left" w:pos="2039"/>
        </w:tabs>
      </w:pPr>
    </w:p>
    <w:tbl>
      <w:tblPr>
        <w:tblW w:w="8789" w:type="dxa"/>
        <w:jc w:val="center"/>
        <w:tblBorders>
          <w:insideH w:val="single" w:sz="12" w:space="0" w:color="FFFFFF" w:themeColor="background1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35"/>
        <w:gridCol w:w="4254"/>
      </w:tblGrid>
      <w:tr w:rsidR="00180F01" w:rsidRPr="008F24D1" w14:paraId="6ECDC85B" w14:textId="77777777" w:rsidTr="00CB413D">
        <w:trPr>
          <w:trHeight w:val="954"/>
          <w:jc w:val="center"/>
        </w:trPr>
        <w:tc>
          <w:tcPr>
            <w:tcW w:w="2580" w:type="pct"/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2508" w14:textId="0180C34A" w:rsidR="00180F01" w:rsidRPr="008F24D1" w:rsidRDefault="00B64BE9" w:rsidP="00D26977">
            <w:pPr>
              <w:pStyle w:val="Table"/>
            </w:pPr>
            <w:r w:rsidRPr="008F24D1">
              <w:t xml:space="preserve">Pilates Studios</w:t>
            </w:r>
            <w:r w:rsidR="00476A08" w:rsidRPr="008F24D1">
              <w:t xml:space="preserve"/>
            </w:r>
            <w:r w:rsidR="00DA1C6C" w:rsidRPr="008F24D1">
              <w:t xml:space="preserve"/>
            </w:r>
            <w:r w:rsidRPr="008F24D1">
              <w:t xml:space="preserve"/>
            </w:r>
          </w:p>
        </w:tc>
        <w:tc>
          <w:tcPr>
            <w:tcW w:w="2420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662EB" w14:textId="022AA58C" w:rsidR="00180F01" w:rsidRPr="008F24D1" w:rsidRDefault="00B64BE9" w:rsidP="00D26977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6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="001D186F" w:rsidRPr="008F24D1">
              <w:rPr>
                <w:color w:val="FFFFFF" w:themeColor="background1"/>
              </w:rPr>
              <w:t xml:space="preserve"/>
            </w:r>
            <w:r w:rsidR="00DA1C6C" w:rsidRPr="008F24D1">
              <w:rPr>
                <w:color w:val="FFFFFF" w:themeColor="background1"/>
              </w:rPr>
              <w:t xml:space="preserve"/>
            </w:r>
            <w:r w:rsidRPr="008F24D1">
              <w:rPr>
                <w:color w:val="FFFFFF" w:themeColor="background1"/>
              </w:rPr>
              <w:t xml:space="preserve"/>
            </w:r>
            <w:r w:rsidR="00395E32" w:rsidRPr="008F24D1">
              <w:rPr>
                <w:color w:val="FFFFFF" w:themeColor="background1"/>
              </w:rPr>
              <w:t xml:space="preserve"/>
            </w:r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</w:p>
        </w:tc>
      </w:tr>
      <w:tr w:rsidR="00180F01" w:rsidRPr="008F24D1" w14:paraId="6ECDC85B" w14:textId="77777777" w:rsidTr="00CB413D">
        <w:trPr>
          <w:trHeight w:val="954"/>
          <w:jc w:val="center"/>
        </w:trPr>
        <w:tc>
          <w:tcPr>
            <w:tcW w:w="2580" w:type="pct"/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112508" w14:textId="0180C34A" w:rsidR="00180F01" w:rsidRPr="008F24D1" w:rsidRDefault="00B64BE9" w:rsidP="00D26977">
            <w:pPr>
              <w:pStyle w:val="Table"/>
            </w:pPr>
            <w:r w:rsidRPr="008F24D1">
              <w:t xml:space="preserve">Blink Fitness</w:t>
            </w:r>
            <w:r w:rsidR="00476A08" w:rsidRPr="008F24D1">
              <w:t xml:space="preserve"/>
            </w:r>
            <w:r w:rsidR="00DA1C6C" w:rsidRPr="008F24D1">
              <w:t xml:space="preserve"/>
            </w:r>
            <w:r w:rsidRPr="008F24D1">
              <w:t xml:space="preserve"/>
            </w:r>
          </w:p>
        </w:tc>
        <w:tc>
          <w:tcPr>
            <w:tcW w:w="2420" w:type="pct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662EB" w14:textId="022AA58C" w:rsidR="00180F01" w:rsidRPr="008F24D1" w:rsidRDefault="00B64BE9" w:rsidP="00D26977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0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="001D186F" w:rsidRPr="008F24D1">
              <w:rPr>
                <w:color w:val="FFFFFF" w:themeColor="background1"/>
              </w:rPr>
              <w:t xml:space="preserve"/>
            </w:r>
            <w:r w:rsidR="00DA1C6C" w:rsidRPr="008F24D1">
              <w:rPr>
                <w:color w:val="FFFFFF" w:themeColor="background1"/>
              </w:rPr>
              <w:t xml:space="preserve"/>
            </w:r>
            <w:r w:rsidRPr="008F24D1">
              <w:rPr>
                <w:color w:val="FFFFFF" w:themeColor="background1"/>
              </w:rPr>
              <w:t xml:space="preserve"/>
            </w:r>
            <w:r w:rsidR="00395E32" w:rsidRPr="008F24D1">
              <w:rPr>
                <w:color w:val="FFFFFF" w:themeColor="background1"/>
              </w:rPr>
              <w:t xml:space="preserve"/>
            </w:r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</w:p>
        </w:tc>
      </w:tr>
    </w:tbl>
    <w:p w14:paraId="41BB1C90" w14:textId="667CA049" w:rsidR="008C45A1" w:rsidRDefault="008C45A1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p w14:paraId="216DB305" w14:textId="76C692F9" w:rsidR="00D14C15" w:rsidRPr="008F24D1" w:rsidRDefault="00D14C15" w:rsidP="00C02253">
      <w:pPr>
        <w:rPr>
          <w:rFonts w:ascii="Calibri" w:eastAsia="Calibri" w:hAnsi="Calibri" w:cs="Times New Roman"/>
          <w:sz w:val="24"/>
          <w:szCs w:val="24"/>
        </w:rPr>
      </w:pPr>
    </w:p>
    <w:p w14:paraId="7C4BCE8B" w14:textId="07C073DA" w:rsidR="00A81F81" w:rsidRPr="008F24D1" w:rsidRDefault="00A81F81" w:rsidP="00D14C1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08798B74" w14:textId="64E3C06E" w:rsidR="00D14C15" w:rsidRPr="008F24D1" w:rsidRDefault="00D14C15" w:rsidP="00D14C15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14:paraId="39E7A34E" w14:textId="5C2EC59B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2B2BF580" w14:textId="0EE40A37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347C059A" w14:textId="77777777" w:rsidR="000D2DCC" w:rsidRPr="008F24D1" w:rsidRDefault="000D2DCC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389C51B" w14:textId="77777777" w:rsidR="000D2DCC" w:rsidRPr="008F24D1" w:rsidRDefault="000D2DCC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2405ABCD" w14:textId="77777777" w:rsidR="000D2DCC" w:rsidRPr="008F24D1" w:rsidRDefault="000D2DCC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075FA6D" w14:textId="3B015737" w:rsidR="00D14C15" w:rsidRPr="008F24D1" w:rsidRDefault="00740197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480AAA" wp14:editId="4AE52A37">
                <wp:simplePos x="0" y="0"/>
                <wp:positionH relativeFrom="page">
                  <wp:posOffset>3145809</wp:posOffset>
                </wp:positionH>
                <wp:positionV relativeFrom="paragraph">
                  <wp:posOffset>189865</wp:posOffset>
                </wp:positionV>
                <wp:extent cx="4419600" cy="6553200"/>
                <wp:effectExtent l="0" t="0" r="0" b="0"/>
                <wp:wrapNone/>
                <wp:docPr id="21379072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9600" cy="6553200"/>
                        </a:xfrm>
                        <a:prstGeom prst="rect">
                          <a:avLst/>
                        </a:prstGeom>
                        <a:solidFill>
                          <a:srgbClr val="F2F3F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8659A" id="Rectangle 10" o:spid="_x0000_s1026" style="position:absolute;margin-left:247.7pt;margin-top:14.95pt;width:348pt;height:51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3oPo2AEAAJ8DAAAOAAAAZHJzL2Uyb0RvYy54bWysU9tu2zAMfR+wfxD0vjj3rUacYmiRYUB3 Abp9gCLLsTBZ1EglTvb1o+Q0Dba3oi+CKFJHPIdHq9tj58TBIFnwlZyMxlIYr6G2flfJnz827z5I QVH5WjnwppInQ/J2/fbNqg+lmUILrjYoGMRT2YdKtjGGsihIt6ZTNIJgPCcbwE5FDnFX1Kh6Ru9c MR2Pl0UPWAcEbYj49H5IynXGbxqj47emIROFqyT3FvOKed2mtVivVLlDFVqrz22oF3TRKev50QvU vYpK7NH+B9VZjUDQxJGGroCmsdpkDsxmMv6HzWOrgslcWBwKF5no9WD118Nj+I6pdQoPoH8RK1L0 gcpLJgXENWLbf4GaZ6j2ETLZY4Ndusk0xDFrerpoao5RaD6czyc3yzFLrzm3XCxmPLWkeqHKp+sB KX4y0Im0qSTy0DK8OjxQHEqfSnKf4Gy9sc7lAHfbO4fioHjAm+lmtpmd0em6zPlU7CFdGxDTSeaZ qCW7ULmF+sQ0EQaXsKt50wL+kaJnh1SSfu8VGincZ88juJnM58lSOZgv3k85wOvM9jqjvGaoSkYp hu1dHGy4D2h3Lb80yaQ9fGR5G5uJP3d1bpZdkKU7OzbZ7DrOVc//av0XAAD//wMAUEsDBBQABgAI AAAAIQADNFY94QAAAAwBAAAPAAAAZHJzL2Rvd25yZXYueG1sTI9NT8MwDIbvSPyHyEjcWNqpTEtp OqEKLhxAHUiIW9Z4bbXGKU22lX+Pd4KbPx69flxsZjeIE06h96QhXSQgkBpve2o1fLw/361BhGjI msETavjBAJvy+qowufVnqvG0ja3gEAq50dDFOOZShqZDZ8LCj0i82/vJmcjt1Eo7mTOHu0Euk2Ql nemJL3RmxKrD5rA9Og2f9f5JTbL+WvuYvX6/uCq8HSqtb2/mxwcQEef4B8NFn9WhZKedP5INYtCQ qfuMUQ1LpUBcgFSlPNlxlaxSBbIs5P8nyl8AAAD//wMAUEsBAi0AFAAGAAgAAAAhALaDOJL+AAAA 4QEAABMAAAAAAAAAAAAAAAAAAAAAAFtDb250ZW50X1R5cGVzXS54bWxQSwECLQAUAAYACAAAACEA OP0h/9YAAACUAQAACwAAAAAAAAAAAAAAAAAvAQAAX3JlbHMvLnJlbHNQSwECLQAUAAYACAAAACEA 696D6NgBAACfAwAADgAAAAAAAAAAAAAAAAAuAgAAZHJzL2Uyb0RvYy54bWxQSwECLQAUAAYACAAA ACEAAzRWPeEAAAAMAQAADwAAAAAAAAAAAAAAAAAyBAAAZHJzL2Rvd25yZXYueG1sUEsFBgAAAAAE AAQA8wAAAEAFAAAAAA== " fillcolor="#f2f3f3" stroked="f">
                <w10:wrap anchorx="page"/>
              </v:rect>
            </w:pict>
          </mc:Fallback>
        </mc:AlternateContent>
      </w:r>
      <w:r w:rsidRPr="008F24D1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E92FAA7" wp14:editId="0753E4CC">
                <wp:simplePos x="0" y="0"/>
                <wp:positionH relativeFrom="page">
                  <wp:posOffset>-47767</wp:posOffset>
                </wp:positionH>
                <wp:positionV relativeFrom="page">
                  <wp:posOffset>5793475</wp:posOffset>
                </wp:positionV>
                <wp:extent cx="7696200" cy="1879600"/>
                <wp:effectExtent l="0" t="0" r="0" b="6350"/>
                <wp:wrapNone/>
                <wp:docPr id="213790722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879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702E" id="Rectangle 76" o:spid="_x0000_s1026" style="position:absolute;margin-left:-3.75pt;margin-top:456.2pt;width:606pt;height:14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rUI65wEAALkDAAAOAAAAZHJzL2Uyb0RvYy54bWysU9tu2zAMfR+wfxD0vjgOsrQx4hRFig4D ugvQ7QMYWY6FyaJGKXGyrx8lp2mwvQ17EUSROuQ5OlrdHXsrDpqCQVfLcjKVQjuFjXG7Wn7/9vju VooQwTVg0elannSQd+u3b1aDr/QMO7SNJsEgLlSDr2UXo6+KIqhO9xAm6LXjZIvUQ+SQdkVDMDB6 b4vZdLooBqTGEyodAp8+jEm5zvhtq1X80rZBR2FrybPFvFJet2kt1iuodgS+M+o8BvzDFD0Yx00v UA8QQezJ/AXVG0UYsI0ThX2BbWuUzhyYTTn9g81zB15nLixO8BeZwv+DVZ8Pz/4rpdGDf0L1IwiH mw7cTt8T4dBpaLhdmYQqBh+qy4UUBL4qtsMnbPhpYR8xa3BsqU+AzE4cs9Sni9T6GIXiw5vFcsHv J4XiXHl7s1xwkHpA9XLdU4gfNPYibWpJ/JYZHg5PIY6lLyV5fLSmeTTW5iD5R28siQPwy4NS2sWR BBO9rrQu1TtMN0fQdJKpJnbJSKHaYnNipoSjf9jvvOmQfkkxsHdqGX7ugbQU9qNjtZblfJ7MloP5 +5sZB3Sd2V5nwCmGqmWUYtxu4mjQvSez67hTmXk7vGeFW5O5v051Hpb9kdU7ezkZ8DrOVa8/bv0b AAD//wMAUEsDBBQABgAIAAAAIQCzANC54QAAAAwBAAAPAAAAZHJzL2Rvd25yZXYueG1sTI9NT4Qw EIbvJv6HZky87ZYlqCtSNsTEaNbDZtFEj4WOlECnhBYW/71dL3qbjyfvPJPtFtOzGUfXWhKwWUfA kGqrWmoEvL89rbbAnJekZG8JBXyjg11+eZHJVNkTHXEufcNCCLlUCtDeDynnrtZopFvbASnsvuxo pA/t2HA1ylMINz2Po+iWG9lSuKDlgI8a666cjICXz8I/76tpbz+KY1e+6sPcdQchrq+W4gGYx8X/ wXDWD+qQB6fKTqQc6wWs7m4CKeB+EyfAzkAcJWFU/VbbBHie8f9P5D8AAAD//wMAUEsBAi0AFAAG AAgAAAAhALaDOJL+AAAA4QEAABMAAAAAAAAAAAAAAAAAAAAAAFtDb250ZW50X1R5cGVzXS54bWxQ SwECLQAUAAYACAAAACEAOP0h/9YAAACUAQAACwAAAAAAAAAAAAAAAAAvAQAAX3JlbHMvLnJlbHNQ SwECLQAUAAYACAAAACEAfK1COucBAAC5AwAADgAAAAAAAAAAAAAAAAAuAgAAZHJzL2Uyb0RvYy54 bWxQSwECLQAUAAYACAAAACEAswDQueEAAAAMAQAADwAAAAAAAAAAAAAAAABBBAAAZHJzL2Rvd25y ZXYueG1sUEsFBgAAAAAEAAQA8wAAAE8FAAAAAA== " fillcolor="#4dc0ef [3204]" stroked="f">
                <w10:wrap anchorx="page" anchory="page"/>
              </v:rect>
            </w:pict>
          </mc:Fallback>
        </mc:AlternateContent>
      </w:r>
      <w:r w:rsidR="00A203DD"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99E0125" wp14:editId="4BF40705">
                <wp:simplePos x="0" y="0"/>
                <wp:positionH relativeFrom="column">
                  <wp:posOffset>-272474</wp:posOffset>
                </wp:positionH>
                <wp:positionV relativeFrom="page">
                  <wp:posOffset>3465195</wp:posOffset>
                </wp:positionV>
                <wp:extent cx="2074545" cy="2004060"/>
                <wp:effectExtent l="0" t="0" r="1905" b="0"/>
                <wp:wrapTight wrapText="bothSides">
                  <wp:wrapPolygon edited="0">
                    <wp:start x="9521" y="0"/>
                    <wp:lineTo x="1388" y="6570"/>
                    <wp:lineTo x="793" y="7802"/>
                    <wp:lineTo x="992" y="9650"/>
                    <wp:lineTo x="0" y="10061"/>
                    <wp:lineTo x="0" y="16221"/>
                    <wp:lineTo x="1190" y="21354"/>
                    <wp:lineTo x="20231" y="21354"/>
                    <wp:lineTo x="20628" y="19711"/>
                    <wp:lineTo x="21421" y="16221"/>
                    <wp:lineTo x="21421" y="10061"/>
                    <wp:lineTo x="20033" y="9650"/>
                    <wp:lineTo x="20628" y="8008"/>
                    <wp:lineTo x="20033" y="6570"/>
                    <wp:lineTo x="12298" y="205"/>
                    <wp:lineTo x="11901" y="0"/>
                    <wp:lineTo x="9521" y="0"/>
                  </wp:wrapPolygon>
                </wp:wrapTight>
                <wp:docPr id="213790722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4545" cy="2004060"/>
                          <a:chOff x="0" y="0"/>
                          <a:chExt cx="2074545" cy="2004592"/>
                        </a:xfrm>
                      </wpg:grpSpPr>
                      <wps:wsp>
                        <wps:cNvPr id="1486494160" name="Forme libre : forme 1486494160"/>
                        <wps:cNvSpPr/>
                        <wps:spPr>
                          <a:xfrm>
                            <a:off x="606056" y="0"/>
                            <a:ext cx="866140" cy="2002155"/>
                          </a:xfrm>
                          <a:custGeom>
                            <a:avLst/>
                            <a:gdLst>
                              <a:gd name="connsiteX0" fmla="*/ 576473 w 866293"/>
                              <a:gd name="connsiteY0" fmla="*/ 2002599 h 2002598"/>
                              <a:gd name="connsiteX1" fmla="*/ 444141 w 866293"/>
                              <a:gd name="connsiteY1" fmla="*/ 1866900 h 2002598"/>
                              <a:gd name="connsiteX2" fmla="*/ 444141 w 866293"/>
                              <a:gd name="connsiteY2" fmla="*/ 1378978 h 2002598"/>
                              <a:gd name="connsiteX3" fmla="*/ 433048 w 866293"/>
                              <a:gd name="connsiteY3" fmla="*/ 1366894 h 2002598"/>
                              <a:gd name="connsiteX4" fmla="*/ 421954 w 866293"/>
                              <a:gd name="connsiteY4" fmla="*/ 1378978 h 2002598"/>
                              <a:gd name="connsiteX5" fmla="*/ 421954 w 866293"/>
                              <a:gd name="connsiteY5" fmla="*/ 1866900 h 2002598"/>
                              <a:gd name="connsiteX6" fmla="*/ 289623 w 866293"/>
                              <a:gd name="connsiteY6" fmla="*/ 2002599 h 2002598"/>
                              <a:gd name="connsiteX7" fmla="*/ 165216 w 866293"/>
                              <a:gd name="connsiteY7" fmla="*/ 1866900 h 2002598"/>
                              <a:gd name="connsiteX8" fmla="*/ 165216 w 866293"/>
                              <a:gd name="connsiteY8" fmla="*/ 1335198 h 2002598"/>
                              <a:gd name="connsiteX9" fmla="*/ 118068 w 866293"/>
                              <a:gd name="connsiteY9" fmla="*/ 1344707 h 2002598"/>
                              <a:gd name="connsiteX10" fmla="*/ 0 w 866293"/>
                              <a:gd name="connsiteY10" fmla="*/ 1216140 h 2002598"/>
                              <a:gd name="connsiteX11" fmla="*/ 0 w 866293"/>
                              <a:gd name="connsiteY11" fmla="*/ 765857 h 2002598"/>
                              <a:gd name="connsiteX12" fmla="*/ 239702 w 866293"/>
                              <a:gd name="connsiteY12" fmla="*/ 522787 h 2002598"/>
                              <a:gd name="connsiteX13" fmla="*/ 626394 w 866293"/>
                              <a:gd name="connsiteY13" fmla="*/ 522787 h 2002598"/>
                              <a:gd name="connsiteX14" fmla="*/ 866294 w 866293"/>
                              <a:gd name="connsiteY14" fmla="*/ 765857 h 2002598"/>
                              <a:gd name="connsiteX15" fmla="*/ 866294 w 866293"/>
                              <a:gd name="connsiteY15" fmla="*/ 1216140 h 2002598"/>
                              <a:gd name="connsiteX16" fmla="*/ 748226 w 866293"/>
                              <a:gd name="connsiteY16" fmla="*/ 1344707 h 2002598"/>
                              <a:gd name="connsiteX17" fmla="*/ 701078 w 866293"/>
                              <a:gd name="connsiteY17" fmla="*/ 1335198 h 2002598"/>
                              <a:gd name="connsiteX18" fmla="*/ 701078 w 866293"/>
                              <a:gd name="connsiteY18" fmla="*/ 1866900 h 2002598"/>
                              <a:gd name="connsiteX19" fmla="*/ 576671 w 866293"/>
                              <a:gd name="connsiteY19" fmla="*/ 2002599 h 2002598"/>
                              <a:gd name="connsiteX20" fmla="*/ 433048 w 866293"/>
                              <a:gd name="connsiteY20" fmla="*/ 1287852 h 2002598"/>
                              <a:gd name="connsiteX21" fmla="*/ 523382 w 866293"/>
                              <a:gd name="connsiteY21" fmla="*/ 1379176 h 2002598"/>
                              <a:gd name="connsiteX22" fmla="*/ 523382 w 866293"/>
                              <a:gd name="connsiteY22" fmla="*/ 1867098 h 2002598"/>
                              <a:gd name="connsiteX23" fmla="*/ 576473 w 866293"/>
                              <a:gd name="connsiteY23" fmla="*/ 1923557 h 2002598"/>
                              <a:gd name="connsiteX24" fmla="*/ 621640 w 866293"/>
                              <a:gd name="connsiteY24" fmla="*/ 1867098 h 2002598"/>
                              <a:gd name="connsiteX25" fmla="*/ 621640 w 866293"/>
                              <a:gd name="connsiteY25" fmla="*/ 1281909 h 2002598"/>
                              <a:gd name="connsiteX26" fmla="*/ 621640 w 866293"/>
                              <a:gd name="connsiteY26" fmla="*/ 1280720 h 2002598"/>
                              <a:gd name="connsiteX27" fmla="*/ 621640 w 866293"/>
                              <a:gd name="connsiteY27" fmla="*/ 775762 h 2002598"/>
                              <a:gd name="connsiteX28" fmla="*/ 661260 w 866293"/>
                              <a:gd name="connsiteY28" fmla="*/ 736142 h 2002598"/>
                              <a:gd name="connsiteX29" fmla="*/ 700880 w 866293"/>
                              <a:gd name="connsiteY29" fmla="*/ 775762 h 2002598"/>
                              <a:gd name="connsiteX30" fmla="*/ 700880 w 866293"/>
                              <a:gd name="connsiteY30" fmla="*/ 880161 h 2002598"/>
                              <a:gd name="connsiteX31" fmla="*/ 701870 w 866293"/>
                              <a:gd name="connsiteY31" fmla="*/ 889274 h 2002598"/>
                              <a:gd name="connsiteX32" fmla="*/ 701870 w 866293"/>
                              <a:gd name="connsiteY32" fmla="*/ 1216140 h 2002598"/>
                              <a:gd name="connsiteX33" fmla="*/ 748028 w 866293"/>
                              <a:gd name="connsiteY33" fmla="*/ 1265467 h 2002598"/>
                              <a:gd name="connsiteX34" fmla="*/ 786856 w 866293"/>
                              <a:gd name="connsiteY34" fmla="*/ 1216140 h 2002598"/>
                              <a:gd name="connsiteX35" fmla="*/ 786856 w 866293"/>
                              <a:gd name="connsiteY35" fmla="*/ 765857 h 2002598"/>
                              <a:gd name="connsiteX36" fmla="*/ 626196 w 866293"/>
                              <a:gd name="connsiteY36" fmla="*/ 602028 h 2002598"/>
                              <a:gd name="connsiteX37" fmla="*/ 239504 w 866293"/>
                              <a:gd name="connsiteY37" fmla="*/ 602028 h 2002598"/>
                              <a:gd name="connsiteX38" fmla="*/ 79042 w 866293"/>
                              <a:gd name="connsiteY38" fmla="*/ 765857 h 2002598"/>
                              <a:gd name="connsiteX39" fmla="*/ 79042 w 866293"/>
                              <a:gd name="connsiteY39" fmla="*/ 1216140 h 2002598"/>
                              <a:gd name="connsiteX40" fmla="*/ 117870 w 866293"/>
                              <a:gd name="connsiteY40" fmla="*/ 1265467 h 2002598"/>
                              <a:gd name="connsiteX41" fmla="*/ 164027 w 866293"/>
                              <a:gd name="connsiteY41" fmla="*/ 1216140 h 2002598"/>
                              <a:gd name="connsiteX42" fmla="*/ 164027 w 866293"/>
                              <a:gd name="connsiteY42" fmla="*/ 889274 h 2002598"/>
                              <a:gd name="connsiteX43" fmla="*/ 165018 w 866293"/>
                              <a:gd name="connsiteY43" fmla="*/ 880359 h 2002598"/>
                              <a:gd name="connsiteX44" fmla="*/ 165018 w 866293"/>
                              <a:gd name="connsiteY44" fmla="*/ 775762 h 2002598"/>
                              <a:gd name="connsiteX45" fmla="*/ 204638 w 866293"/>
                              <a:gd name="connsiteY45" fmla="*/ 736142 h 2002598"/>
                              <a:gd name="connsiteX46" fmla="*/ 244258 w 866293"/>
                              <a:gd name="connsiteY46" fmla="*/ 775762 h 2002598"/>
                              <a:gd name="connsiteX47" fmla="*/ 244258 w 866293"/>
                              <a:gd name="connsiteY47" fmla="*/ 1280919 h 2002598"/>
                              <a:gd name="connsiteX48" fmla="*/ 244258 w 866293"/>
                              <a:gd name="connsiteY48" fmla="*/ 1282107 h 2002598"/>
                              <a:gd name="connsiteX49" fmla="*/ 244258 w 866293"/>
                              <a:gd name="connsiteY49" fmla="*/ 1867296 h 2002598"/>
                              <a:gd name="connsiteX50" fmla="*/ 289425 w 866293"/>
                              <a:gd name="connsiteY50" fmla="*/ 1923755 h 2002598"/>
                              <a:gd name="connsiteX51" fmla="*/ 342516 w 866293"/>
                              <a:gd name="connsiteY51" fmla="*/ 1867296 h 2002598"/>
                              <a:gd name="connsiteX52" fmla="*/ 342516 w 866293"/>
                              <a:gd name="connsiteY52" fmla="*/ 1379374 h 2002598"/>
                              <a:gd name="connsiteX53" fmla="*/ 432850 w 866293"/>
                              <a:gd name="connsiteY53" fmla="*/ 1288050 h 2002598"/>
                              <a:gd name="connsiteX54" fmla="*/ 433048 w 866293"/>
                              <a:gd name="connsiteY54" fmla="*/ 478215 h 2002598"/>
                              <a:gd name="connsiteX55" fmla="*/ 196912 w 866293"/>
                              <a:gd name="connsiteY55" fmla="*/ 239107 h 2002598"/>
                              <a:gd name="connsiteX56" fmla="*/ 433048 w 866293"/>
                              <a:gd name="connsiteY56" fmla="*/ 0 h 2002598"/>
                              <a:gd name="connsiteX57" fmla="*/ 668986 w 866293"/>
                              <a:gd name="connsiteY57" fmla="*/ 239107 h 2002598"/>
                              <a:gd name="connsiteX58" fmla="*/ 433048 w 866293"/>
                              <a:gd name="connsiteY58" fmla="*/ 478215 h 2002598"/>
                              <a:gd name="connsiteX59" fmla="*/ 433048 w 866293"/>
                              <a:gd name="connsiteY59" fmla="*/ 79240 h 2002598"/>
                              <a:gd name="connsiteX60" fmla="*/ 276152 w 866293"/>
                              <a:gd name="connsiteY60" fmla="*/ 239107 h 2002598"/>
                              <a:gd name="connsiteX61" fmla="*/ 433048 w 866293"/>
                              <a:gd name="connsiteY61" fmla="*/ 398975 h 2002598"/>
                              <a:gd name="connsiteX62" fmla="*/ 589745 w 866293"/>
                              <a:gd name="connsiteY62" fmla="*/ 239107 h 2002598"/>
                              <a:gd name="connsiteX63" fmla="*/ 433048 w 866293"/>
                              <a:gd name="connsiteY63" fmla="*/ 79240 h 20025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866293" h="2002598">
                                <a:moveTo>
                                  <a:pt x="576473" y="2002599"/>
                                </a:moveTo>
                                <a:cubicBezTo>
                                  <a:pt x="503572" y="2002599"/>
                                  <a:pt x="444141" y="1941782"/>
                                  <a:pt x="444141" y="1866900"/>
                                </a:cubicBezTo>
                                <a:lnTo>
                                  <a:pt x="444141" y="1378978"/>
                                </a:lnTo>
                                <a:cubicBezTo>
                                  <a:pt x="444141" y="1372441"/>
                                  <a:pt x="439189" y="1366894"/>
                                  <a:pt x="433048" y="1366894"/>
                                </a:cubicBezTo>
                                <a:cubicBezTo>
                                  <a:pt x="426907" y="1366894"/>
                                  <a:pt x="421954" y="1372243"/>
                                  <a:pt x="421954" y="1378978"/>
                                </a:cubicBezTo>
                                <a:lnTo>
                                  <a:pt x="421954" y="1866900"/>
                                </a:lnTo>
                                <a:cubicBezTo>
                                  <a:pt x="421954" y="1941782"/>
                                  <a:pt x="362524" y="2002599"/>
                                  <a:pt x="289623" y="2002599"/>
                                </a:cubicBezTo>
                                <a:cubicBezTo>
                                  <a:pt x="216722" y="2002599"/>
                                  <a:pt x="165216" y="1944159"/>
                                  <a:pt x="165216" y="1866900"/>
                                </a:cubicBezTo>
                                <a:lnTo>
                                  <a:pt x="165216" y="1335198"/>
                                </a:lnTo>
                                <a:cubicBezTo>
                                  <a:pt x="150556" y="1341339"/>
                                  <a:pt x="134708" y="1344707"/>
                                  <a:pt x="118068" y="1344707"/>
                                </a:cubicBezTo>
                                <a:cubicBezTo>
                                  <a:pt x="50714" y="1344707"/>
                                  <a:pt x="0" y="1289437"/>
                                  <a:pt x="0" y="1216140"/>
                                </a:cubicBezTo>
                                <a:lnTo>
                                  <a:pt x="0" y="765857"/>
                                </a:lnTo>
                                <a:cubicBezTo>
                                  <a:pt x="0" y="631941"/>
                                  <a:pt x="107569" y="522787"/>
                                  <a:pt x="239702" y="522787"/>
                                </a:cubicBezTo>
                                <a:lnTo>
                                  <a:pt x="626394" y="522787"/>
                                </a:lnTo>
                                <a:cubicBezTo>
                                  <a:pt x="758527" y="522787"/>
                                  <a:pt x="866294" y="631743"/>
                                  <a:pt x="866294" y="765857"/>
                                </a:cubicBezTo>
                                <a:lnTo>
                                  <a:pt x="866294" y="1216140"/>
                                </a:lnTo>
                                <a:cubicBezTo>
                                  <a:pt x="866294" y="1289437"/>
                                  <a:pt x="815580" y="1344707"/>
                                  <a:pt x="748226" y="1344707"/>
                                </a:cubicBezTo>
                                <a:cubicBezTo>
                                  <a:pt x="731585" y="1344707"/>
                                  <a:pt x="715539" y="1341339"/>
                                  <a:pt x="701078" y="1335198"/>
                                </a:cubicBezTo>
                                <a:lnTo>
                                  <a:pt x="701078" y="1866900"/>
                                </a:lnTo>
                                <a:cubicBezTo>
                                  <a:pt x="701078" y="1944357"/>
                                  <a:pt x="647591" y="2002599"/>
                                  <a:pt x="576671" y="2002599"/>
                                </a:cubicBezTo>
                                <a:close/>
                                <a:moveTo>
                                  <a:pt x="433048" y="1287852"/>
                                </a:moveTo>
                                <a:cubicBezTo>
                                  <a:pt x="482969" y="1287852"/>
                                  <a:pt x="523382" y="1328859"/>
                                  <a:pt x="523382" y="1379176"/>
                                </a:cubicBezTo>
                                <a:lnTo>
                                  <a:pt x="523382" y="1867098"/>
                                </a:lnTo>
                                <a:cubicBezTo>
                                  <a:pt x="523382" y="1898200"/>
                                  <a:pt x="547154" y="1923557"/>
                                  <a:pt x="576473" y="1923557"/>
                                </a:cubicBezTo>
                                <a:cubicBezTo>
                                  <a:pt x="607376" y="1923557"/>
                                  <a:pt x="621640" y="1894238"/>
                                  <a:pt x="621640" y="1867098"/>
                                </a:cubicBezTo>
                                <a:lnTo>
                                  <a:pt x="621640" y="1281909"/>
                                </a:lnTo>
                                <a:cubicBezTo>
                                  <a:pt x="621640" y="1281909"/>
                                  <a:pt x="621640" y="1281117"/>
                                  <a:pt x="621640" y="1280720"/>
                                </a:cubicBezTo>
                                <a:lnTo>
                                  <a:pt x="621640" y="775762"/>
                                </a:lnTo>
                                <a:cubicBezTo>
                                  <a:pt x="621640" y="753971"/>
                                  <a:pt x="639469" y="736142"/>
                                  <a:pt x="661260" y="736142"/>
                                </a:cubicBezTo>
                                <a:cubicBezTo>
                                  <a:pt x="683051" y="736142"/>
                                  <a:pt x="700880" y="753971"/>
                                  <a:pt x="700880" y="775762"/>
                                </a:cubicBezTo>
                                <a:lnTo>
                                  <a:pt x="700880" y="880161"/>
                                </a:lnTo>
                                <a:cubicBezTo>
                                  <a:pt x="701474" y="883133"/>
                                  <a:pt x="701870" y="886104"/>
                                  <a:pt x="701870" y="889274"/>
                                </a:cubicBezTo>
                                <a:lnTo>
                                  <a:pt x="701870" y="1216140"/>
                                </a:lnTo>
                                <a:cubicBezTo>
                                  <a:pt x="701870" y="1243279"/>
                                  <a:pt x="722671" y="1265467"/>
                                  <a:pt x="748028" y="1265467"/>
                                </a:cubicBezTo>
                                <a:cubicBezTo>
                                  <a:pt x="774771" y="1265467"/>
                                  <a:pt x="786856" y="1240704"/>
                                  <a:pt x="786856" y="1216140"/>
                                </a:cubicBezTo>
                                <a:lnTo>
                                  <a:pt x="786856" y="765857"/>
                                </a:lnTo>
                                <a:cubicBezTo>
                                  <a:pt x="786856" y="675523"/>
                                  <a:pt x="714747" y="602028"/>
                                  <a:pt x="626196" y="602028"/>
                                </a:cubicBezTo>
                                <a:lnTo>
                                  <a:pt x="239504" y="602028"/>
                                </a:lnTo>
                                <a:cubicBezTo>
                                  <a:pt x="150953" y="602028"/>
                                  <a:pt x="79042" y="675523"/>
                                  <a:pt x="79042" y="765857"/>
                                </a:cubicBezTo>
                                <a:lnTo>
                                  <a:pt x="79042" y="1216140"/>
                                </a:lnTo>
                                <a:cubicBezTo>
                                  <a:pt x="79042" y="1240704"/>
                                  <a:pt x="91126" y="1265467"/>
                                  <a:pt x="117870" y="1265467"/>
                                </a:cubicBezTo>
                                <a:cubicBezTo>
                                  <a:pt x="144613" y="1265467"/>
                                  <a:pt x="164027" y="1243279"/>
                                  <a:pt x="164027" y="1216140"/>
                                </a:cubicBezTo>
                                <a:lnTo>
                                  <a:pt x="164027" y="889274"/>
                                </a:lnTo>
                                <a:cubicBezTo>
                                  <a:pt x="164027" y="886302"/>
                                  <a:pt x="164423" y="883133"/>
                                  <a:pt x="165018" y="880359"/>
                                </a:cubicBezTo>
                                <a:lnTo>
                                  <a:pt x="165018" y="775762"/>
                                </a:lnTo>
                                <a:cubicBezTo>
                                  <a:pt x="165018" y="753971"/>
                                  <a:pt x="182847" y="736142"/>
                                  <a:pt x="204638" y="736142"/>
                                </a:cubicBezTo>
                                <a:cubicBezTo>
                                  <a:pt x="226429" y="736142"/>
                                  <a:pt x="244258" y="753971"/>
                                  <a:pt x="244258" y="775762"/>
                                </a:cubicBezTo>
                                <a:lnTo>
                                  <a:pt x="244258" y="1280919"/>
                                </a:lnTo>
                                <a:cubicBezTo>
                                  <a:pt x="244258" y="1280919"/>
                                  <a:pt x="244258" y="1281711"/>
                                  <a:pt x="244258" y="1282107"/>
                                </a:cubicBezTo>
                                <a:lnTo>
                                  <a:pt x="244258" y="1867296"/>
                                </a:lnTo>
                                <a:cubicBezTo>
                                  <a:pt x="244258" y="1894436"/>
                                  <a:pt x="258323" y="1923755"/>
                                  <a:pt x="289425" y="1923755"/>
                                </a:cubicBezTo>
                                <a:cubicBezTo>
                                  <a:pt x="318744" y="1923755"/>
                                  <a:pt x="342516" y="1898398"/>
                                  <a:pt x="342516" y="1867296"/>
                                </a:cubicBezTo>
                                <a:lnTo>
                                  <a:pt x="342516" y="1379374"/>
                                </a:lnTo>
                                <a:cubicBezTo>
                                  <a:pt x="342516" y="1329057"/>
                                  <a:pt x="383127" y="1288050"/>
                                  <a:pt x="432850" y="1288050"/>
                                </a:cubicBezTo>
                                <a:close/>
                                <a:moveTo>
                                  <a:pt x="433048" y="478215"/>
                                </a:moveTo>
                                <a:cubicBezTo>
                                  <a:pt x="302896" y="478215"/>
                                  <a:pt x="196912" y="370844"/>
                                  <a:pt x="196912" y="239107"/>
                                </a:cubicBezTo>
                                <a:cubicBezTo>
                                  <a:pt x="196912" y="107371"/>
                                  <a:pt x="302896" y="0"/>
                                  <a:pt x="433048" y="0"/>
                                </a:cubicBezTo>
                                <a:cubicBezTo>
                                  <a:pt x="563200" y="0"/>
                                  <a:pt x="668986" y="107371"/>
                                  <a:pt x="668986" y="239107"/>
                                </a:cubicBezTo>
                                <a:cubicBezTo>
                                  <a:pt x="668986" y="370844"/>
                                  <a:pt x="563200" y="478215"/>
                                  <a:pt x="433048" y="478215"/>
                                </a:cubicBezTo>
                                <a:close/>
                                <a:moveTo>
                                  <a:pt x="433048" y="79240"/>
                                </a:moveTo>
                                <a:cubicBezTo>
                                  <a:pt x="346676" y="79240"/>
                                  <a:pt x="276152" y="150953"/>
                                  <a:pt x="276152" y="239107"/>
                                </a:cubicBezTo>
                                <a:cubicBezTo>
                                  <a:pt x="276152" y="327262"/>
                                  <a:pt x="346478" y="398975"/>
                                  <a:pt x="433048" y="398975"/>
                                </a:cubicBezTo>
                                <a:cubicBezTo>
                                  <a:pt x="519618" y="398975"/>
                                  <a:pt x="589745" y="327262"/>
                                  <a:pt x="589745" y="239107"/>
                                </a:cubicBezTo>
                                <a:cubicBezTo>
                                  <a:pt x="589745" y="150953"/>
                                  <a:pt x="519420" y="79240"/>
                                  <a:pt x="433048" y="792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977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842270" name="Forme libre : forme 1732842270"/>
                        <wps:cNvSpPr/>
                        <wps:spPr>
                          <a:xfrm>
                            <a:off x="0" y="297712"/>
                            <a:ext cx="2074545" cy="1706880"/>
                          </a:xfrm>
                          <a:custGeom>
                            <a:avLst/>
                            <a:gdLst>
                              <a:gd name="connsiteX0" fmla="*/ 1855608 w 2074905"/>
                              <a:gd name="connsiteY0" fmla="*/ 1706835 h 1707032"/>
                              <a:gd name="connsiteX1" fmla="*/ 1749426 w 2074905"/>
                              <a:gd name="connsiteY1" fmla="*/ 1599464 h 1707032"/>
                              <a:gd name="connsiteX2" fmla="*/ 1749426 w 2074905"/>
                              <a:gd name="connsiteY2" fmla="*/ 1258731 h 1707032"/>
                              <a:gd name="connsiteX3" fmla="*/ 1712976 w 2074905"/>
                              <a:gd name="connsiteY3" fmla="*/ 1219309 h 1707032"/>
                              <a:gd name="connsiteX4" fmla="*/ 1752596 w 2074905"/>
                              <a:gd name="connsiteY4" fmla="*/ 1179689 h 1707032"/>
                              <a:gd name="connsiteX5" fmla="*/ 1828666 w 2074905"/>
                              <a:gd name="connsiteY5" fmla="*/ 1255760 h 1707032"/>
                              <a:gd name="connsiteX6" fmla="*/ 1828666 w 2074905"/>
                              <a:gd name="connsiteY6" fmla="*/ 1599662 h 1707032"/>
                              <a:gd name="connsiteX7" fmla="*/ 1855608 w 2074905"/>
                              <a:gd name="connsiteY7" fmla="*/ 1627793 h 1707032"/>
                              <a:gd name="connsiteX8" fmla="*/ 1876805 w 2074905"/>
                              <a:gd name="connsiteY8" fmla="*/ 1599662 h 1707032"/>
                              <a:gd name="connsiteX9" fmla="*/ 1876805 w 2074905"/>
                              <a:gd name="connsiteY9" fmla="*/ 830042 h 1707032"/>
                              <a:gd name="connsiteX10" fmla="*/ 1916425 w 2074905"/>
                              <a:gd name="connsiteY10" fmla="*/ 790421 h 1707032"/>
                              <a:gd name="connsiteX11" fmla="*/ 1956045 w 2074905"/>
                              <a:gd name="connsiteY11" fmla="*/ 830042 h 1707032"/>
                              <a:gd name="connsiteX12" fmla="*/ 1956045 w 2074905"/>
                              <a:gd name="connsiteY12" fmla="*/ 902348 h 1707032"/>
                              <a:gd name="connsiteX13" fmla="*/ 1956837 w 2074905"/>
                              <a:gd name="connsiteY13" fmla="*/ 910074 h 1707032"/>
                              <a:gd name="connsiteX14" fmla="*/ 1956837 w 2074905"/>
                              <a:gd name="connsiteY14" fmla="*/ 1140465 h 1707032"/>
                              <a:gd name="connsiteX15" fmla="*/ 1978827 w 2074905"/>
                              <a:gd name="connsiteY15" fmla="*/ 1163643 h 1707032"/>
                              <a:gd name="connsiteX16" fmla="*/ 1995467 w 2074905"/>
                              <a:gd name="connsiteY16" fmla="*/ 1140465 h 1707032"/>
                              <a:gd name="connsiteX17" fmla="*/ 1995467 w 2074905"/>
                              <a:gd name="connsiteY17" fmla="*/ 823108 h 1707032"/>
                              <a:gd name="connsiteX18" fmla="*/ 1891464 w 2074905"/>
                              <a:gd name="connsiteY18" fmla="*/ 719303 h 1707032"/>
                              <a:gd name="connsiteX19" fmla="*/ 1851844 w 2074905"/>
                              <a:gd name="connsiteY19" fmla="*/ 679683 h 1707032"/>
                              <a:gd name="connsiteX20" fmla="*/ 1891464 w 2074905"/>
                              <a:gd name="connsiteY20" fmla="*/ 640063 h 1707032"/>
                              <a:gd name="connsiteX21" fmla="*/ 1900577 w 2074905"/>
                              <a:gd name="connsiteY21" fmla="*/ 640063 h 1707032"/>
                              <a:gd name="connsiteX22" fmla="*/ 1908501 w 2074905"/>
                              <a:gd name="connsiteY22" fmla="*/ 640855 h 1707032"/>
                              <a:gd name="connsiteX23" fmla="*/ 2074905 w 2074905"/>
                              <a:gd name="connsiteY23" fmla="*/ 823108 h 1707032"/>
                              <a:gd name="connsiteX24" fmla="*/ 2074905 w 2074905"/>
                              <a:gd name="connsiteY24" fmla="*/ 1140465 h 1707032"/>
                              <a:gd name="connsiteX25" fmla="*/ 1979025 w 2074905"/>
                              <a:gd name="connsiteY25" fmla="*/ 1242883 h 1707032"/>
                              <a:gd name="connsiteX26" fmla="*/ 1956441 w 2074905"/>
                              <a:gd name="connsiteY26" fmla="*/ 1240308 h 1707032"/>
                              <a:gd name="connsiteX27" fmla="*/ 1956441 w 2074905"/>
                              <a:gd name="connsiteY27" fmla="*/ 1599464 h 1707032"/>
                              <a:gd name="connsiteX28" fmla="*/ 1856004 w 2074905"/>
                              <a:gd name="connsiteY28" fmla="*/ 1706835 h 1707032"/>
                              <a:gd name="connsiteX29" fmla="*/ 1539043 w 2074905"/>
                              <a:gd name="connsiteY29" fmla="*/ 1706835 h 1707032"/>
                              <a:gd name="connsiteX30" fmla="*/ 1419589 w 2074905"/>
                              <a:gd name="connsiteY30" fmla="*/ 1585795 h 1707032"/>
                              <a:gd name="connsiteX31" fmla="*/ 1419589 w 2074905"/>
                              <a:gd name="connsiteY31" fmla="*/ 1172954 h 1707032"/>
                              <a:gd name="connsiteX32" fmla="*/ 1415429 w 2074905"/>
                              <a:gd name="connsiteY32" fmla="*/ 1168794 h 1707032"/>
                              <a:gd name="connsiteX33" fmla="*/ 1375808 w 2074905"/>
                              <a:gd name="connsiteY33" fmla="*/ 1129173 h 1707032"/>
                              <a:gd name="connsiteX34" fmla="*/ 1415429 w 2074905"/>
                              <a:gd name="connsiteY34" fmla="*/ 1089553 h 1707032"/>
                              <a:gd name="connsiteX35" fmla="*/ 1498829 w 2074905"/>
                              <a:gd name="connsiteY35" fmla="*/ 1172954 h 1707032"/>
                              <a:gd name="connsiteX36" fmla="*/ 1498829 w 2074905"/>
                              <a:gd name="connsiteY36" fmla="*/ 1585795 h 1707032"/>
                              <a:gd name="connsiteX37" fmla="*/ 1539043 w 2074905"/>
                              <a:gd name="connsiteY37" fmla="*/ 1627595 h 1707032"/>
                              <a:gd name="connsiteX38" fmla="*/ 1572324 w 2074905"/>
                              <a:gd name="connsiteY38" fmla="*/ 1585795 h 1707032"/>
                              <a:gd name="connsiteX39" fmla="*/ 1572324 w 2074905"/>
                              <a:gd name="connsiteY39" fmla="*/ 662448 h 1707032"/>
                              <a:gd name="connsiteX40" fmla="*/ 1611944 w 2074905"/>
                              <a:gd name="connsiteY40" fmla="*/ 622828 h 1707032"/>
                              <a:gd name="connsiteX41" fmla="*/ 1651565 w 2074905"/>
                              <a:gd name="connsiteY41" fmla="*/ 662448 h 1707032"/>
                              <a:gd name="connsiteX42" fmla="*/ 1651565 w 2074905"/>
                              <a:gd name="connsiteY42" fmla="*/ 750207 h 1707032"/>
                              <a:gd name="connsiteX43" fmla="*/ 1652357 w 2074905"/>
                              <a:gd name="connsiteY43" fmla="*/ 758527 h 1707032"/>
                              <a:gd name="connsiteX44" fmla="*/ 1652357 w 2074905"/>
                              <a:gd name="connsiteY44" fmla="*/ 1035274 h 1707032"/>
                              <a:gd name="connsiteX45" fmla="*/ 1686628 w 2074905"/>
                              <a:gd name="connsiteY45" fmla="*/ 1070932 h 1707032"/>
                              <a:gd name="connsiteX46" fmla="*/ 1714561 w 2074905"/>
                              <a:gd name="connsiteY46" fmla="*/ 1035274 h 1707032"/>
                              <a:gd name="connsiteX47" fmla="*/ 1714561 w 2074905"/>
                              <a:gd name="connsiteY47" fmla="*/ 654326 h 1707032"/>
                              <a:gd name="connsiteX48" fmla="*/ 1581833 w 2074905"/>
                              <a:gd name="connsiteY48" fmla="*/ 521797 h 1707032"/>
                              <a:gd name="connsiteX49" fmla="*/ 1542213 w 2074905"/>
                              <a:gd name="connsiteY49" fmla="*/ 482177 h 1707032"/>
                              <a:gd name="connsiteX50" fmla="*/ 1581833 w 2074905"/>
                              <a:gd name="connsiteY50" fmla="*/ 442557 h 1707032"/>
                              <a:gd name="connsiteX51" fmla="*/ 1592729 w 2074905"/>
                              <a:gd name="connsiteY51" fmla="*/ 442557 h 1707032"/>
                              <a:gd name="connsiteX52" fmla="*/ 1601049 w 2074905"/>
                              <a:gd name="connsiteY52" fmla="*/ 443349 h 1707032"/>
                              <a:gd name="connsiteX53" fmla="*/ 1793801 w 2074905"/>
                              <a:gd name="connsiteY53" fmla="*/ 654128 h 1707032"/>
                              <a:gd name="connsiteX54" fmla="*/ 1793801 w 2074905"/>
                              <a:gd name="connsiteY54" fmla="*/ 1035076 h 1707032"/>
                              <a:gd name="connsiteX55" fmla="*/ 1686628 w 2074905"/>
                              <a:gd name="connsiteY55" fmla="*/ 1149974 h 1707032"/>
                              <a:gd name="connsiteX56" fmla="*/ 1651565 w 2074905"/>
                              <a:gd name="connsiteY56" fmla="*/ 1144427 h 1707032"/>
                              <a:gd name="connsiteX57" fmla="*/ 1651565 w 2074905"/>
                              <a:gd name="connsiteY57" fmla="*/ 1585993 h 1707032"/>
                              <a:gd name="connsiteX58" fmla="*/ 1539043 w 2074905"/>
                              <a:gd name="connsiteY58" fmla="*/ 1707033 h 1707032"/>
                              <a:gd name="connsiteX59" fmla="*/ 534079 w 2074905"/>
                              <a:gd name="connsiteY59" fmla="*/ 1706835 h 1707032"/>
                              <a:gd name="connsiteX60" fmla="*/ 421558 w 2074905"/>
                              <a:gd name="connsiteY60" fmla="*/ 1585795 h 1707032"/>
                              <a:gd name="connsiteX61" fmla="*/ 421558 w 2074905"/>
                              <a:gd name="connsiteY61" fmla="*/ 1144229 h 1707032"/>
                              <a:gd name="connsiteX62" fmla="*/ 386494 w 2074905"/>
                              <a:gd name="connsiteY62" fmla="*/ 1149776 h 1707032"/>
                              <a:gd name="connsiteX63" fmla="*/ 279322 w 2074905"/>
                              <a:gd name="connsiteY63" fmla="*/ 1034877 h 1707032"/>
                              <a:gd name="connsiteX64" fmla="*/ 279322 w 2074905"/>
                              <a:gd name="connsiteY64" fmla="*/ 653930 h 1707032"/>
                              <a:gd name="connsiteX65" fmla="*/ 472074 w 2074905"/>
                              <a:gd name="connsiteY65" fmla="*/ 443151 h 1707032"/>
                              <a:gd name="connsiteX66" fmla="*/ 480394 w 2074905"/>
                              <a:gd name="connsiteY66" fmla="*/ 442359 h 1707032"/>
                              <a:gd name="connsiteX67" fmla="*/ 491289 w 2074905"/>
                              <a:gd name="connsiteY67" fmla="*/ 442359 h 1707032"/>
                              <a:gd name="connsiteX68" fmla="*/ 530910 w 2074905"/>
                              <a:gd name="connsiteY68" fmla="*/ 481979 h 1707032"/>
                              <a:gd name="connsiteX69" fmla="*/ 491289 w 2074905"/>
                              <a:gd name="connsiteY69" fmla="*/ 521599 h 1707032"/>
                              <a:gd name="connsiteX70" fmla="*/ 358562 w 2074905"/>
                              <a:gd name="connsiteY70" fmla="*/ 654128 h 1707032"/>
                              <a:gd name="connsiteX71" fmla="*/ 358562 w 2074905"/>
                              <a:gd name="connsiteY71" fmla="*/ 1035076 h 1707032"/>
                              <a:gd name="connsiteX72" fmla="*/ 386494 w 2074905"/>
                              <a:gd name="connsiteY72" fmla="*/ 1070734 h 1707032"/>
                              <a:gd name="connsiteX73" fmla="*/ 420766 w 2074905"/>
                              <a:gd name="connsiteY73" fmla="*/ 1035076 h 1707032"/>
                              <a:gd name="connsiteX74" fmla="*/ 420766 w 2074905"/>
                              <a:gd name="connsiteY74" fmla="*/ 758329 h 1707032"/>
                              <a:gd name="connsiteX75" fmla="*/ 421558 w 2074905"/>
                              <a:gd name="connsiteY75" fmla="*/ 750009 h 1707032"/>
                              <a:gd name="connsiteX76" fmla="*/ 421558 w 2074905"/>
                              <a:gd name="connsiteY76" fmla="*/ 662250 h 1707032"/>
                              <a:gd name="connsiteX77" fmla="*/ 461178 w 2074905"/>
                              <a:gd name="connsiteY77" fmla="*/ 622630 h 1707032"/>
                              <a:gd name="connsiteX78" fmla="*/ 500798 w 2074905"/>
                              <a:gd name="connsiteY78" fmla="*/ 662250 h 1707032"/>
                              <a:gd name="connsiteX79" fmla="*/ 500798 w 2074905"/>
                              <a:gd name="connsiteY79" fmla="*/ 1585795 h 1707032"/>
                              <a:gd name="connsiteX80" fmla="*/ 534079 w 2074905"/>
                              <a:gd name="connsiteY80" fmla="*/ 1627595 h 1707032"/>
                              <a:gd name="connsiteX81" fmla="*/ 574294 w 2074905"/>
                              <a:gd name="connsiteY81" fmla="*/ 1585795 h 1707032"/>
                              <a:gd name="connsiteX82" fmla="*/ 574294 w 2074905"/>
                              <a:gd name="connsiteY82" fmla="*/ 1172954 h 1707032"/>
                              <a:gd name="connsiteX83" fmla="*/ 657694 w 2074905"/>
                              <a:gd name="connsiteY83" fmla="*/ 1089553 h 1707032"/>
                              <a:gd name="connsiteX84" fmla="*/ 697314 w 2074905"/>
                              <a:gd name="connsiteY84" fmla="*/ 1129173 h 1707032"/>
                              <a:gd name="connsiteX85" fmla="*/ 657694 w 2074905"/>
                              <a:gd name="connsiteY85" fmla="*/ 1168794 h 1707032"/>
                              <a:gd name="connsiteX86" fmla="*/ 653534 w 2074905"/>
                              <a:gd name="connsiteY86" fmla="*/ 1172954 h 1707032"/>
                              <a:gd name="connsiteX87" fmla="*/ 653534 w 2074905"/>
                              <a:gd name="connsiteY87" fmla="*/ 1585795 h 1707032"/>
                              <a:gd name="connsiteX88" fmla="*/ 534079 w 2074905"/>
                              <a:gd name="connsiteY88" fmla="*/ 1706835 h 1707032"/>
                              <a:gd name="connsiteX89" fmla="*/ 219099 w 2074905"/>
                              <a:gd name="connsiteY89" fmla="*/ 1706835 h 1707032"/>
                              <a:gd name="connsiteX90" fmla="*/ 118662 w 2074905"/>
                              <a:gd name="connsiteY90" fmla="*/ 1599464 h 1707032"/>
                              <a:gd name="connsiteX91" fmla="*/ 118662 w 2074905"/>
                              <a:gd name="connsiteY91" fmla="*/ 1240308 h 1707032"/>
                              <a:gd name="connsiteX92" fmla="*/ 96079 w 2074905"/>
                              <a:gd name="connsiteY92" fmla="*/ 1242883 h 1707032"/>
                              <a:gd name="connsiteX93" fmla="*/ 0 w 2074905"/>
                              <a:gd name="connsiteY93" fmla="*/ 1140663 h 1707032"/>
                              <a:gd name="connsiteX94" fmla="*/ 0 w 2074905"/>
                              <a:gd name="connsiteY94" fmla="*/ 823306 h 1707032"/>
                              <a:gd name="connsiteX95" fmla="*/ 166404 w 2074905"/>
                              <a:gd name="connsiteY95" fmla="*/ 640855 h 1707032"/>
                              <a:gd name="connsiteX96" fmla="*/ 174329 w 2074905"/>
                              <a:gd name="connsiteY96" fmla="*/ 640063 h 1707032"/>
                              <a:gd name="connsiteX97" fmla="*/ 183441 w 2074905"/>
                              <a:gd name="connsiteY97" fmla="*/ 640063 h 1707032"/>
                              <a:gd name="connsiteX98" fmla="*/ 223061 w 2074905"/>
                              <a:gd name="connsiteY98" fmla="*/ 679683 h 1707032"/>
                              <a:gd name="connsiteX99" fmla="*/ 183441 w 2074905"/>
                              <a:gd name="connsiteY99" fmla="*/ 719303 h 1707032"/>
                              <a:gd name="connsiteX100" fmla="*/ 79438 w 2074905"/>
                              <a:gd name="connsiteY100" fmla="*/ 823108 h 1707032"/>
                              <a:gd name="connsiteX101" fmla="*/ 79438 w 2074905"/>
                              <a:gd name="connsiteY101" fmla="*/ 1140465 h 1707032"/>
                              <a:gd name="connsiteX102" fmla="*/ 96079 w 2074905"/>
                              <a:gd name="connsiteY102" fmla="*/ 1163643 h 1707032"/>
                              <a:gd name="connsiteX103" fmla="*/ 118068 w 2074905"/>
                              <a:gd name="connsiteY103" fmla="*/ 1140465 h 1707032"/>
                              <a:gd name="connsiteX104" fmla="*/ 118068 w 2074905"/>
                              <a:gd name="connsiteY104" fmla="*/ 910074 h 1707032"/>
                              <a:gd name="connsiteX105" fmla="*/ 118860 w 2074905"/>
                              <a:gd name="connsiteY105" fmla="*/ 902348 h 1707032"/>
                              <a:gd name="connsiteX106" fmla="*/ 118860 w 2074905"/>
                              <a:gd name="connsiteY106" fmla="*/ 830042 h 1707032"/>
                              <a:gd name="connsiteX107" fmla="*/ 158480 w 2074905"/>
                              <a:gd name="connsiteY107" fmla="*/ 790421 h 1707032"/>
                              <a:gd name="connsiteX108" fmla="*/ 198101 w 2074905"/>
                              <a:gd name="connsiteY108" fmla="*/ 830042 h 1707032"/>
                              <a:gd name="connsiteX109" fmla="*/ 198101 w 2074905"/>
                              <a:gd name="connsiteY109" fmla="*/ 1599464 h 1707032"/>
                              <a:gd name="connsiteX110" fmla="*/ 219297 w 2074905"/>
                              <a:gd name="connsiteY110" fmla="*/ 1627595 h 1707032"/>
                              <a:gd name="connsiteX111" fmla="*/ 246239 w 2074905"/>
                              <a:gd name="connsiteY111" fmla="*/ 1599464 h 1707032"/>
                              <a:gd name="connsiteX112" fmla="*/ 246239 w 2074905"/>
                              <a:gd name="connsiteY112" fmla="*/ 1255562 h 1707032"/>
                              <a:gd name="connsiteX113" fmla="*/ 322310 w 2074905"/>
                              <a:gd name="connsiteY113" fmla="*/ 1179491 h 1707032"/>
                              <a:gd name="connsiteX114" fmla="*/ 361930 w 2074905"/>
                              <a:gd name="connsiteY114" fmla="*/ 1219111 h 1707032"/>
                              <a:gd name="connsiteX115" fmla="*/ 325479 w 2074905"/>
                              <a:gd name="connsiteY115" fmla="*/ 1258533 h 1707032"/>
                              <a:gd name="connsiteX116" fmla="*/ 325479 w 2074905"/>
                              <a:gd name="connsiteY116" fmla="*/ 1599266 h 1707032"/>
                              <a:gd name="connsiteX117" fmla="*/ 219297 w 2074905"/>
                              <a:gd name="connsiteY117" fmla="*/ 1706637 h 1707032"/>
                              <a:gd name="connsiteX118" fmla="*/ 1866504 w 2074905"/>
                              <a:gd name="connsiteY118" fmla="*/ 600047 h 1707032"/>
                              <a:gd name="connsiteX119" fmla="*/ 1835996 w 2074905"/>
                              <a:gd name="connsiteY119" fmla="*/ 585585 h 1707032"/>
                              <a:gd name="connsiteX120" fmla="*/ 1841345 w 2074905"/>
                              <a:gd name="connsiteY120" fmla="*/ 529721 h 1707032"/>
                              <a:gd name="connsiteX121" fmla="*/ 1877994 w 2074905"/>
                              <a:gd name="connsiteY121" fmla="*/ 451867 h 1707032"/>
                              <a:gd name="connsiteX122" fmla="*/ 1776764 w 2074905"/>
                              <a:gd name="connsiteY122" fmla="*/ 350836 h 1707032"/>
                              <a:gd name="connsiteX123" fmla="*/ 1723871 w 2074905"/>
                              <a:gd name="connsiteY123" fmla="*/ 365694 h 1707032"/>
                              <a:gd name="connsiteX124" fmla="*/ 1669394 w 2074905"/>
                              <a:gd name="connsiteY124" fmla="*/ 352619 h 1707032"/>
                              <a:gd name="connsiteX125" fmla="*/ 1682468 w 2074905"/>
                              <a:gd name="connsiteY125" fmla="*/ 298141 h 1707032"/>
                              <a:gd name="connsiteX126" fmla="*/ 1776962 w 2074905"/>
                              <a:gd name="connsiteY126" fmla="*/ 271596 h 1707032"/>
                              <a:gd name="connsiteX127" fmla="*/ 1957432 w 2074905"/>
                              <a:gd name="connsiteY127" fmla="*/ 451867 h 1707032"/>
                              <a:gd name="connsiteX128" fmla="*/ 1891861 w 2074905"/>
                              <a:gd name="connsiteY128" fmla="*/ 590736 h 1707032"/>
                              <a:gd name="connsiteX129" fmla="*/ 1866702 w 2074905"/>
                              <a:gd name="connsiteY129" fmla="*/ 599849 h 1707032"/>
                              <a:gd name="connsiteX130" fmla="*/ 208006 w 2074905"/>
                              <a:gd name="connsiteY130" fmla="*/ 600047 h 1707032"/>
                              <a:gd name="connsiteX131" fmla="*/ 182847 w 2074905"/>
                              <a:gd name="connsiteY131" fmla="*/ 590934 h 1707032"/>
                              <a:gd name="connsiteX132" fmla="*/ 117276 w 2074905"/>
                              <a:gd name="connsiteY132" fmla="*/ 452066 h 1707032"/>
                              <a:gd name="connsiteX133" fmla="*/ 297745 w 2074905"/>
                              <a:gd name="connsiteY133" fmla="*/ 271794 h 1707032"/>
                              <a:gd name="connsiteX134" fmla="*/ 392041 w 2074905"/>
                              <a:gd name="connsiteY134" fmla="*/ 298339 h 1707032"/>
                              <a:gd name="connsiteX135" fmla="*/ 405116 w 2074905"/>
                              <a:gd name="connsiteY135" fmla="*/ 352817 h 1707032"/>
                              <a:gd name="connsiteX136" fmla="*/ 350638 w 2074905"/>
                              <a:gd name="connsiteY136" fmla="*/ 365892 h 1707032"/>
                              <a:gd name="connsiteX137" fmla="*/ 297745 w 2074905"/>
                              <a:gd name="connsiteY137" fmla="*/ 351034 h 1707032"/>
                              <a:gd name="connsiteX138" fmla="*/ 196516 w 2074905"/>
                              <a:gd name="connsiteY138" fmla="*/ 452066 h 1707032"/>
                              <a:gd name="connsiteX139" fmla="*/ 233164 w 2074905"/>
                              <a:gd name="connsiteY139" fmla="*/ 529919 h 1707032"/>
                              <a:gd name="connsiteX140" fmla="*/ 238513 w 2074905"/>
                              <a:gd name="connsiteY140" fmla="*/ 585783 h 1707032"/>
                              <a:gd name="connsiteX141" fmla="*/ 208006 w 2074905"/>
                              <a:gd name="connsiteY141" fmla="*/ 600245 h 1707032"/>
                              <a:gd name="connsiteX142" fmla="*/ 1551920 w 2074905"/>
                              <a:gd name="connsiteY142" fmla="*/ 378372 h 1707032"/>
                              <a:gd name="connsiteX143" fmla="*/ 1521413 w 2074905"/>
                              <a:gd name="connsiteY143" fmla="*/ 363911 h 1707032"/>
                              <a:gd name="connsiteX144" fmla="*/ 1526761 w 2074905"/>
                              <a:gd name="connsiteY144" fmla="*/ 308046 h 1707032"/>
                              <a:gd name="connsiteX145" fmla="*/ 1573711 w 2074905"/>
                              <a:gd name="connsiteY145" fmla="*/ 208402 h 1707032"/>
                              <a:gd name="connsiteX146" fmla="*/ 1444153 w 2074905"/>
                              <a:gd name="connsiteY146" fmla="*/ 79240 h 1707032"/>
                              <a:gd name="connsiteX147" fmla="*/ 1333811 w 2074905"/>
                              <a:gd name="connsiteY147" fmla="*/ 140651 h 1707032"/>
                              <a:gd name="connsiteX148" fmla="*/ 1279334 w 2074905"/>
                              <a:gd name="connsiteY148" fmla="*/ 153528 h 1707032"/>
                              <a:gd name="connsiteX149" fmla="*/ 1266457 w 2074905"/>
                              <a:gd name="connsiteY149" fmla="*/ 99050 h 1707032"/>
                              <a:gd name="connsiteX150" fmla="*/ 1444153 w 2074905"/>
                              <a:gd name="connsiteY150" fmla="*/ 0 h 1707032"/>
                              <a:gd name="connsiteX151" fmla="*/ 1652951 w 2074905"/>
                              <a:gd name="connsiteY151" fmla="*/ 208402 h 1707032"/>
                              <a:gd name="connsiteX152" fmla="*/ 1577277 w 2074905"/>
                              <a:gd name="connsiteY152" fmla="*/ 369061 h 1707032"/>
                              <a:gd name="connsiteX153" fmla="*/ 1552118 w 2074905"/>
                              <a:gd name="connsiteY153" fmla="*/ 378174 h 1707032"/>
                              <a:gd name="connsiteX154" fmla="*/ 520806 w 2074905"/>
                              <a:gd name="connsiteY154" fmla="*/ 378372 h 1707032"/>
                              <a:gd name="connsiteX155" fmla="*/ 495648 w 2074905"/>
                              <a:gd name="connsiteY155" fmla="*/ 369260 h 1707032"/>
                              <a:gd name="connsiteX156" fmla="*/ 419973 w 2074905"/>
                              <a:gd name="connsiteY156" fmla="*/ 208600 h 1707032"/>
                              <a:gd name="connsiteX157" fmla="*/ 628771 w 2074905"/>
                              <a:gd name="connsiteY157" fmla="*/ 198 h 1707032"/>
                              <a:gd name="connsiteX158" fmla="*/ 806467 w 2074905"/>
                              <a:gd name="connsiteY158" fmla="*/ 99248 h 1707032"/>
                              <a:gd name="connsiteX159" fmla="*/ 793591 w 2074905"/>
                              <a:gd name="connsiteY159" fmla="*/ 153726 h 1707032"/>
                              <a:gd name="connsiteX160" fmla="*/ 739113 w 2074905"/>
                              <a:gd name="connsiteY160" fmla="*/ 140850 h 1707032"/>
                              <a:gd name="connsiteX161" fmla="*/ 628771 w 2074905"/>
                              <a:gd name="connsiteY161" fmla="*/ 79438 h 1707032"/>
                              <a:gd name="connsiteX162" fmla="*/ 499213 w 2074905"/>
                              <a:gd name="connsiteY162" fmla="*/ 208600 h 1707032"/>
                              <a:gd name="connsiteX163" fmla="*/ 546163 w 2074905"/>
                              <a:gd name="connsiteY163" fmla="*/ 308245 h 1707032"/>
                              <a:gd name="connsiteX164" fmla="*/ 551512 w 2074905"/>
                              <a:gd name="connsiteY164" fmla="*/ 364109 h 1707032"/>
                              <a:gd name="connsiteX165" fmla="*/ 521005 w 2074905"/>
                              <a:gd name="connsiteY165" fmla="*/ 378570 h 1707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</a:cxnLst>
                            <a:rect l="l" t="t" r="r" b="b"/>
                            <a:pathLst>
                              <a:path w="2074905" h="1707032">
                                <a:moveTo>
                                  <a:pt x="1855608" y="1706835"/>
                                </a:moveTo>
                                <a:cubicBezTo>
                                  <a:pt x="1797168" y="1706835"/>
                                  <a:pt x="1749426" y="1658696"/>
                                  <a:pt x="1749426" y="1599464"/>
                                </a:cubicBezTo>
                                <a:lnTo>
                                  <a:pt x="1749426" y="1258731"/>
                                </a:lnTo>
                                <a:cubicBezTo>
                                  <a:pt x="1729022" y="1257146"/>
                                  <a:pt x="1712976" y="1240110"/>
                                  <a:pt x="1712976" y="1219309"/>
                                </a:cubicBezTo>
                                <a:cubicBezTo>
                                  <a:pt x="1712976" y="1197518"/>
                                  <a:pt x="1730805" y="1179689"/>
                                  <a:pt x="1752596" y="1179689"/>
                                </a:cubicBezTo>
                                <a:cubicBezTo>
                                  <a:pt x="1794593" y="1179689"/>
                                  <a:pt x="1828666" y="1213762"/>
                                  <a:pt x="1828666" y="1255760"/>
                                </a:cubicBezTo>
                                <a:lnTo>
                                  <a:pt x="1828666" y="1599662"/>
                                </a:lnTo>
                                <a:cubicBezTo>
                                  <a:pt x="1828666" y="1615114"/>
                                  <a:pt x="1840751" y="1627793"/>
                                  <a:pt x="1855608" y="1627793"/>
                                </a:cubicBezTo>
                                <a:cubicBezTo>
                                  <a:pt x="1876211" y="1627793"/>
                                  <a:pt x="1876805" y="1602436"/>
                                  <a:pt x="1876805" y="1599662"/>
                                </a:cubicBezTo>
                                <a:lnTo>
                                  <a:pt x="1876805" y="830042"/>
                                </a:lnTo>
                                <a:cubicBezTo>
                                  <a:pt x="1876805" y="808250"/>
                                  <a:pt x="1894634" y="790421"/>
                                  <a:pt x="1916425" y="790421"/>
                                </a:cubicBezTo>
                                <a:cubicBezTo>
                                  <a:pt x="1938216" y="790421"/>
                                  <a:pt x="1956045" y="808250"/>
                                  <a:pt x="1956045" y="830042"/>
                                </a:cubicBezTo>
                                <a:lnTo>
                                  <a:pt x="1956045" y="902348"/>
                                </a:lnTo>
                                <a:cubicBezTo>
                                  <a:pt x="1956441" y="904725"/>
                                  <a:pt x="1956837" y="907301"/>
                                  <a:pt x="1956837" y="910074"/>
                                </a:cubicBezTo>
                                <a:lnTo>
                                  <a:pt x="1956837" y="1140465"/>
                                </a:lnTo>
                                <a:cubicBezTo>
                                  <a:pt x="1956837" y="1153144"/>
                                  <a:pt x="1966743" y="1163643"/>
                                  <a:pt x="1978827" y="1163643"/>
                                </a:cubicBezTo>
                                <a:cubicBezTo>
                                  <a:pt x="1995071" y="1163643"/>
                                  <a:pt x="1995467" y="1142842"/>
                                  <a:pt x="1995467" y="1140465"/>
                                </a:cubicBezTo>
                                <a:lnTo>
                                  <a:pt x="1995467" y="823108"/>
                                </a:lnTo>
                                <a:cubicBezTo>
                                  <a:pt x="1995467" y="765857"/>
                                  <a:pt x="1948913" y="719303"/>
                                  <a:pt x="1891464" y="719303"/>
                                </a:cubicBezTo>
                                <a:cubicBezTo>
                                  <a:pt x="1869673" y="719303"/>
                                  <a:pt x="1851844" y="701474"/>
                                  <a:pt x="1851844" y="679683"/>
                                </a:cubicBezTo>
                                <a:cubicBezTo>
                                  <a:pt x="1851844" y="657892"/>
                                  <a:pt x="1869673" y="640063"/>
                                  <a:pt x="1891464" y="640063"/>
                                </a:cubicBezTo>
                                <a:lnTo>
                                  <a:pt x="1900577" y="640063"/>
                                </a:lnTo>
                                <a:cubicBezTo>
                                  <a:pt x="1903350" y="640063"/>
                                  <a:pt x="1905926" y="640261"/>
                                  <a:pt x="1908501" y="640855"/>
                                </a:cubicBezTo>
                                <a:cubicBezTo>
                                  <a:pt x="2001608" y="649374"/>
                                  <a:pt x="2074905" y="727822"/>
                                  <a:pt x="2074905" y="823108"/>
                                </a:cubicBezTo>
                                <a:lnTo>
                                  <a:pt x="2074905" y="1140465"/>
                                </a:lnTo>
                                <a:cubicBezTo>
                                  <a:pt x="2074905" y="1198905"/>
                                  <a:pt x="2033701" y="1242883"/>
                                  <a:pt x="1979025" y="1242883"/>
                                </a:cubicBezTo>
                                <a:cubicBezTo>
                                  <a:pt x="1971299" y="1242883"/>
                                  <a:pt x="1963573" y="1242091"/>
                                  <a:pt x="1956441" y="1240308"/>
                                </a:cubicBezTo>
                                <a:lnTo>
                                  <a:pt x="1956441" y="1599464"/>
                                </a:lnTo>
                                <a:cubicBezTo>
                                  <a:pt x="1956441" y="1660677"/>
                                  <a:pt x="1913255" y="1706835"/>
                                  <a:pt x="1856004" y="1706835"/>
                                </a:cubicBezTo>
                                <a:close/>
                                <a:moveTo>
                                  <a:pt x="1539043" y="1706835"/>
                                </a:moveTo>
                                <a:cubicBezTo>
                                  <a:pt x="1473274" y="1706835"/>
                                  <a:pt x="1419589" y="1652555"/>
                                  <a:pt x="1419589" y="1585795"/>
                                </a:cubicBezTo>
                                <a:lnTo>
                                  <a:pt x="1419589" y="1172954"/>
                                </a:lnTo>
                                <a:cubicBezTo>
                                  <a:pt x="1419589" y="1170775"/>
                                  <a:pt x="1417806" y="1168794"/>
                                  <a:pt x="1415429" y="1168794"/>
                                </a:cubicBezTo>
                                <a:cubicBezTo>
                                  <a:pt x="1393638" y="1168794"/>
                                  <a:pt x="1375808" y="1150964"/>
                                  <a:pt x="1375808" y="1129173"/>
                                </a:cubicBezTo>
                                <a:cubicBezTo>
                                  <a:pt x="1375808" y="1107382"/>
                                  <a:pt x="1393638" y="1089553"/>
                                  <a:pt x="1415429" y="1089553"/>
                                </a:cubicBezTo>
                                <a:cubicBezTo>
                                  <a:pt x="1461388" y="1089553"/>
                                  <a:pt x="1498829" y="1126994"/>
                                  <a:pt x="1498829" y="1172954"/>
                                </a:cubicBezTo>
                                <a:lnTo>
                                  <a:pt x="1498829" y="1585795"/>
                                </a:lnTo>
                                <a:cubicBezTo>
                                  <a:pt x="1498829" y="1608775"/>
                                  <a:pt x="1516856" y="1627595"/>
                                  <a:pt x="1539043" y="1627595"/>
                                </a:cubicBezTo>
                                <a:cubicBezTo>
                                  <a:pt x="1561231" y="1627595"/>
                                  <a:pt x="1572324" y="1606596"/>
                                  <a:pt x="1572324" y="1585795"/>
                                </a:cubicBezTo>
                                <a:lnTo>
                                  <a:pt x="1572324" y="662448"/>
                                </a:lnTo>
                                <a:cubicBezTo>
                                  <a:pt x="1572324" y="640657"/>
                                  <a:pt x="1590153" y="622828"/>
                                  <a:pt x="1611944" y="622828"/>
                                </a:cubicBezTo>
                                <a:cubicBezTo>
                                  <a:pt x="1633735" y="622828"/>
                                  <a:pt x="1651565" y="640657"/>
                                  <a:pt x="1651565" y="662448"/>
                                </a:cubicBezTo>
                                <a:lnTo>
                                  <a:pt x="1651565" y="750207"/>
                                </a:lnTo>
                                <a:cubicBezTo>
                                  <a:pt x="1652159" y="752980"/>
                                  <a:pt x="1652357" y="755754"/>
                                  <a:pt x="1652357" y="758527"/>
                                </a:cubicBezTo>
                                <a:lnTo>
                                  <a:pt x="1652357" y="1035274"/>
                                </a:lnTo>
                                <a:cubicBezTo>
                                  <a:pt x="1652357" y="1054886"/>
                                  <a:pt x="1667809" y="1070932"/>
                                  <a:pt x="1686628" y="1070932"/>
                                </a:cubicBezTo>
                                <a:cubicBezTo>
                                  <a:pt x="1708617" y="1070932"/>
                                  <a:pt x="1714561" y="1048546"/>
                                  <a:pt x="1714561" y="1035274"/>
                                </a:cubicBezTo>
                                <a:lnTo>
                                  <a:pt x="1714561" y="654326"/>
                                </a:lnTo>
                                <a:cubicBezTo>
                                  <a:pt x="1714561" y="581227"/>
                                  <a:pt x="1654932" y="521797"/>
                                  <a:pt x="1581833" y="521797"/>
                                </a:cubicBezTo>
                                <a:cubicBezTo>
                                  <a:pt x="1560042" y="521797"/>
                                  <a:pt x="1542213" y="503968"/>
                                  <a:pt x="1542213" y="482177"/>
                                </a:cubicBezTo>
                                <a:cubicBezTo>
                                  <a:pt x="1542213" y="460386"/>
                                  <a:pt x="1560042" y="442557"/>
                                  <a:pt x="1581833" y="442557"/>
                                </a:cubicBezTo>
                                <a:lnTo>
                                  <a:pt x="1592729" y="442557"/>
                                </a:lnTo>
                                <a:cubicBezTo>
                                  <a:pt x="1595502" y="442557"/>
                                  <a:pt x="1598275" y="442755"/>
                                  <a:pt x="1601049" y="443349"/>
                                </a:cubicBezTo>
                                <a:cubicBezTo>
                                  <a:pt x="1709014" y="453056"/>
                                  <a:pt x="1793801" y="543984"/>
                                  <a:pt x="1793801" y="654128"/>
                                </a:cubicBezTo>
                                <a:lnTo>
                                  <a:pt x="1793801" y="1035076"/>
                                </a:lnTo>
                                <a:cubicBezTo>
                                  <a:pt x="1793801" y="1100647"/>
                                  <a:pt x="1747643" y="1149974"/>
                                  <a:pt x="1686628" y="1149974"/>
                                </a:cubicBezTo>
                                <a:cubicBezTo>
                                  <a:pt x="1674346" y="1149974"/>
                                  <a:pt x="1662460" y="1147993"/>
                                  <a:pt x="1651565" y="1144427"/>
                                </a:cubicBezTo>
                                <a:lnTo>
                                  <a:pt x="1651565" y="1585993"/>
                                </a:lnTo>
                                <a:cubicBezTo>
                                  <a:pt x="1651565" y="1654932"/>
                                  <a:pt x="1603228" y="1707033"/>
                                  <a:pt x="1539043" y="1707033"/>
                                </a:cubicBezTo>
                                <a:close/>
                                <a:moveTo>
                                  <a:pt x="534079" y="1706835"/>
                                </a:moveTo>
                                <a:cubicBezTo>
                                  <a:pt x="469895" y="1706835"/>
                                  <a:pt x="421558" y="1654932"/>
                                  <a:pt x="421558" y="1585795"/>
                                </a:cubicBezTo>
                                <a:lnTo>
                                  <a:pt x="421558" y="1144229"/>
                                </a:lnTo>
                                <a:cubicBezTo>
                                  <a:pt x="410464" y="1147795"/>
                                  <a:pt x="398578" y="1149776"/>
                                  <a:pt x="386494" y="1149776"/>
                                </a:cubicBezTo>
                                <a:cubicBezTo>
                                  <a:pt x="325479" y="1149776"/>
                                  <a:pt x="279322" y="1100449"/>
                                  <a:pt x="279322" y="1034877"/>
                                </a:cubicBezTo>
                                <a:lnTo>
                                  <a:pt x="279322" y="653930"/>
                                </a:lnTo>
                                <a:cubicBezTo>
                                  <a:pt x="279322" y="543588"/>
                                  <a:pt x="364307" y="452858"/>
                                  <a:pt x="472074" y="443151"/>
                                </a:cubicBezTo>
                                <a:cubicBezTo>
                                  <a:pt x="474649" y="442557"/>
                                  <a:pt x="477422" y="442359"/>
                                  <a:pt x="480394" y="442359"/>
                                </a:cubicBezTo>
                                <a:lnTo>
                                  <a:pt x="491289" y="442359"/>
                                </a:lnTo>
                                <a:cubicBezTo>
                                  <a:pt x="513080" y="442359"/>
                                  <a:pt x="530910" y="460188"/>
                                  <a:pt x="530910" y="481979"/>
                                </a:cubicBezTo>
                                <a:cubicBezTo>
                                  <a:pt x="530910" y="503770"/>
                                  <a:pt x="513080" y="521599"/>
                                  <a:pt x="491289" y="521599"/>
                                </a:cubicBezTo>
                                <a:cubicBezTo>
                                  <a:pt x="417992" y="521599"/>
                                  <a:pt x="358562" y="581029"/>
                                  <a:pt x="358562" y="654128"/>
                                </a:cubicBezTo>
                                <a:lnTo>
                                  <a:pt x="358562" y="1035076"/>
                                </a:lnTo>
                                <a:cubicBezTo>
                                  <a:pt x="358562" y="1048348"/>
                                  <a:pt x="364505" y="1070734"/>
                                  <a:pt x="386494" y="1070734"/>
                                </a:cubicBezTo>
                                <a:cubicBezTo>
                                  <a:pt x="405314" y="1070734"/>
                                  <a:pt x="420766" y="1054688"/>
                                  <a:pt x="420766" y="1035076"/>
                                </a:cubicBezTo>
                                <a:lnTo>
                                  <a:pt x="420766" y="758329"/>
                                </a:lnTo>
                                <a:cubicBezTo>
                                  <a:pt x="420766" y="755556"/>
                                  <a:pt x="421162" y="752782"/>
                                  <a:pt x="421558" y="750009"/>
                                </a:cubicBezTo>
                                <a:lnTo>
                                  <a:pt x="421558" y="662250"/>
                                </a:lnTo>
                                <a:cubicBezTo>
                                  <a:pt x="421558" y="640459"/>
                                  <a:pt x="439387" y="622630"/>
                                  <a:pt x="461178" y="622630"/>
                                </a:cubicBezTo>
                                <a:cubicBezTo>
                                  <a:pt x="482969" y="622630"/>
                                  <a:pt x="500798" y="640459"/>
                                  <a:pt x="500798" y="662250"/>
                                </a:cubicBezTo>
                                <a:lnTo>
                                  <a:pt x="500798" y="1585795"/>
                                </a:lnTo>
                                <a:cubicBezTo>
                                  <a:pt x="500798" y="1606596"/>
                                  <a:pt x="511099" y="1627595"/>
                                  <a:pt x="534079" y="1627595"/>
                                </a:cubicBezTo>
                                <a:cubicBezTo>
                                  <a:pt x="557059" y="1627595"/>
                                  <a:pt x="574294" y="1608775"/>
                                  <a:pt x="574294" y="1585795"/>
                                </a:cubicBezTo>
                                <a:lnTo>
                                  <a:pt x="574294" y="1172954"/>
                                </a:lnTo>
                                <a:cubicBezTo>
                                  <a:pt x="574294" y="1126994"/>
                                  <a:pt x="611735" y="1089553"/>
                                  <a:pt x="657694" y="1089553"/>
                                </a:cubicBezTo>
                                <a:cubicBezTo>
                                  <a:pt x="679485" y="1089553"/>
                                  <a:pt x="697314" y="1107382"/>
                                  <a:pt x="697314" y="1129173"/>
                                </a:cubicBezTo>
                                <a:cubicBezTo>
                                  <a:pt x="697314" y="1150964"/>
                                  <a:pt x="679485" y="1168794"/>
                                  <a:pt x="657694" y="1168794"/>
                                </a:cubicBezTo>
                                <a:cubicBezTo>
                                  <a:pt x="655317" y="1168794"/>
                                  <a:pt x="653534" y="1170577"/>
                                  <a:pt x="653534" y="1172954"/>
                                </a:cubicBezTo>
                                <a:lnTo>
                                  <a:pt x="653534" y="1585795"/>
                                </a:lnTo>
                                <a:cubicBezTo>
                                  <a:pt x="653534" y="1652555"/>
                                  <a:pt x="600047" y="1706835"/>
                                  <a:pt x="534079" y="1706835"/>
                                </a:cubicBezTo>
                                <a:close/>
                                <a:moveTo>
                                  <a:pt x="219099" y="1706835"/>
                                </a:moveTo>
                                <a:cubicBezTo>
                                  <a:pt x="161848" y="1706835"/>
                                  <a:pt x="118662" y="1660677"/>
                                  <a:pt x="118662" y="1599464"/>
                                </a:cubicBezTo>
                                <a:lnTo>
                                  <a:pt x="118662" y="1240308"/>
                                </a:lnTo>
                                <a:cubicBezTo>
                                  <a:pt x="111333" y="1242091"/>
                                  <a:pt x="103805" y="1242883"/>
                                  <a:pt x="96079" y="1242883"/>
                                </a:cubicBezTo>
                                <a:cubicBezTo>
                                  <a:pt x="41205" y="1242883"/>
                                  <a:pt x="0" y="1198905"/>
                                  <a:pt x="0" y="1140663"/>
                                </a:cubicBezTo>
                                <a:lnTo>
                                  <a:pt x="0" y="823306"/>
                                </a:lnTo>
                                <a:cubicBezTo>
                                  <a:pt x="0" y="728020"/>
                                  <a:pt x="73099" y="649572"/>
                                  <a:pt x="166404" y="640855"/>
                                </a:cubicBezTo>
                                <a:cubicBezTo>
                                  <a:pt x="168980" y="640261"/>
                                  <a:pt x="171555" y="640063"/>
                                  <a:pt x="174329" y="640063"/>
                                </a:cubicBezTo>
                                <a:lnTo>
                                  <a:pt x="183441" y="640063"/>
                                </a:lnTo>
                                <a:cubicBezTo>
                                  <a:pt x="205232" y="640063"/>
                                  <a:pt x="223061" y="657892"/>
                                  <a:pt x="223061" y="679683"/>
                                </a:cubicBezTo>
                                <a:cubicBezTo>
                                  <a:pt x="223061" y="701474"/>
                                  <a:pt x="205232" y="719303"/>
                                  <a:pt x="183441" y="719303"/>
                                </a:cubicBezTo>
                                <a:cubicBezTo>
                                  <a:pt x="125992" y="719303"/>
                                  <a:pt x="79438" y="765857"/>
                                  <a:pt x="79438" y="823108"/>
                                </a:cubicBezTo>
                                <a:lnTo>
                                  <a:pt x="79438" y="1140465"/>
                                </a:lnTo>
                                <a:cubicBezTo>
                                  <a:pt x="79438" y="1142842"/>
                                  <a:pt x="79835" y="1163643"/>
                                  <a:pt x="96079" y="1163643"/>
                                </a:cubicBezTo>
                                <a:cubicBezTo>
                                  <a:pt x="108163" y="1163643"/>
                                  <a:pt x="118068" y="1153342"/>
                                  <a:pt x="118068" y="1140465"/>
                                </a:cubicBezTo>
                                <a:lnTo>
                                  <a:pt x="118068" y="910074"/>
                                </a:lnTo>
                                <a:cubicBezTo>
                                  <a:pt x="118068" y="907499"/>
                                  <a:pt x="118266" y="904924"/>
                                  <a:pt x="118860" y="902348"/>
                                </a:cubicBezTo>
                                <a:lnTo>
                                  <a:pt x="118860" y="830042"/>
                                </a:lnTo>
                                <a:cubicBezTo>
                                  <a:pt x="118860" y="808250"/>
                                  <a:pt x="136689" y="790421"/>
                                  <a:pt x="158480" y="790421"/>
                                </a:cubicBezTo>
                                <a:cubicBezTo>
                                  <a:pt x="180272" y="790421"/>
                                  <a:pt x="198101" y="808250"/>
                                  <a:pt x="198101" y="830042"/>
                                </a:cubicBezTo>
                                <a:lnTo>
                                  <a:pt x="198101" y="1599464"/>
                                </a:lnTo>
                                <a:cubicBezTo>
                                  <a:pt x="198101" y="1602436"/>
                                  <a:pt x="198695" y="1627595"/>
                                  <a:pt x="219297" y="1627595"/>
                                </a:cubicBezTo>
                                <a:cubicBezTo>
                                  <a:pt x="234155" y="1627595"/>
                                  <a:pt x="246239" y="1614916"/>
                                  <a:pt x="246239" y="1599464"/>
                                </a:cubicBezTo>
                                <a:lnTo>
                                  <a:pt x="246239" y="1255562"/>
                                </a:lnTo>
                                <a:cubicBezTo>
                                  <a:pt x="246239" y="1213564"/>
                                  <a:pt x="280312" y="1179491"/>
                                  <a:pt x="322310" y="1179491"/>
                                </a:cubicBezTo>
                                <a:cubicBezTo>
                                  <a:pt x="344101" y="1179491"/>
                                  <a:pt x="361930" y="1197320"/>
                                  <a:pt x="361930" y="1219111"/>
                                </a:cubicBezTo>
                                <a:cubicBezTo>
                                  <a:pt x="361930" y="1240902"/>
                                  <a:pt x="345884" y="1256948"/>
                                  <a:pt x="325479" y="1258533"/>
                                </a:cubicBezTo>
                                <a:lnTo>
                                  <a:pt x="325479" y="1599266"/>
                                </a:lnTo>
                                <a:cubicBezTo>
                                  <a:pt x="325479" y="1658498"/>
                                  <a:pt x="277935" y="1706637"/>
                                  <a:pt x="219297" y="1706637"/>
                                </a:cubicBezTo>
                                <a:close/>
                                <a:moveTo>
                                  <a:pt x="1866504" y="600047"/>
                                </a:moveTo>
                                <a:cubicBezTo>
                                  <a:pt x="1855014" y="600047"/>
                                  <a:pt x="1843722" y="595094"/>
                                  <a:pt x="1835996" y="585585"/>
                                </a:cubicBezTo>
                                <a:cubicBezTo>
                                  <a:pt x="1822129" y="568747"/>
                                  <a:pt x="1824506" y="543786"/>
                                  <a:pt x="1841345" y="529721"/>
                                </a:cubicBezTo>
                                <a:cubicBezTo>
                                  <a:pt x="1864721" y="510505"/>
                                  <a:pt x="1877994" y="481979"/>
                                  <a:pt x="1877994" y="451867"/>
                                </a:cubicBezTo>
                                <a:cubicBezTo>
                                  <a:pt x="1877994" y="396201"/>
                                  <a:pt x="1832628" y="350836"/>
                                  <a:pt x="1776764" y="350836"/>
                                </a:cubicBezTo>
                                <a:cubicBezTo>
                                  <a:pt x="1757944" y="350836"/>
                                  <a:pt x="1739719" y="355987"/>
                                  <a:pt x="1723871" y="365694"/>
                                </a:cubicBezTo>
                                <a:cubicBezTo>
                                  <a:pt x="1705250" y="377184"/>
                                  <a:pt x="1680883" y="371241"/>
                                  <a:pt x="1669394" y="352619"/>
                                </a:cubicBezTo>
                                <a:cubicBezTo>
                                  <a:pt x="1657904" y="333998"/>
                                  <a:pt x="1663847" y="309631"/>
                                  <a:pt x="1682468" y="298141"/>
                                </a:cubicBezTo>
                                <a:cubicBezTo>
                                  <a:pt x="1710797" y="280709"/>
                                  <a:pt x="1743483" y="271596"/>
                                  <a:pt x="1776962" y="271596"/>
                                </a:cubicBezTo>
                                <a:cubicBezTo>
                                  <a:pt x="1876607" y="271596"/>
                                  <a:pt x="1957432" y="352421"/>
                                  <a:pt x="1957432" y="451867"/>
                                </a:cubicBezTo>
                                <a:cubicBezTo>
                                  <a:pt x="1957432" y="505751"/>
                                  <a:pt x="1933462" y="556465"/>
                                  <a:pt x="1891861" y="590736"/>
                                </a:cubicBezTo>
                                <a:cubicBezTo>
                                  <a:pt x="1884531" y="596877"/>
                                  <a:pt x="1875616" y="599849"/>
                                  <a:pt x="1866702" y="599849"/>
                                </a:cubicBezTo>
                                <a:close/>
                                <a:moveTo>
                                  <a:pt x="208006" y="600047"/>
                                </a:moveTo>
                                <a:cubicBezTo>
                                  <a:pt x="199091" y="600047"/>
                                  <a:pt x="190177" y="597075"/>
                                  <a:pt x="182847" y="590934"/>
                                </a:cubicBezTo>
                                <a:cubicBezTo>
                                  <a:pt x="141246" y="556663"/>
                                  <a:pt x="117276" y="505949"/>
                                  <a:pt x="117276" y="452066"/>
                                </a:cubicBezTo>
                                <a:cubicBezTo>
                                  <a:pt x="117276" y="352619"/>
                                  <a:pt x="198299" y="271794"/>
                                  <a:pt x="297745" y="271794"/>
                                </a:cubicBezTo>
                                <a:cubicBezTo>
                                  <a:pt x="331224" y="271794"/>
                                  <a:pt x="363713" y="280907"/>
                                  <a:pt x="392041" y="298339"/>
                                </a:cubicBezTo>
                                <a:cubicBezTo>
                                  <a:pt x="410662" y="309829"/>
                                  <a:pt x="416606" y="334196"/>
                                  <a:pt x="405116" y="352817"/>
                                </a:cubicBezTo>
                                <a:cubicBezTo>
                                  <a:pt x="393626" y="371439"/>
                                  <a:pt x="369259" y="377184"/>
                                  <a:pt x="350638" y="365892"/>
                                </a:cubicBezTo>
                                <a:cubicBezTo>
                                  <a:pt x="334790" y="356185"/>
                                  <a:pt x="316565" y="351034"/>
                                  <a:pt x="297745" y="351034"/>
                                </a:cubicBezTo>
                                <a:cubicBezTo>
                                  <a:pt x="241881" y="351034"/>
                                  <a:pt x="196516" y="396399"/>
                                  <a:pt x="196516" y="452066"/>
                                </a:cubicBezTo>
                                <a:cubicBezTo>
                                  <a:pt x="196516" y="482375"/>
                                  <a:pt x="209987" y="510703"/>
                                  <a:pt x="233164" y="529919"/>
                                </a:cubicBezTo>
                                <a:cubicBezTo>
                                  <a:pt x="250003" y="543786"/>
                                  <a:pt x="252380" y="568747"/>
                                  <a:pt x="238513" y="585783"/>
                                </a:cubicBezTo>
                                <a:cubicBezTo>
                                  <a:pt x="230589" y="595292"/>
                                  <a:pt x="219297" y="600245"/>
                                  <a:pt x="208006" y="600245"/>
                                </a:cubicBezTo>
                                <a:close/>
                                <a:moveTo>
                                  <a:pt x="1551920" y="378372"/>
                                </a:moveTo>
                                <a:cubicBezTo>
                                  <a:pt x="1540430" y="378372"/>
                                  <a:pt x="1529138" y="373420"/>
                                  <a:pt x="1521413" y="363911"/>
                                </a:cubicBezTo>
                                <a:cubicBezTo>
                                  <a:pt x="1507545" y="347072"/>
                                  <a:pt x="1509923" y="322112"/>
                                  <a:pt x="1526761" y="308046"/>
                                </a:cubicBezTo>
                                <a:cubicBezTo>
                                  <a:pt x="1556674" y="283482"/>
                                  <a:pt x="1573711" y="247031"/>
                                  <a:pt x="1573711" y="208402"/>
                                </a:cubicBezTo>
                                <a:cubicBezTo>
                                  <a:pt x="1573711" y="137086"/>
                                  <a:pt x="1515668" y="79240"/>
                                  <a:pt x="1444153" y="79240"/>
                                </a:cubicBezTo>
                                <a:cubicBezTo>
                                  <a:pt x="1398986" y="79240"/>
                                  <a:pt x="1357781" y="102220"/>
                                  <a:pt x="1333811" y="140651"/>
                                </a:cubicBezTo>
                                <a:cubicBezTo>
                                  <a:pt x="1322321" y="159273"/>
                                  <a:pt x="1297955" y="165018"/>
                                  <a:pt x="1279334" y="153528"/>
                                </a:cubicBezTo>
                                <a:cubicBezTo>
                                  <a:pt x="1260712" y="142038"/>
                                  <a:pt x="1254967" y="117672"/>
                                  <a:pt x="1266457" y="99050"/>
                                </a:cubicBezTo>
                                <a:cubicBezTo>
                                  <a:pt x="1304889" y="37045"/>
                                  <a:pt x="1371252" y="0"/>
                                  <a:pt x="1444153" y="0"/>
                                </a:cubicBezTo>
                                <a:cubicBezTo>
                                  <a:pt x="1559250" y="0"/>
                                  <a:pt x="1652951" y="93503"/>
                                  <a:pt x="1652951" y="208402"/>
                                </a:cubicBezTo>
                                <a:cubicBezTo>
                                  <a:pt x="1652951" y="270804"/>
                                  <a:pt x="1625415" y="329243"/>
                                  <a:pt x="1577277" y="369061"/>
                                </a:cubicBezTo>
                                <a:cubicBezTo>
                                  <a:pt x="1569947" y="375203"/>
                                  <a:pt x="1561033" y="378174"/>
                                  <a:pt x="1552118" y="378174"/>
                                </a:cubicBezTo>
                                <a:close/>
                                <a:moveTo>
                                  <a:pt x="520806" y="378372"/>
                                </a:moveTo>
                                <a:cubicBezTo>
                                  <a:pt x="511892" y="378372"/>
                                  <a:pt x="502977" y="375401"/>
                                  <a:pt x="495648" y="369260"/>
                                </a:cubicBezTo>
                                <a:cubicBezTo>
                                  <a:pt x="447509" y="329441"/>
                                  <a:pt x="419973" y="271002"/>
                                  <a:pt x="419973" y="208600"/>
                                </a:cubicBezTo>
                                <a:cubicBezTo>
                                  <a:pt x="419973" y="93702"/>
                                  <a:pt x="513675" y="198"/>
                                  <a:pt x="628771" y="198"/>
                                </a:cubicBezTo>
                                <a:cubicBezTo>
                                  <a:pt x="701672" y="198"/>
                                  <a:pt x="768036" y="37243"/>
                                  <a:pt x="806467" y="99248"/>
                                </a:cubicBezTo>
                                <a:cubicBezTo>
                                  <a:pt x="817957" y="117870"/>
                                  <a:pt x="812212" y="142236"/>
                                  <a:pt x="793591" y="153726"/>
                                </a:cubicBezTo>
                                <a:cubicBezTo>
                                  <a:pt x="774969" y="165216"/>
                                  <a:pt x="750603" y="159471"/>
                                  <a:pt x="739113" y="140850"/>
                                </a:cubicBezTo>
                                <a:cubicBezTo>
                                  <a:pt x="715341" y="102418"/>
                                  <a:pt x="674136" y="79438"/>
                                  <a:pt x="628771" y="79438"/>
                                </a:cubicBezTo>
                                <a:cubicBezTo>
                                  <a:pt x="557455" y="79438"/>
                                  <a:pt x="499213" y="137482"/>
                                  <a:pt x="499213" y="208600"/>
                                </a:cubicBezTo>
                                <a:cubicBezTo>
                                  <a:pt x="499213" y="247230"/>
                                  <a:pt x="516250" y="283482"/>
                                  <a:pt x="546163" y="308245"/>
                                </a:cubicBezTo>
                                <a:cubicBezTo>
                                  <a:pt x="563002" y="322112"/>
                                  <a:pt x="565379" y="347072"/>
                                  <a:pt x="551512" y="364109"/>
                                </a:cubicBezTo>
                                <a:cubicBezTo>
                                  <a:pt x="543588" y="373618"/>
                                  <a:pt x="532296" y="378570"/>
                                  <a:pt x="521005" y="3785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977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D1EEB" id="Group 1" o:spid="_x0000_s1026" style="position:absolute;margin-left:-21.45pt;margin-top:272.85pt;width:163.35pt;height:157.8pt;z-index:251675648;mso-position-vertical-relative:page" coordsize="20745,2004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iXgH1SwAABv6AAAOAAAAZHJzL2Uyb0RvYy54bWzsXduOJEdufTfgfyj0owHv5P0y0GghS5Zg QFgLkAytH2tqqqcb6O7qrarRjPZr/C3+Mh+SEZlkZPYkQwv4aYCFtmsiTzDIYDBuDPKrP396fNj9 djxf7k9Pb27KPxU3u+PT4fTu/un9m5v/+uX7fx1udpfr/und/uH0dHxz8/vxcvPnr//5n776+Pz6 WJ3uTg/vjucdKnm6vP74/Obm7np9fv3q1eVwd3zcX/50ej4+ofD2dH7cX/Hz/P7Vu/P+I2p/fHhV FUX36uPp/O75fDocLxf863dSePM11397ezxc//P29nK87h7e3KBtV/7vmf/7lv776uuv9q/fn/fP d/eH0Iz9H2jF4/7+CUSnqr7bX/e7D+f7RVWP94fz6XK6vf7pcHp8dbq9vT8cmQdwUxYJNz+cTx+e mZf3rz++f57EBNEmcvrD1R7+8tsP5+efn386QxIfn99DFvyLePl0e36k/0crd59YZL9PIjt+uu4O +Meq6Ju2aW92B5ShQ5qiC0I93EHyC9zh7t9fQrZjRd3xKhJ+ZZrz8RkKcpllcPnHZPDz3f75yKK9 vIYMfjrv7t9Bf5uha8amBA+7p/0j9PV7aN5x93D/9nz83/95vSNFPO7UZyw1rmKS4eX1BeJcEWAH 2bTdzW4pxaHrygY0gxCrsm2NKPavDx8u1x+OJ+6P/W8/Xq6iuO/wF6vdu9Dew+np6XJ/Pf4Vtd0+ PkCX/+XVru27pq93H3egU411UPoU8t8agq6s2nHc3e3kr+EF0F9LRadpmrIpN+loSIkmjUWxTafK p6MhZd0PYz9s06k1nboummGTHw0p664bxmabTqPpVOXYNpt0NMTND4bmpAeNj46GuPsHej3RqYax q7b1zUC8+tYrOmXXVmW3KTcD8eob5q2JHycdA6nrthwd+jZqOuVQdNv6ZiB10/RFv61vpR7dxabM zOclpAz75CCih7aDiP6879qh9TCih3VVj31RbXOjMW1V9YOHkB7XXdXVGNZbJrTUGDchPbDZRDsI aYxbdHpkewlpjF8R9Njum6GqtodpqTGlW6/16O6xhoKR3+wljSm9I7XU49tLSWPctrTUIxyTd9c7 JlWNcc/elbYKjW+6M5iyGvqhrbZNQ6XHelvV9bA9bA0GM95Y9p2Dkh3sPkoag37qC4/trsxo9y2y DKYcq7r1GL1KD/cO5hjWeEvLDcbPkx7vXkoaA40ox8Kxcqz0ePdS0hhQKvrKMS1Verx7KWlM32MU epRcD3es6avO0U0a09eYaD2E9Gjvi2IYHIQMxslRrQ2Ek5DBoGVYPGyP2lrbB1jXod/myGCGYax6 x8K71kPdS0hj3JNgrc0DJsGi2p6aDAb60zadY6lSa/PQD93Qbk+3BuPnSQ91LyWDcS7zaj3Ssfoq RwdLBlNUJPDNDWytBzrWk22xvfoymM5LyAz0scA43zLhtYF4JWfGuY+Ohrh1gU4s5j1SiUX19pC1 GK9+N9o40ORX9ZuysxjvDqYxI91JSWO8ZqjRxgEbTFi8bZY0Boa1bh3TbKNtg5eQxngnPzoFnNSh KpqudnCkMd7Jr9HDvGqaqnUQ0hg3R8Y0OAlpDK1QxtLTSXqge1nSGFCqsPfZNneNHupeShpDK8kK xnjTsLbaPOBICP20qeEGQ6vjvm0dlLR5qEHHcSjUaoyfJz3UvZQ0hnYxtWeZ0uqx3tTV0G4bV4OB RgwFQNv9pAe7cw/YGkwP3fN0kx7smM/HcnsGxEG4Mir16NJxOmSfLJGXI43xSE2PczrzHbbXJ63G YKnhY0YPcy8zBuPtHj3KvYQ0ph8rzyEhXa5MvVP1XYnjg62FkMU4JdfpIe5kyGDqEXcGDsXu9Ahv gWm2LZ3BeHWhs0bBdTthMCtdhPu29/EaaX8Xb5YOn57C1RL+2u3pNrfgC87n04Uu9fQ9E+6z4k/c IckVHlB0L7UBRgdpcJkFhtA1OF4e+ihDkBrMd2KQhA8M46fBTVazYdA0OF70+SjDSGlwl0UZ1keD +ywwLIoG832gW2CwEho8ZlGmqwiNxu8sHUuVLE/LykTN8DuLeqJouCDIgieqVubpWpkoG35nUU/U DSf0WfBE4co8jaPzdtPveTpHh+gGnqd1dMqt4fidwzsdXRt4ntZVidbhdxb1ROtw6JwFT7QOJ8lZ 8ETrqjyto3NhI7o8raPDXgPP07oq0Tr8zuI90boqT+vo6FQ3Hr9zqNOBqIHnaR0djRp4ntbR2aWB 52kdHUgaeJ7W1YnW4XeW6BKtw/ljFjzROpwQZsETrcPBXxY80bo6T+voUE5LHr9zqNNJm4HnaR0d uRl4ntbRQZqB52kdHY8ZeJ7W0aGXgedpHR1lGXie1jWJ1uF3VsclWtfkaR0dJZnG52kdnfVoOH7n NJ4OcAw8T+vaROvwO4t6onU4esmCJ1qH85QseKJ1k7ugbxcRnBCnTRt+Z1FPtA7HGlnwROvaPK1r E63D7xzqdJKg1Qa/s+CJ1uG8IAueaB1OAbLgidZhb6/gsh0L2/YzXJ/J6fmBnZ6vNzs4PZ9vdnB6 fkuY/evn/ZV2+/HP3cc3N+wSBBJ37MoL/8+Bt/yPp9+Ov5z4wyvt/cWdlMUYHE1CK+YPDx/e3h/+ 7fh3A8N9RS/8KxgawpWK7yhXWsIDF2dWoZmLUvHgi4wbQg9PmqCuUtw/Ayh+ttZKC8IBOXfw1Eoc PQ2igMHT07SSHWiEB/EDXW3lKtkKbrAyrtYqZsfNUHFfVZjzpA9FOKaU3FxXyUaug7wVyEg0frbe SnJUfamT6q5qyekEw2ulg8UpNC0lnTVdaH9JW3F5B6ZTaOwT8c6MjWpKMQhrpYZPSyhyLQR1leIe FiQaP7PgAGqLNlhWeK/BrYwN09SOGn6aYvmCb5vuwrIkz0/hQTzfVrtwjWxb9DgVIKGv1CvGDlcB YyMr0ticWMCOnau0IqvCnHwvjoYOWcjnXU1D2fBZ9G0n40e8I3WhOHMyK3PhQkFsu8Qvc4mJX61J rIejadglznSiYNgGijzR/N6ONFVoRGGpRNoiOYUJN+sO+RnQovMGvA8YQg/O2hI5EHfLVCMWcrRt lrb2dQnZpNCpYpCFUgdVSxVcPCJDKTs/Bz4tISscDQLPeAngEI4GjU2DWUVrEZ46tKPM0itWSLwp uZWqdCmch9PlyCZ2ntNERHKPIGyK72No8fyhZTjABtyZBtnNsChZ8YcMssO9nTVhppSdIB2S1SDx Z3RI1oDGARLSkm2bvpysPzsumlL2fxQexK1xtZVrwumKvu5lJxQ8InXF4rAnFdMtsuyNo+hMKftt rpK1aqdB4q4YQPGz1Vay22XsefJxfKmVqLIsrVIaLHkt5rVSPBbyGtljsPbG+pILe1BC8bUwDLC7 IrM3Fy4HhpmsRbe7oS7CbmxGxv4Rn0GpdtEgXcgOiQ6pKIz4FjqkAovR9GLUh6GG5dKMoxCeS9zC YejKgrdic/NVITkYulo4YfwWX7WixPqu6o12YfkDJ/Cge+wUaDhg38K01NV3fd/0n6mYXQlDxU3R J7LRpd6FhPgMcpVmCv3cyFOYDg4hcpo99RB1raycxRNPS0YcB5naXLgQTKQt6iw+gEtM/GrNNpRt MZL3BVZhM52pheSDJ2XL1k9lRhqWRqQs7esnSIZ2KcyiH8cSjqbcvuBwqiUIQxZHhypdiNA2WBpa Nk1HD2JoaSqefqZidq4LpQuFFye/UOrVLQUSNzyih6ZG+a02cm4GRn9dmG0nKsR8w61Y2g3xpQuF 5IsXqFkqkXYQCTv6McZt0hWdpUkvh2oI2r+0veKEJ9TYsXy1hba9YQxUXYOrC+q6lWrZE04KFyZd XMqWHFoqVioKEzzmHB23DopjzpaWfWkmQltKjnOrknm5leIDl9lKLF4auVaYWtkOddCv4OxGVU6l tNoJq3FxhVttpZWs9F+NGSicbK9ULI5r3Ec4zRjg5qLJmlL29Vsla4WjQeLiFkDxs9VWsquetKOu xsIu5GvM1GGbFnzZdCvFJU6w4um22sqDZyHfsIdUwH9+HQ8DgcetTHZGxQ4TnzYurLHZRweo3lSF 4u6z3t6V9ZVCQlNru6ZTDTKLdbVPWV9rrnVI29W05qdhbyoT/zYR9qIFqjCTMYVcyku1ZSlpxd1c uJyUPJ3PLlG+vm/wEk/6fgLFrhc/NpGQrAVU16vCTAkpJJaElRwXR5p1g72uHBqJp5pWNyWhuXAp oRV1w7vlLvhezMhIU7zbRMUXDVKFmXwqZFhKKfGhQU1wx1jIXbE5lS25DHqAAjr15jXBdPzNX8/B FS6nh/t3398/PJAd5jAkx28fzrvf9jhL3x8Ox6drPLI3Xz480QF6OfakIIc9IpncPuyvfHz+dKLq hJ/z5frd/nIn1XEF0mePCNlwxidozAMc5xD6IkaRoL/ent79jggV55OEL7k8H76/R00/7i/Xn/Zn xHjAkEUMFpTenc5/v9l9RDyTNzeXv33Yn483u4f/eEKwjBGrMXx25R8NDuLx46xL3uqSpw+P357A MbYcoMZ/0vfXh/jn7fn0+CtCr3xDVFG0fzqANhwBr7hkkB/fXvEbRYiZcTh+8w3/jaAnEPyPTz8/ H6hynuvAyS+fft2fn3fP+PPNzRWxRf5yigE69q9juAvqvelbQj6dvvlwPd3eUywMlpjIKfxAsBCK aPL/ETWkh3t2g1flYPZzUUPmz9BgahkCj2xHDUGlMMcVNEtcz/avV2OvlD0OkHEoKEoUQ7f8Q2FD ygHn2QW9raAoL5ieRVfffzZwCLejJqdZ/NUXcClBi8jFNA1QAtWavIBxzoohTg7UG5QMCPFJYAG3 KWHvlU/JgPDCBEej25SwVVCUSnSagycDwq1MzY9nN6SHwwxFqcVdnYOSAZX9CK/1bZ6wAJ0pYbfR dQ5KBlThiTMewm5qBCxnPiUDgkYgws02JRwXKEpOLTegrurxkGObEqZnRanv8CRjW8sNyMsTdmv5 lDQIp3j0JnGzm2xokBF7ZH7YszVyaSaIAYn4CMMxnrBrm0G4euwK9qzfIqVRbq7MgHeT0qixqGqE C9oWoBnxIDXU9JxxiyuNwtMRmGQHKTPk3aQMCpFfms5j0M2gxy30UHnYMqiyq7vGMaxsrJARl9J4 Jr0tQmMs3HyZge+mpVFDVZeYSLc1w4z8AWs2zG/bbGlUTxOIR4J66GOmL7FddZDSqI5mEAcpWmpO Qx8HDj6uDAqHdEXnIaWHPq5ocKTg0AsTZ8RNSg99kMIDPYrSsjGKyY1hkgVIYYm1rRZ0RDSBAgEH KY3yaqAJGuIn9YcMBp1tTWxh6wT76ZgcLapqcPjjUQwz9GEI4djjEKFB4XVb7RnFJtwIzVo+Wtpg wInFubbVYx/DuMMc7uDLoGjn4Fmx04Hw3F84+S1gqrc13qC8tEwMEQQVHHFCsE3Loiie2OgYXiaM iJ+WMTUl3kQjhN+mhTfRR0CrxTG7gy9tNcqyG3oOMbixR7CxRPCUevBs5iwKe5gSoSO3+TIWwM2X QRXDCAcTBy1jN5oRCw2PDA3K3V/GArhpGZRbD60FcI4vE4ukxL6kdem8sQA4Dqorh90w8UjIVcg3 vowFcNPSKOzqGs/S2oYX6UqcHDrYMqiuQigFx1rNxhfp2rLFInnTGhqUmysz/N2kNKpvC8zm22Mr DUsCNx/HAsqgxL3OQcoMfoTy9JEyKFy7StCnDVNoYpPAfkLyjnMti8Jp1lg79scmPAluHpsW8a+2 FcOYDDdfxmS4aWkUvElqHL1tWng8DtGz/1AOtWP2NyhEa+1HjxLqoU9TZFV6SGkUQk6WWPpvcmUD jrROrgyKbsM5ht+GDtqII4h2jSXDtl4YlJuUHvqIZg2nJg8pjcJVdQ3QtgD1LgPdWyPem4MrjYIG 4oLXQcoMfTcpg8LAKjiI5FZnmdWC12CYaCVl2YwIBeHgywx9r3k3QU5AC7rh0Xc99OFZ4pu1TOAS mvdHz9knHvZoi+Fcz1gU3yE41oTwvplptTV8nDwKr0FQCN82yMQiQUht+GJvK7wBuVdOJhqJm5Td mEAvYGc2x7GJR1JzGHwHV9pikL7j+tNBSg9+ODrWFQWA2Tg4MWFMygIHrR7z3unB7yalQR32ubXn 8kIbjAbXqxj520wZUAPve8eheKfNBTw/JS71lvgMCE5tHDpuwwh22lg0CNfk2YNbkJeSNhUtbsBK ina1xZMGNYg6izG/red6zLt50iCsYmD/tinRdfB0XFLDaOJmapMnA/JOjOTAm09JgzCgfPMiPeCb STnNhAHBhQkuRI5psddmAg4giIPtkJ8G+bnSI95NSoOw6YEHm0MpzIh3Th69BmEnV3huiMkRZeop 79xhQNgkVRxAbsNM9MZMYNPNIdg3Bq8BgRBcbx3S0yMecugRpXt7SGmQmycz4r2UNMg9ydNLrqmj vEsXA3Kf+gx6zLc9zh4dk5QB+bnShsJNSoOgR74z1UGP+Q6+Bi6uNAiXc76jx0GP+W6EU4hHgBoE X3vfiSq9w5vUws2VBrkPigdtKrDggRJuDysD8veVthVuUhrk10A97t3jSoPcWwJ6Ej71FVx4CqwP Nu2SAblJjdpa4NkwDNo2KQvy3i3RK8qJKzcpA/JemSH110xqxHtAh/wMBm+mfBeBSH81U3IsMs33 2OIUneceetRD3kNFf4+72rpw7KNGM9g73CY7hq0BeS+gyeN91gQ8ivacXBmQ91Z9NEN9wOtmx2mS Abkp6ZFeVZC4h5IGef0fRm0dcGzq40mD3E4d5Lw/dRQuCTkE98ZKDK5ECuR1FCgLPdDdpDSIRpPP swivsma2nOahNCDMhU7PokIbCInLsG1gsdNQLcxgTI97PzGNcruCwX93FiJoDZycZFM5NMrt4VYY g+GmpVFuxz0KmzLpPFYHOBLxdJhGuf0RKYLHTGscMAo8tDTKz5e2AMgl56RlUN6pvjROnVjBwHXZ wZhBuXcheByvpFg1yBXomO4tyu0gg/X2HyKmUSUueOj0ZvNwqTT533CuCbc/jxit8YAxHR3ngLAy ijO876Rzys1Vp0XhBTFe/7qIaTtQV4gF4eozjYIYhxaXhg4xakPgJ6ZRpCAVTowcxLQl8Ku+RtHq vYMTr4OYNgW0epd0M1tW2OSeg49X0biIGVsAHy+4x3s0RMPQZfifgzPjrwlvUkQjcvhDlAbWwuxU Hm00Hpt469rDXc7BmYE18Hnl5Eobx1ul8dnErTIeAbqIaROC49Wh9mij8fXECUg9cPK/LQUxsLpD kCXHCSs2TcqClIi/47pLsDB4YMD0eBTE2IJugOF3nN7BaKg2VpgGsSPYHmcmuRz1GTLSehREm5AK 4W440cmmghhbMOK0C34i25bY+In6tdFaEMSj82xccHejxNgi1pxPG7UpIHMl2VY3tVHDYHUGjydB abw3q2KAy7dDigblNo3W55ODKHho6YULhDh67jFK6/OJMe15FWZRTVthhnHovfHepEeDLiNsUT3c ODzWw2SQq0dEm/Ashg0K4xlx8jx8aSvQINwQp/jZ0kOKCT0t12GohtIzbZrUczDckshqk5Y2HbDA SEfo4UubDn9/aRRireE63ENLmwA88pY0SZt8aZRfD7UFwHkWXol5xpdGYTEgubO2zK9x38SE2Xq8 xXD2oHQDS5ze84wAk49CuW2UQcFGVRiV23OYzUXX4hk8kp1uTysGhrinde9RROPCiZQ84NThc1ca WI0AY67NhM1JhwUEsgB5ONPLFTzFwOmRR4zaCJQtBdBwEdMw9DSSDnqIaStATlklPNodfaZhHMjA Q0tbAQQ1qxF2zkPLwHCg7XE6KY0jJ+KyjHAP9BDT1gOygA32cKbtAGJHdQhY4CGmYSMerDuulBFu Qo1of48ZmIuOthwUYHaE3Lc1w/h/utWQoptPEx90HmsOjwANrEY4TgzLbTtl084hPhsOFz2c6VMP 2CkEAfAQ0zYAqyLEzfXQ0ii3TTTunA095HLxpQ0HhEhJoB1C1BYA751wt+zhS6MgDMwtHlraAsAT HqElPLQ0CueRHkJ69KOnfK90jQcoTnE8Dz+wU1MaD+uEGLAenjQK5gkhdhxsGWfOnuY8T18ZFJYf lNFxWy+MC6i7rwxKLmccpLTRgO+yy+sep75K8G4VNO6ceL2N6xlHdxkUFgC+dZRxAsUyquW8k1vr XoPC3VHpcbqCXVfSgCXEC2QPXxoF89Qik7LpL8S++ZKkzyQ72MwtCIuPuDlTjospcKsrMSH6Q4Pz krrAJmtwXnINGFkNngITupoNc6vBUx4AFximUIOncJYuMN0EaTR+SyQiX0YSuhEycA7XSKG5fNRh gww8xuhywrESMfA8TQvh9ydV+5Kkz99xidIhaV+O2tDlge44/M6CJ1qH64EseKJ1X5L0ufs9xPWc hgx+Z0k+MXRfkvS5JU9HvXrI4HeO5L8k6ZuXFF+S9Lm1jo4Jtdbhd47WfUnSN2vdlyR9bq0LEfmn WeZLkj6/6JIZ9kuSPrfo6JBC2zr8zrF1dO5g4Hk7VzqAMPDMvWu6ec3bvdLjT0M9b10XUqBNAxa/ s0SX7CaQ6yYHHpLATNTxOwue7CYkTrtbbUJqxJl63h6WXktqyeN3VuMTrZsT3bg24PRC0VDP07oQ VX3mPU/r6C2hoZ6ndSGG+kw9T+uQqcdSz9O6kMhtoj7FcPadXdDrPM07fuf0O9JsWnie1tHTO0M9 T+voOZ2B59m6kKpuFl2e1tELNkM9T+uGROvwO0vyyQw75GldyEI6856ndfQiTPOO3zmNDwn2Jur4 nQVPtA5PubLgidbhjVYWPNE6PNbKgie2Di+qsuCJ1uGZVBY80Tq8fcqCJ1onqV/ckxQ9ZTJqk6d1 /NRI4+kfcprPr45sBXmax6+CbAV5uscvfWwFedpHCeaMDEPGOXcflPSQx7YgTwNLep1jK8jTQcqX lFSQp4V4b51WkGf9cBmXVpCpiYsLi+wbi2TipfcpWapMD1NML0h+B78ehNxqkxGm1yd5LUg1Mffm okw1Ef+Q14JUExHYO6+CVBPLTE0MmW6UEDM1EVcWSTdmamJ6iUFPIrJkQK8ajCJl3mPwAwdbQaZN DDnMZiHiH/JYSDURLxPyKkg1Ec8G8ipINREvCPIqSDUx806DPfRtL2RqYkjYp3ohUxPJld60AP+Q JQPyqrcVZNpEcpW3FWRqYnq9EXK9+o1qesGBZ0yZMkg1EU7oeUJMNVFyBmawkGqipH7PqCCdnTNv OsqQJXzWRPxDlgzIOdvoAf4hr4JUE+GCnVdBqolwq86rINmkkKt0XgWpTZR8gv5upPC1VoiZmkiR bG0FmTYxZCad9QD/kCeDVBMzbz8QkjBlIVMTyc/XyAD/kMVCyIw9ywD/kFdBqonw0s2rINXEzHuQ mPRdsZBpE8mR1goxUxMp2KmtIFMTKYKprSBTE8kp1VaQOTuTg6qtIFMTyX/UVIB/yNIDcgq1FWRq Irl62goyNTG9GoHXZyYLqU3EbUmeDFJNxH2JqkCM64+XK+WsOx8P1x2SID4gbSLSEiL/4Zub883u 7Zubt4SRZJLhW0onSRkgo1fp7g75DUMCPPp0ziobEkFLbj2WJ76jyLOhHfOXaxlaKYA24penuJie MyTSk2K8QcOz19DU6+4TtYjz7EmxxIaI3JtEoDFpb2irRkkqvICK3623FBl96ek0NAaPeBGbPGkK p8cLxU1BEShEqKGlupiT4q22dJ2ywiIqKN5526rp6ZDoAeKWURY8W8zZ9KRhczFphpGR/RUlNTYt RYwinmfs1DuSPi/wXNY9BpTm2RRz0rxVnqPUoyZxTj6plF74S6Vob/xutaWaVgeXaNn6zy1FBOUw c1FcDzjU25ZyzjyhORf7ZDSA7eDvuVo1J8kLVeOlnM2Yjbf+lENvhVvLZeQ9ymhGSfyVINj4mQWv gOBrLhP/LCEk6AmbBQkfYwQkafG4mXOpTz4IoV5RfjPo0AydyOIVCpLgcSnSuaSN0qWczs+jQAok AX48wqHXMPSsEa1EHqBettu6lXh3GEr7GrGitJ4DO5XiBHi+azQDLPZN6A0FCvGVnM2MpEq878D7 LtsSvGgPvkkhQpQt5iR2zIYqdnbjiIi6IiCFnSXEOetC1YhdJ9uLF4opTFbg1mpqKqO5Uonj5RLR DOoxZdgk7EiggoRtYtEkCpkRkCRzYy7mUp98aG4Kl9YzdOJfEtJJxUXZiIqslUoQtlXhWFHFQc2Z 7rhiBNXEI23Lz9woiSNnSzl1nWA5Id0q2bRPOAndEhQ/W23lWNR4eJ6AJvbxshGvymIpwm+YVkoq uliKdcZqK9fIIvc7kkXI4qJrxtpKfVrakGGq+kHcnWOjdKnRPUsoci29oUH+QW1R4zBlJo6V1sgm H0aehIW08oFVpaAiNEfPxT6lxeILr9JTbJQB3tQjh02Y/lE1wphbyrPNBGVKJrfaNVZGIYGc0DRr tvidlfBsLqN9RmCXooOPhDHBiC8RdmVq+TkxIonkhKZZnVpah5BYfWV9K+nhVmrYWN82yJINvePe mSlPDZNMcFKMN7SIy2XY0sVkyua72c9NLRolQYdDv3xWwhZV9PCB0RJuEAY7XLTB/lPGtqSYUr8J I3OxTwuRkQAxKVLsJCPJ9BaK22KUPdJ6MQcjDtwmfWskFrTKVI0YMnAf0TzrhklIZVMsaeGkYXOx j2c8EazhIsF6MWMnpiQzW+C56hAOylLmJHGhmMNKr/Ic+ztwqys12hS/sxJbQcGapnqBqBsYXdIU ydZmWqrHzVzskxESTSHi3MtVc5a3UIxn/8neUBKzSbHh1nIZeQ/cKhR2HkjSFgQbP7PgFRAFILC2 CYF1sFTjhkgyNiMgSeqWlPrk02FioJAwsPxrFXMyHCldNkpS5Uip5tPyF7kOfCqQJGDzCAdmjV8z 0zSLKAHiDzYpuuRJ43b02CK2Vs9N6YDcaIHgRisp9RpXSRkTyPxiUEOkkRuLnnhTqLZBOFHbTR3M X7BvkjnNFnMKtkCTE6uttnSVco937mVs74SdJCRZ0ELVzYDHxYayKdbcWlqR98CtQknCtNDc+JkF L0HILFZJb0ztRD1IfcPtRI/jXMc0U1KRJaU+NecksC9XzOnUpGLkjhEX26lRkmyNSyWFmr9bNLQr kELI8oPQBBSZBlotWcxsKSdeS0oX3EZhB/FKCrUlKH622ifIjolUiAloZn9E0nKxEJRPK1ldSCK1 gKX0aH7hQE2xjREo8ttgAtDzJo5XkDaNS5GND+HSXiqVjDCrZCPXUffmKmlQI3tKQMXvVqWjGoID OQRssErZNwh9GI+3OLuZaaikSWM2sJqn5GerLV2lTPvwcN+ksFPH0NwSDsBRjHCP9jxKGVoUU9et Uo68BxlpFGa8UOm24aOkacJlGMO6L6H6yCAqxZK9zMhIz+9z8ULVX15ZSyaDWL/74LjpsFEKrV6u qyU/zEs86VL3ykCD0CVIQha6JHbCmhogygJS3ks70M1h/R61ACMDW/ZYSsnGtGglaVlaupTsyrpW Qsym0EhW8oaFUlgxGfdrpZKWzKF6qkpJMOaQjcLASLTiLxxbQcHNg1ceYrQN8lwnFko6MmYAaR1x 2LvawtX+6NEdMosvrTb6B90aqqWMYro3JDFZUrjojKgLMiAlHdcSE79aayGCveE0P8FExiWTmBTC eFuR6UJOHuaWikK2Rd3LO5GJ5twgXshZqXASNW7QXLiQyhqf2E4iIkuCjDQlu5gUIk64DLWVQvf0 oSr0zx4G1CDPgbl2gYa28eBeUoBpddGDdy71Saagc11mPuQW0xVLNq9QirWg1QFTqmdJ2wVRAYOa 4gCKkvDxAp3SfgXFiV9Z7AqGoonbNuKEQPoWK36crCWFiMAcqFHqr0DNUom0IzXKSskYTJzhkgDC jF9Z7BKDvAzJaMbOPrx3kFxdpoWc8kuocSKv1Rau0kTmdjzSChsypADT1Up+LylcNEgXag4tlciv cKgwIYlQaGj8zIKXIByjJZtm3Jsh1w+3ke6ysLg0HHAe0rTUpdTY2uGQN4XGIS35tELp4ohBl7qn aw1yn4EZ0OLUhdQibLdDgi0tHElpJTzMBzou4eDMH/u6FBqFI2m5pBQGITmjMqV5p18GujhX042a D/SmRnFastCo6TTQx20L+xa2u2sVU7quUDF0xp7zSoatWErp1ILKW1WPA0BUXoOM/sTPLHgJWh7M Slxmacdy9fniktYSenlNLCm30uoh3Y3D5g5x6qelelxKxy5DFEO6SyfjtHaCrkrNqbxtcxSZCElX aS4A4mcWHEEU21PasXKpgJ12nFbn24zIA+fKmaADnuvJyY6lY38JVaTkfrlaWW+VCAKY3L3EAk6T tUorcipU5HtJeBU+jx+sNUo+76uhEB/5yCZumIMVxmoVJ5JUVSxD32H2YBngj5zrMAw2On3j2QnR X5NrNgSHDxcoKzeFnCIrIhFA2iEKSQy1xHxOHuiiKhwhLRshOa2kwsVNpy4kF5j1Fq71gULili25 mVUNWrvUpdRX3KC50GUC4T8UF78zMnYwhzeUWhfX13OZ+05yhuAkQV28f64fDCa9y0eS0jgLShIq rZ1qgM6FPpkUA7nPsXmaoVEosDRwKgulSLqSuBfoUs2k7fDIcrRDU5WSc8oxYFUzkHIAR0KadxQi tC+3ES4kiPOZFCKaaSiswl5iIZhFCyPG7+XDyamYzoo/Td2RdxjJeMUVh1NNJYWLFlqJBknCfoXn /ivVcqanlxqkCv3+PZQ6iiukpDh0viKTQBTeahNnQnAJWHhhjfDeiEdgi2Wv5NARgvOi2CUZdDTM agqNSi2pokIpDhjlsdhaqeHT8he5lq7QVUqWJ4dwDKiscauvNRezUx3e9pEPIJqpSyUplPAwl7qE Q9YzduQMjexLAqhQMaIH2xlSl0rOp8CnFY79JSIy0Abn2GZ6RZafITzjh5VG2hm76edEUdIoyf60 Stb2iT6NI7sPG7GtsBqEaQBXt1rq7ME4n34iV5Mp5Xxn0kqsTkPpsk9e9naQRE5cQ1jqSos31p9Y jcRbgRkWOxRrU8QjDkc+cCZLrrQlnROTxCId/1uV7FqHwuxWcGMRKPYiySE/RdUNjgs4Z+yTexxJ 7CRYztaUQRbXCeGtIlJW0GGQXqZJEieuuJmO42ZZcIonKeW8TRlkZyiuuyqMIEO2rhBVmSvG+Q9y NJlSSfaUlC4VY+VIuezhfRLilq1VXMOVSLqgbttRYkdM3EraJyHLuZz83GILSOc9NGXhZBI6ZPiB 7yxtAqQUPkhWFpIAKnBLWZ38ZLGbxxwuUGR0saMPS/B6CG+BsFLv4KOgu0BSQTFW8jv5yfbY4FP2 V3ALs4tLNlMxXSkFbiWXky3lpFCC5UxPfrJwQkaO4gQ69Z4kgOJS3C/jHsSQVaWS88lPVkExesg/ W4uRMjKE/SrOF4PH6NQoeGri1pwbJdmf/GRh33ECEaCwF8Z2wiEbbieyioOxhuE1jZKUUQEbS5cD 6EXLSgH+gzGaLSTwG4YVyR9CiJIZNYkCN7EhYlA74gouMUNYvkvPSn4nv5iwYw4XmBA/NN7IgbM+ iRhwrpcIaS6U/Dp+mjMSmhYG7MwnTlfFxED7YYx0gyTVEDdoLlz2y4phQy6fivLG0ZBbVAu/tD54 C2M8YsmvaUqKKEFy3ic3n1j3xKMY2A+wpatt+HSGq8UIgA+mKeRUUVLI+Z/cNMmXLTjZgifcyutq Ka1DOJ5dWlmY++ieJ3mg/DRrXG0H441RJXN67E/kUIr3zpLySTdI9edc6OpPTAJDCCI1IyNNyRIl 4oPdTvZvnEKKC3P1ViGxMbdDEG6zNB+SgmGZ0COzsrJykkpKCjk/lFu2mBULytJM1S6WNRXOUcJR D94mJCsiSSklSLqAzjgrgadH2D/iaqCyzuZqmwQjhUWX4dPYvVC47M8X7SZ2UZQuihst+U6CoDYM Z4vTgBAGYIZN2gAW4IUZKsWZgrmvCUmjpJQzQbn7Bkl44Mkm63MMgSI5wcPadwwhJrB9ooy+SiNA ltJHCVlITdy9lqJaMWUQEr3/YGhF95VJxZwqSkrRqGTVIomkpJSzQ2VwO1eMR2DwZrP8wL0kHN1w JihTKBmlmOpU6OMVzhPYtVvk1LHw/0MCHi7E9XGVdKyklpJSzhflZ5W2u2HNj8OHSqISTmRhteCO JRUjE27yTo8cHuLVBmeO8pNFzh146ocWVzgiN0LEphRvT6S0RDpX2+2SbopLOYeUn2pdwA0yLOp7 eqWl1RSTCKwMV2uHjepSLvB1JzYNcZ1vq8PlCzJLSfMxExnrGdJOcSFWVjjU9jOn6q2gs1jsa+46 yDREA8KFOM6LTKkkoGKyklXKTxZHCmPcOuByPOEHkyReykjFnEHKkoWPRYjvA2OGx6/rZF80opJe KtaOzXjAf96G4k6YnhXRRLM0ofA9hN9SKISxNUt4STElhZw3ar29K5asaeBfHDSvwrbTVsvZpLha rNgw1WghYcGEwyIp5PxRfpozEk+FbK3wyumCHyUuiTQ9SWHE9EKJS99x1UDjlISaVEgvOyljJ4s7 UTxJOcVlmEEm33R7KGJ/yZkXlAWbLSGHdxzWw4dceWfjUtkjA9gspJ4SJOeTcssT3lTRGYLGqT3c RPfCsTBUiwFhOlhSUEkh55Xy04SjfbiSgd3HStB0VY8ckHHGaKwNVd0olx8wBq6OhGNDE0z+BIzz geScEj7w+MxOx6pQsky5mdRInEAlXibw2wjnJcslgCSm4gZJtik3zRbOLBgSrJWLJQuW8XWIGrtc 7UiCKkFy1ik/TfEKlJGAU1vTmS1mYmyNpBCrWDNpQNvwSjEpXHZnMJQooHAH3OH0B4dA4K8v1x+O p0e6e72cHu7ffX//8MA/DnfHx+O3D+fdb3vEU9gfDsenK2swUObLhycKooA3+xQR+LB/fnNz+7C/ 3lAlTyeqTuac8+X63f5yJ9VxBaK3j/fX41k08eEJ7fv4fHl9ef7p/PVX9Nfb07vffzrvzidEc8DK +PJ8+P4eNf24v1x/2p/3/I+/Hc8ovTud/36z+3imBlz+9mF/Pt7sHv7j6YK3znBlBfbKP5CVkpbY Z13yVpc8fXj89gSOYQ9Ajf+k768P8c/b8+nx19P53TdEFUX7pwNoI23V9Rx/fHvFbxTdns6H4zff 8N+H0yME/+PTz88Hqpwvu8HJL59+3Z+fd8/4E/Eqjp+ufzn9fLd/PvIH+9/QTyIb+kC+FcF+8+F6 ur3nwllOQXwfL8/81/vXH9/TX0hEBrHc3R++21/3+jd/9fpYne5OD++O56//DwAA//8DAFBLAwQU AAYACAAAACEAQz1b8uMAAAALAQAADwAAAGRycy9kb3ducmV2LnhtbEyPy27CMBBF95X6D9ZU6g6c B6FpGgch1HaFkAqVEDsTD0lEbEexScLfd7pql6M5uvfcfDXplg3Yu8YaAeE8AIamtKoxlYDvw8cs Bea8NEq21qCAOzpYFY8PucyUHc0XDntfMQoxLpMCau+7jHNX1qilm9sODf0uttfS09lXXPVypHDd 8igIllzLxlBDLTvc1Fhe9zct4HOU4zoO34ft9bK5nw7J7rgNUYjnp2n9Bszj5P9g+NUndSjI6Wxv RjnWCpgtoldCBSSL5AUYEVEa05izgHQZxsCLnP/fUPwAAAD//wMAUEsBAi0AFAAGAAgAAAAhALaD OJL+AAAA4QEAABMAAAAAAAAAAAAAAAAAAAAAAFtDb250ZW50X1R5cGVzXS54bWxQSwECLQAUAAYA CAAAACEAOP0h/9YAAACUAQAACwAAAAAAAAAAAAAAAAAvAQAAX3JlbHMvLnJlbHNQSwECLQAUAAYA CAAAACEAeYl4B9UsAAAb+gAADgAAAAAAAAAAAAAAAAAuAgAAZHJzL2Uyb0RvYy54bWxQSwECLQAU AAYACAAAACEAQz1b8uMAAAALAQAADwAAAAAAAAAAAAAAAAAvLwAAZHJzL2Rvd25yZXYueG1sUEsF BgAAAAAEAAQA8wAAAD8wAAAAAA== ">
                <v:shape id="2137907225" o:spid="_x0000_s1027" style="position:absolute;left:6060;width:8661;height:20021;visibility:visible;mso-wrap-style:square;v-text-anchor:middle" coordsize="866293,2002598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qi74lywAAAOMAAAAPAAAAZHJzL2Rvd25yZXYueG1sRI9BT8Mw DIXvSPyHyEjcWDpUqlGWTayAtAuHbSBxtBrTVDROlWRb9+/xAYmj7ef33rdcT35QJ4qpD2xgPitA EbfB9twZ+Di83S1ApYxscQhMBi6UYL26vlpibcOZd3Ta506JCacaDbicx1rr1DrymGZhJJbbd4ge s4yx0zbiWcz9oO+LotIee5YEhyM1jtqf/dEbqN4PTXyxmweXX7vLpz1um834ZcztzfT8BCrTlP/F f99bK/XLRVU+lvNKKIRJFqBXvwAAAP//AwBQSwECLQAUAAYACAAAACEA2+H2y+4AAACFAQAAEwAA AAAAAAAAAAAAAAAAAAAAW0NvbnRlbnRfVHlwZXNdLnhtbFBLAQItABQABgAIAAAAIQBa9CxbvwAA ABUBAAALAAAAAAAAAAAAAAAAAB8BAABfcmVscy8ucmVsc1BLAQItABQABgAIAAAAIQBqi74lywAA AOMAAAAPAAAAAAAAAAAAAAAAAAcCAABkcnMvZG93bnJldi54bWxQSwUGAAAAAAMAAwC3AAAA/wIA AAAA " path="m576473,2002599v-72901,,-132332,-60817,-132332,-135699l444141,1378978v,-6537,-4952,-12084,-11093,-12084c426907,1366894,421954,1372243,421954,1378978r,487922c421954,1941782,362524,2002599,289623,2002599v-72901,,-124407,-58440,-124407,-135699l165216,1335198v-14660,6141,-30508,9509,-47148,9509c50714,1344707,,1289437,,1216140l,765857c,631941,107569,522787,239702,522787r386692,c758527,522787,866294,631743,866294,765857r,450283c866294,1289437,815580,1344707,748226,1344707v-16641,,-32687,-3368,-47148,-9509l701078,1866900v,77457,-53487,135699,-124407,135699l576473,2002599xm433048,1287852v49921,,90334,41007,90334,91324l523382,1867098v,31102,23772,56459,53091,56459c607376,1923557,621640,1894238,621640,1867098r,-585189c621640,1281909,621640,1281117,621640,1280720r,-504958c621640,753971,639469,736142,661260,736142v21791,,39620,17829,39620,39620l700880,880161v594,2972,990,5943,990,9113l701870,1216140v,27139,20801,49327,46158,49327c774771,1265467,786856,1240704,786856,1216140r,-450283c786856,675523,714747,602028,626196,602028r-386692,c150953,602028,79042,675523,79042,765857r,450283c79042,1240704,91126,1265467,117870,1265467v26743,,46157,-22188,46157,-49327l164027,889274v,-2972,396,-6141,991,-8915l165018,775762v,-21791,17829,-39620,39620,-39620c226429,736142,244258,753971,244258,775762r,505157c244258,1280919,244258,1281711,244258,1282107r,585189c244258,1894436,258323,1923755,289425,1923755v29319,,53091,-25357,53091,-56459l342516,1379374v,-50317,40611,-91324,90334,-91324l433048,1287852xm433048,478215v-130152,,-236136,-107371,-236136,-239108c196912,107371,302896,,433048,,563200,,668986,107371,668986,239107v,131737,-105786,239108,-235938,239108xm433048,79240v-86372,,-156896,71713,-156896,159867c276152,327262,346478,398975,433048,398975v86570,,156697,-71713,156697,-159868c589745,150953,519420,79240,433048,79240xe" fillcolor="#ef7c4d [3205]" stroked="f" strokeweight=".54933mm">
                  <v:stroke joinstyle="miter"/>
                  <v:path arrowok="t" o:connecttype="custom" o:connectlocs="576371,2002156;444063,1866487;444063,1378673;432972,1366592;421879,1378673;421879,1866487;289572,2002156;165187,1866487;165187,1334903;118047,1344410;0,1215871;0,765688;239660,522671;626283,522671;866141,765688;866141,1215871;748094,1344410;700954,1334903;700954,1866487;576569,2002156;432972,1287567;523290,1378871;523290,1866685;576371,1923131;621530,1866685;621530,1281625;621530,1280437;621530,775590;661143,735979;700756,775590;700756,879966;701746,889077;701746,1215871;747896,1265187;786717,1215871;786717,765688;626085,601895;239462,601895;79028,765688;79028,1215871;117849,1265187;163998,1215871;163998,889077;164989,880164;164989,775590;204602,735979;244215,775590;244215,1280636;244215,1281823;244215,1866883;289374,1923329;342456,1866883;342456,1379069;432774,1287765;432972,478109;196877,239054;432972,0;668868,239054;432972,478109;432972,79222;276103,239054;432972,398887;589641,239054;432972,79222" o:connectangles="0,0,0,0,0,0,0,0,0,0,0,0,0,0,0,0,0,0,0,0,0,0,0,0,0,0,0,0,0,0,0,0,0,0,0,0,0,0,0,0,0,0,0,0,0,0,0,0,0,0,0,0,0,0,0,0,0,0,0,0,0,0,0,0"/>
                </v:shape>
                <v:shape id="2137907226" o:spid="_x0000_s1028" style="position:absolute;top:2977;width:20745;height:17068;visibility:visible;mso-wrap-style:square;v-text-anchor:middle" coordsize="2074905,1707032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o6sczAAAAOMAAAAPAAAAZHJzL2Rvd25yZXYueG1sRI9BT8JA EIXvJv6HzZh4ky0FhFQWgiYGLiZYPfQ46Q5tY3e2dFda/j1zMPE4M2/ee996O7pWXagPjWcD00kC irj0tuHKwPfX+9MKVIjIFlvPZOBKAbab+7s1ZtYP/EmXPFZKTDhkaKCOscu0DmVNDsPEd8RyO/ne YZSxr7TtcRBz1+o0SZ61w4YlocaO3moqf/JfZ+A4Dbv8VBTF8TycXz+uxWI/o4Uxjw/j7gVUpDH+ i/++D1bqL2fpap6mS6EQJlmA3twAAAD//wMAUEsBAi0AFAAGAAgAAAAhANvh9svuAAAAhQEAABMA AAAAAAAAAAAAAAAAAAAAAFtDb250ZW50X1R5cGVzXS54bWxQSwECLQAUAAYACAAAACEAWvQsW78A AAAVAQAACwAAAAAAAAAAAAAAAAAfAQAAX3JlbHMvLnJlbHNQSwECLQAUAAYACAAAACEAq6OrHMwA AADjAAAADwAAAAAAAAAAAAAAAAAHAgAAZHJzL2Rvd25yZXYueG1sUEsFBgAAAAADAAMAtwAAAAAD AAAAAA== " path="m1855608,1706835v-58440,,-106182,-48139,-106182,-107371l1749426,1258731v-20404,-1585,-36450,-18621,-36450,-39422c1712976,1197518,1730805,1179689,1752596,1179689v41997,,76070,34073,76070,76071l1828666,1599662v,15452,12085,28131,26942,28131c1876211,1627793,1876805,1602436,1876805,1599662r,-769620c1876805,808250,1894634,790421,1916425,790421v21791,,39620,17829,39620,39621l1956045,902348v396,2377,792,4953,792,7726l1956837,1140465v,12679,9906,23178,21990,23178c1995071,1163643,1995467,1142842,1995467,1140465r,-317357c1995467,765857,1948913,719303,1891464,719303v-21791,,-39620,-17829,-39620,-39620c1851844,657892,1869673,640063,1891464,640063r9113,c1903350,640063,1905926,640261,1908501,640855v93107,8519,166404,86967,166404,182253l2074905,1140465v,58440,-41204,102418,-95880,102418c1971299,1242883,1963573,1242091,1956441,1240308r,359156c1956441,1660677,1913255,1706835,1856004,1706835r-396,xm1539043,1706835v-65769,,-119454,-54280,-119454,-121040l1419589,1172954v,-2179,-1783,-4160,-4160,-4160c1393638,1168794,1375808,1150964,1375808,1129173v,-21791,17830,-39620,39621,-39620c1461388,1089553,1498829,1126994,1498829,1172954r,412841c1498829,1608775,1516856,1627595,1539043,1627595v22188,,33281,-20999,33281,-41800l1572324,662448v,-21791,17829,-39620,39620,-39620c1633735,622828,1651565,640657,1651565,662448r,87759c1652159,752980,1652357,755754,1652357,758527r,276747c1652357,1054886,1667809,1070932,1686628,1070932v21989,,27933,-22386,27933,-35658l1714561,654326v,-73099,-59629,-132529,-132728,-132529c1560042,521797,1542213,503968,1542213,482177v,-21791,17829,-39620,39620,-39620l1592729,442557v2773,,5546,198,8320,792c1709014,453056,1793801,543984,1793801,654128r,380948c1793801,1100647,1747643,1149974,1686628,1149974v-12282,,-24168,-1981,-35063,-5547l1651565,1585993v,68939,-48337,121040,-112522,121040l1539043,1706835xm534079,1706835v-64184,,-112521,-51903,-112521,-121040l421558,1144229v-11094,3566,-22980,5547,-35064,5547c325479,1149776,279322,1100449,279322,1034877r,-380947c279322,543588,364307,452858,472074,443151v2575,-594,5348,-792,8320,-792l491289,442359v21791,,39621,17829,39621,39620c530910,503770,513080,521599,491289,521599v-73297,,-132727,59430,-132727,132529l358562,1035076v,13272,5943,35658,27932,35658c405314,1070734,420766,1054688,420766,1035076r,-276747c420766,755556,421162,752782,421558,750009r,-87759c421558,640459,439387,622630,461178,622630v21791,,39620,17829,39620,39620l500798,1585795v,20801,10301,41800,33281,41800c557059,1627595,574294,1608775,574294,1585795r,-412841c574294,1126994,611735,1089553,657694,1089553v21791,,39620,17829,39620,39620c697314,1150964,679485,1168794,657694,1168794v-2377,,-4160,1783,-4160,4160l653534,1585795v,66760,-53487,121040,-119455,121040xm219099,1706835v-57251,,-100437,-46158,-100437,-107371l118662,1240308v-7329,1783,-14857,2575,-22583,2575c41205,1242883,,1198905,,1140663l,823306c,728020,73099,649572,166404,640855v2576,-594,5151,-792,7925,-792l183441,640063v21791,,39620,17829,39620,39620c223061,701474,205232,719303,183441,719303v-57449,,-104003,46554,-104003,103805l79438,1140465v,2377,397,23178,16641,23178c108163,1163643,118068,1153342,118068,1140465r,-230391c118068,907499,118266,904924,118860,902348r,-72306c118860,808250,136689,790421,158480,790421v21792,,39621,17829,39621,39621l198101,1599464v,2972,594,28131,21196,28131c234155,1627595,246239,1614916,246239,1599464r,-343902c246239,1213564,280312,1179491,322310,1179491v21791,,39620,17829,39620,39620c361930,1240902,345884,1256948,325479,1258533r,340733c325479,1658498,277935,1706637,219297,1706637r-198,198xm1866504,600047v-11490,,-22782,-4953,-30508,-14462c1822129,568747,1824506,543786,1841345,529721v23376,-19216,36649,-47742,36649,-77854c1877994,396201,1832628,350836,1776764,350836v-18820,,-37045,5151,-52893,14858c1705250,377184,1680883,371241,1669394,352619v-11490,-18621,-5547,-42988,13074,-54478c1710797,280709,1743483,271596,1776962,271596v99645,,180470,80825,180470,180271c1957432,505751,1933462,556465,1891861,590736v-7330,6141,-16245,9113,-25159,9113l1866504,600047xm208006,600047v-8915,,-17829,-2972,-25159,-9113c141246,556663,117276,505949,117276,452066v,-99447,81023,-180272,180469,-180272c331224,271794,363713,280907,392041,298339v18621,11490,24565,35857,13075,54478c393626,371439,369259,377184,350638,365892v-15848,-9707,-34073,-14858,-52893,-14858c241881,351034,196516,396399,196516,452066v,30309,13471,58637,36648,77853c250003,543786,252380,568747,238513,585783v-7924,9509,-19216,14462,-30507,14462l208006,600047xm1551920,378372v-11490,,-22782,-4952,-30507,-14461c1507545,347072,1509923,322112,1526761,308046v29913,-24564,46950,-61015,46950,-99644c1573711,137086,1515668,79240,1444153,79240v-45167,,-86372,22980,-110342,61411c1322321,159273,1297955,165018,1279334,153528v-18622,-11490,-24367,-35856,-12877,-54478c1304889,37045,1371252,,1444153,v115097,,208798,93503,208798,208402c1652951,270804,1625415,329243,1577277,369061v-7330,6142,-16244,9113,-25159,9113l1551920,378372xm520806,378372v-8914,,-17829,-2971,-25158,-9112c447509,329441,419973,271002,419973,208600,419973,93702,513675,198,628771,198v72901,,139265,37045,177696,99050c817957,117870,812212,142236,793591,153726v-18622,11490,-42988,5745,-54478,-12876c715341,102418,674136,79438,628771,79438v-71316,,-129558,58044,-129558,129162c499213,247230,516250,283482,546163,308245v16839,13867,19216,38827,5349,55864c543588,373618,532296,378570,521005,378570r-199,-198xe" fillcolor="#4dc0ef [3204]" stroked="f" strokeweight=".54933mm">
                  <v:stroke joinstyle="miter"/>
                  <v:path arrowok="t" o:connecttype="custom" o:connectlocs="1855286,1706683;1749122,1599322;1749122,1258619;1712679,1219200;1752292,1179584;1828349,1255648;1828349,1599520;1855286,1627648;1876479,1599520;1876479,829968;1916092,790351;1955706,829968;1955706,902268;1956497,909993;1956497,1140363;1978484,1163539;1995121,1140363;1995121,823035;1891136,719239;1851523,679622;1891136,640006;1900247,640006;1908170,640798;2074545,823035;2074545,1140363;1978682,1242772;1956102,1240198;1956102,1599322;1855682,1706683;1538776,1706683;1419343,1585654;1419343,1172850;1415183,1168690;1375569,1129072;1415183,1089456;1498569,1172850;1498569,1585654;1538776,1627450;1572051,1585654;1572051,662389;1611664,622773;1651278,662389;1651278,750140;1652070,758459;1652070,1035182;1686335,1070837;1714264,1035182;1714264,654268;1581559,521751;1541945,482134;1581559,442518;1592453,442518;1600771,443310;1793490,654070;1793490,1034984;1686335,1149872;1651278,1144325;1651278,1585852;1538776,1706881;533986,1706683;421485,1585654;421485,1144127;386427,1149674;279274,1034785;279274,653872;471992,443112;480311,442320;491204,442320;530818,481936;491204,521553;358500,654070;358500,1034984;386427,1070639;420693,1034984;420693,758261;421485,749942;421485,662191;461098,622575;500711,662191;500711,1585654;533986,1627450;574194,1585654;574194,1172850;657580,1089456;697193,1129072;657580,1168690;653421,1172850;653421,1585654;533986,1706683;219061,1706683;118641,1599322;118641,1240198;96062,1242772;0,1140561;0,823233;166375,640798;174299,640006;183409,640006;223022,679622;183409,719239;79424,823035;79424,1140363;96062,1163539;118048,1140363;118048,909993;118839,902268;118839,829968;158453,790351;198067,829968;198067,1599322;219259,1627450;246196,1599322;246196,1255450;322254,1179386;361867,1219002;325423,1258421;325423,1599124;219259,1706485;1866180,599994;1835677,585533;1841026,529674;1877668,451827;1776456,350805;1723572,365661;1669104,352588;1682176,298114;1776654,271572;1957092,451827;1891533,590683;1866378,599796;207970,599994;182815,590881;117256,452026;297693,271770;391973,298312;405046,352786;350577,365859;297693,351003;196482,452026;233124,529872;238472,585731;207970,600192;1551651,378338;1521149,363879;1526496,308019;1573438,208383;1443902,79233;1333580,140638;1279112,153514;1266237,99041;1443902,0;1652664,208383;1577003,369028;1551849,378140;520716,378338;495562,369227;419900,208581;628662,198;806327,99239;793453,153712;738985,140837;628662,79431;499126,208581;546068,308218;551416,364077;520915,37853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type="tight" anchory="page"/>
              </v:group>
            </w:pict>
          </mc:Fallback>
        </mc:AlternateContent>
      </w:r>
    </w:p>
    <w:p w14:paraId="59151A03" w14:textId="5F16D8FC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1993CCF1" w14:textId="13067089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62A09F3" w14:textId="69D73ECD" w:rsidR="00D14C15" w:rsidRPr="008F24D1" w:rsidRDefault="00D14C15" w:rsidP="00092785">
      <w:pPr>
        <w:pStyle w:val="Titre1"/>
        <w:ind w:left="4950"/>
      </w:pPr>
      <w:bookmarkStart w:id="3" w:name="_Toc157438037"/>
      <w:r w:rsidRPr="008F24D1">
        <w:t xml:space="preserve">Demographics</w:t>
      </w:r>
      <w:bookmarkEnd w:id="3"/>
    </w:p>
    <w:p w14:paraId="25CC854C" w14:textId="748C6396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32227C2B" w14:textId="0414657F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70024301" w14:textId="77777777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78306A71" w14:textId="5619ABF7" w:rsidR="00D14C15" w:rsidRPr="008F24D1" w:rsidRDefault="00D14C15" w:rsidP="00D14C15">
      <w:pPr>
        <w:tabs>
          <w:tab w:val="left" w:pos="1553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CAE41" wp14:editId="41B97E97">
                <wp:simplePos x="0" y="0"/>
                <wp:positionH relativeFrom="column">
                  <wp:posOffset>233680</wp:posOffset>
                </wp:positionH>
                <wp:positionV relativeFrom="page">
                  <wp:posOffset>5638800</wp:posOffset>
                </wp:positionV>
                <wp:extent cx="2007870" cy="2138680"/>
                <wp:effectExtent l="0" t="0" r="0" b="0"/>
                <wp:wrapNone/>
                <wp:docPr id="213790722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870" cy="213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A58AB" w14:textId="0D439E16" w:rsidR="00D14C15" w:rsidRPr="008F24D1" w:rsidRDefault="00D14C15" w:rsidP="00DB131E">
                            <w:pPr>
                              <w:pStyle w:val="LargeNumber"/>
                            </w:pPr>
                            <w:r w:rsidRPr="008F24D1">
                              <w:t xml:space="preserve">2</w:t>
                            </w:r>
                          </w:p>
                          <w:p w14:paraId="5B88685E" w14:textId="77777777" w:rsidR="00D14C15" w:rsidRPr="008F24D1" w:rsidRDefault="00D14C15" w:rsidP="00D14C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AE41" id="2137907228" type="#_x0000_t202" style="position:absolute;margin-left:18.4pt;margin-top:444pt;width:158.1pt;height:16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ckw8GwIAADQEAAAOAAAAZHJzL2Uyb0RvYy54bWysU9tuGyEQfa/Uf0C812s7vmXldeQmclXJ SiI5VZ4xC96VgKGAvet+fQfWN6V9qvoCAzPM5ZzD/KHVihyE8zWYgg56fUqE4VDWZlfQH2+rLzNK fGCmZAqMKOhRePqw+Pxp3thcDKECVQpHMInxeWMLWoVg8yzzvBKa+R5YYdApwWkW8Oh2WelYg9m1 yob9/iRrwJXWARfe4+1T56SLlF9KwcOLlF4EogqKvYW0urRu45ot5izfOWarmp/aYP/QhWa1waKX VE8sMLJ39R+pdM0deJChx0FnIGXNRZoBpxn0P0yzqZgVaRYEx9sLTP7/peXPh419dSS0X6FFAiMg jfW5x8s4Tyudjjt2StCPEB4vsIk2EI6XyMN0NkUXR99wcDebzBKw2fW5dT58E6BJNArqkJcEFzus fcCSGHoOidUMrGqlEjfKkKagk7txPz24ePCFMvjw2my0QrttSV0WdHweZAvlEedz0FHvLV/V2MOa +fDKHHKNfaN+wwsuUgHWgpNFSQXu19/uYzxSgF5KGtROQf3PPXOCEvXdIDn3g9Eoii0dRuPpEA/u 1rO99Zi9fgSU5wB/iuXJjPFBnU3pQL+jzJexKrqY4Vi7oNuz+Rg6ReM34WK5TEEoL8vC2mwsj6kj qhHht/adOXuiISCDz3BWGcs/sNHFdnws9wFknaiKOHeonuBHaSYGT98oav/2nKKun33xGwAA//8D AFBLAwQUAAYACAAAACEAkItXlOEAAAALAQAADwAAAGRycy9kb3ducmV2LnhtbEyPwWrDMAyG74O9 g9Fgt9VpshaTxSmjUHYarN1K2c2J1Tg0tkPsJtnbTzutNwl9/Pr+YjPbjo04hNY7CctFAgxd7XXr Gglfn7snASxE5bTqvEMJPxhgU97fFSrXfnJ7HA+xYRTiQq4kmBj7nPNQG7QqLHyPjm5nP1gVaR0a rgc1UbjteJoka25V6+iDUT1uDdaXw9VK+LarKpy39e79OL5Nx312+jDNScrHh/n1BVjEOf7D8KdP 6lCSU+WvTgfWScjWZB4lCCGoEwHZKqOhIjJNnwXwsuC3HcpfAAAA//8DAFBLAQItABQABgAIAAAA IQC2gziS/gAAAOEBAAATAAAAAAAAAAAAAAAAAAAAAABbQ29udGVudF9UeXBlc10ueG1sUEsBAi0A FAAGAAgAAAAhADj9If/WAAAAlAEAAAsAAAAAAAAAAAAAAAAALwEAAF9yZWxzLy5yZWxzUEsBAi0A FAAGAAgAAAAhAJdyTDwbAgAANAQAAA4AAAAAAAAAAAAAAAAALgIAAGRycy9lMm9Eb2MueG1sUEsB Ai0AFAAGAAgAAAAhAJCLV5ThAAAACwEAAA8AAAAAAAAAAAAAAAAAdQQAAGRycy9kb3ducmV2Lnht bFBLBQYAAAAABAAEAPMAAACDBQAAAAA= " filled="f" stroked="f" strokeweight=".5pt">
                <v:textbox>
                  <w:txbxContent>
                    <w:p w14:paraId="28DA58AB" w14:textId="0D439E16" w:rsidR="00D14C15" w:rsidRPr="008F24D1" w:rsidRDefault="00D14C15" w:rsidP="00DB131E">
                      <w:pPr>
                        <w:pStyle w:val="LargeNumber"/>
                      </w:pPr>
                      <w:r w:rsidRPr="008F24D1">
                        <w:t xml:space="preserve">2</w:t>
                      </w:r>
                    </w:p>
                    <w:p w14:paraId="5B88685E" w14:textId="77777777" w:rsidR="00D14C15" w:rsidRPr="008F24D1" w:rsidRDefault="00D14C15" w:rsidP="00D14C15"/>
                  </w:txbxContent>
                </v:textbox>
                <w10:wrap anchory="page"/>
              </v:shape>
            </w:pict>
          </mc:Fallback>
        </mc:AlternateContent>
      </w:r>
    </w:p>
    <w:p w14:paraId="7470796B" w14:textId="5BF11A30" w:rsidR="00D14C15" w:rsidRPr="008F24D1" w:rsidRDefault="00D14C15" w:rsidP="00D14C15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19EEEE31" w14:textId="77C02F44" w:rsidR="00D14C15" w:rsidRPr="008F24D1" w:rsidRDefault="00D14C15" w:rsidP="00D14C15">
      <w:pPr>
        <w:tabs>
          <w:tab w:val="left" w:pos="1089"/>
          <w:tab w:val="left" w:pos="5647"/>
        </w:tabs>
        <w:rPr>
          <w:rFonts w:ascii="Calibri" w:eastAsia="Calibri" w:hAnsi="Calibri" w:cs="Times New Roman"/>
          <w:sz w:val="24"/>
          <w:szCs w:val="24"/>
        </w:rPr>
      </w:pPr>
    </w:p>
    <w:p w14:paraId="7E348C10" w14:textId="3272E190" w:rsidR="00D14C15" w:rsidRPr="008F24D1" w:rsidRDefault="00D14C15" w:rsidP="00D14C15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br w:type="page"/>
      </w:r>
    </w:p>
    <w:bookmarkStart w:id="4" w:name="_Toc157438038"/>
    <w:p w14:paraId="15100EAE" w14:textId="4C136FE0" w:rsidR="00D14C15" w:rsidRPr="008F24D1" w:rsidRDefault="00943750" w:rsidP="00943750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1A2F92" wp14:editId="1221B031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229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450634311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12137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390558866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40130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7275C5" id="Groupe 17" o:spid="_x0000_s1026" style="position:absolute;margin-left:-29.45pt;margin-top:1.8pt;width:21pt;height:21pt;z-index:251683840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QvXQ1gcAANAnAAAOAAAAZHJzL2Uyb0RvYy54bWzsWttu3DYQfS/QfxD0WCBZ3S+L2IGb1EGB IA2QFEkfZa3Wu4BWUiXZ6+Rr8i39sh4OKWm4clfaGGgLwy82JfJwOENyeA61L17e7XLjNqubbVmc mfZzyzSyIi1X2+L6zPz94+WzyDSaNilWSV4W2Zn5JWvMl+c//vBiXy0zp9yU+SqrDXRSNMt9dWZu 2rZaLhZNusl2SfO8rLICleuy3iUtHuvrxapO9uh9ly8cywoW+7JeVXWZZk2Dt69lpXlO/a/XWdr+ tl43WWvkZybG1tLfmv5eib+L8xfJ8rpOqs02VcNIvmMUu2RbwGjf1eukTYybejvqardN67Ip1+3z tNwtyvV6m2bkA7yxrQNv3tTlTUW+XC/311UfJoT2IE7f3W367vZNXX2o3teIxL66RizoSfhyt653 4j9GadxRyL70IcvuWiPFSycI4hBznKJKlSmk6QZxH6HSzS8K59mxbWFCBE6VgVt0RhfaUPYVFkcz +N88zP8Pm6TKKKzNEv6/r43tCqPwrcD1XNs2jSLZYaleYtFlRr69qrO/vi0NsQYzw3bFkhEDArIP W7NsEMG5MZvwPVmmN037Jisp+Mnt26alkF6vUKI1tlIjTMuiaLZt9hmBXO9yLNyfFoZjxb5vGXtj CCuW5SHkDw5xY8t3fGNzHPIZkemtKMiUFQ5RA5uy4jArM33RIJEfTrviciOEmPJEQ8gQT3nicSPz ZoVDZs6Kf7oVDpGrZHLuA2ZFQaYixiEz5z5kVmbOPYdYk24gU/VLeHqP8NYzPYiZgZkecMg9s4Gc 2O/8ZNMlg/SuUNkAJSMRp61FB1BVNiLt8tSAFNs9YtvLNAuUSCUTYGxfDrZPAmNXcrBzEhjbjYMp 6yIS84aNXcTB3kmWsTk42D8JjDXPwcFJYCxlDg5PAmOtcnB0EhhLkINjDpZRV4utBqESVConKtWa BqhUbRqgUlcCkyyrpBVrtCsa+/54NzZ9UdTuytvsY0ntWrFg5WahccjEp8YwtEtvrrbpz9lXjnKR VgWNwOgHFEZBXao3VCnbySEeVirTamNoVu61Sacl2bStOIB53u0wIEecK7yOudjXiehOWlRmhCM9 sHNSvhBV48EMdSe6OABVgJmHbDDjkDMXh8qxj3nZZNTlMLtyyhh+oC/AD+30aKmJdnwnkulmQHUB Um9oFch2zBlWeWKIGDJ2I5u2TGfSHcajLQ7mXZ+HJydf9i6Gr/UlF/3ItHx9oi9qA42iM5geh5X5 MlT+40yjQmQGYvh9iqDWA9Ntyny7utzmuUgKJACzV3lt3CbIN0maZkXbHSFay7wQSSYGgYWaSCAh 13nS0lFYlKI3Odt1075Omo3sjfByZ+5An2s0wVhynIjQHR2XF6WrcvUF8qAupW5sqvRyi57eJk37 PqnBtxE5iF/Ubsr6q2nsISTPzObPm6TOTCP/tYBSiW3PQ7OWHjw/dPBQ85orXlPc7F6VcBgnL6xR UbRv8664rsvdJ2jeC2EVVUmRwjZO+BZ5WD68avGMKiiWNLu4oDLUJuL+tvhQpaJzyrvw5OPdp6Su jArFM7OFqHtXduooWXbSQ0xe31Ygi/Lipi3XW6FLKGIyTuoBSo1JSVkcZFbs2Y7t4qiTIoskLmQV nZRC9J0gSOMgDOXJZTtBZKtc2ytT1w0t2BEK0w7s2CEagHQ7oUyde3GIQSeHafUcXacdT2It/wNB a4sM7EdRAFJyTNFSXE5UtEHsOCrl9fF23EjMK90EdEcfC9uDRK3g6o40QPv5uJ61PSeKoAXYYTkC aGpWAqZMcDErpMbR7nEc9UpD5spJFzhksn9Nj4rIRJP9c8isEHE1OtMHDaKk+NE4cS06bxo4grqe mgouRKcXEm89ihLW85MYewxiDBMJLfkAVaOykVA1cn2Lg3GgqZKY4hAWp49IR4JuwOjQ4j4iK9sH bkzar6OT9DwigLLX/rVwSOOSecGFEqNrHfXsGugwxcPt0POk+tdYJ3ktpebhKFkVd1jvXX9Stih7 UaQcx8ZlMmX40ThYFlF1dKUmcey80U10TkrIELO+N8Sta6MjJaKPfQ/oZkXO1WjE4ynXu02V9oHd SUaMu/iewT7R3P8nzf0Xvkzgu4pn2a6F/XiMxxH/nc3jbDfyfLmT1Q7viByklAdarfNmLNeO/z6I yHl25IGoSBszqBy130AfDAT+OJVzPNDeKQucyc2ywKkZPlwF/pQFDgityI9BUo47wdnZLBNjwJQJ jZzNiRMH2H4YeoKWHneDs7M5k83bzzTBGdocE7w9pKfvepNeQMf07D2wQj+cmm8OiHAr6Eya4B8X 5njB28tFPjUV+oeF6X03as8NIAE8Md/HwHyJ+B77YoSlDNLafzF6LJ8h1LEGvq4S2H2EXWxEcp8K cyh7HAYS8Qz3Ldp1vx1F4scEiOWoivbvoR2dJ3akVNJQOhAIQIeJEhNdGx2pECANcmAYoKtdT8d9 VeR7Ed28daR2sCNLMgJ6/51VaWdwRWbvGUMbAmMHrqtfnffhHFf1c6MZ0semP8kRyuiLebB9B3PP 9QWrEz/9UFeEEjfYozNDOaZb0GNBJwXNEh0BB6HQ2/a9ywDKQHdNdCMjN2hhEXk6rKLwsZreChXu m80nPSIu5B/LtftwzUyX8fSzMbp3UD9xE79L48/Uavgh3vnfAAAA//8DAFBLAwQUAAYACAAAACEA ghM7u98AAAAIAQAADwAAAGRycy9kb3ducmV2LnhtbEyPQUvDQBSE74L/YXmCt3QTa0KNeSmlqKci 2AribZt9TUKzuyG7TdJ/7/Okx2GGmW+K9Ww6MdLgW2cRkkUMgmzldGtrhM/Da7QC4YOyWnXOEsKV PKzL25tC5dpN9oPGfagFl1ifK4QmhD6X0lcNGeUXrifL3skNRgWWQy31oCYuN518iONMGtVaXmhU T9uGqvP+YhDeJjVtlsnLuDufttfvQ/r+tUsI8f5u3jyDCDSHvzD84jM6lMx0dBervegQonT1xFGE ZQaC/SjJWB8RHtMMZFnI/wfKHwAAAP//AwBQSwECLQAUAAYACAAAACEAtoM4kv4AAADhAQAAEwAA AAAAAAAAAAAAAAAAAAAAW0NvbnRlbnRfVHlwZXNdLnhtbFBLAQItABQABgAIAAAAIQA4/SH/1gAA AJQBAAALAAAAAAAAAAAAAAAAAC8BAABfcmVscy8ucmVsc1BLAQItABQABgAIAAAAIQBeQvXQ1gcA ANAnAAAOAAAAAAAAAAAAAAAAAC4CAABkcnMvZTJvRG9jLnhtbFBLAQItABQABgAIAAAAIQCCEzu7 3wAAAAgBAAAPAAAAAAAAAAAAAAAAADAKAABkcnMvZG93bnJldi54bWxQSwUGAAAAAAQABADzAAAA PAsAAAAA ">
                <v:shape id="2137907230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0L7qbyQAAAOIAAAAPAAAAZHJzL2Rvd25yZXYueG1sRI9BSwMx FITvgv8hPMGbTdZtS12bFhUK3nSrVLw9Ns9NcPOyJLFd/70RBI/DzHzDrLeTH8SRYnKBNVQzBYK4 C8Zxr+H1ZXe1ApEyssEhMGn4pgTbzfnZGhsTTtzScZ97USCcGtRgcx4bKVNnyWOahZG4eB8hesxF xl6aiKcC94O8VmopPTouCxZHerDUfe6/vAb3FutFsjt3mNqb9/un59wqk7W+vJjubkFkmvJ/+K/9 aDTMF2pZz+uqgt9L5Q7IzQ8AAAD//wMAUEsBAi0AFAAGAAgAAAAhANvh9svuAAAAhQEAABMAAAAA AAAAAAAAAAAAAAAAAFtDb250ZW50X1R5cGVzXS54bWxQSwECLQAUAAYACAAAACEAWvQsW78AAAAV AQAACwAAAAAAAAAAAAAAAAAfAQAAX3JlbHMvLnJlbHNQSwECLQAUAAYACAAAACEANC+6m8kAAADi AAAADwAAAAAAAAAAAAAAAAAHAgAAZHJzL2Rvd25yZXYueG1sUEsFBgAAAAADAAMAtwAAAP0CAAAA 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N30wryQAAAOAAAAAPAAAAZHJzL2Rvd25yZXYueG1sRI9Ba8JA FITvBf/D8gredLNaraauItKWHqSgFsTbI/tMgtm3IbtN4r/vFgo9DjPzDbPa9LYSLTW+dKxBjRMQ xJkzJecavk5vowUIH5ANVo5Jw508bNaDhxWmxnV8oPYYchEh7FPUUIRQp1L6rCCLfuxq4uhdXWMx RNnk0jTYRbit5CRJ5tJiyXGhwJp2BWW347fV8N5ht52q13Z/u+7ul9Ps87xXpPXwsd++gAjUh//w X/vDaFg+qYmaPsPvoXgG5PoHAAD//wMAUEsBAi0AFAAGAAgAAAAhANvh9svuAAAAhQEAABMAAAAA AAAAAAAAAAAAAAAAAFtDb250ZW50X1R5cGVzXS54bWxQSwECLQAUAAYACAAAACEAWvQsW78AAAAV AQAACwAAAAAAAAAAAAAAAAAfAQAAX3JlbHMvLnJlbHNQSwECLQAUAAYACAAAACEAzd9MK8kAAADg AAAADwAAAAAAAAAAAAAAAAAHAgAAZHJzL2Rvd25yZXYueG1sUEsFBgAAAAADAAMAtwAAAP0CAAAA AA== ">
                  <v:shape id="2137907231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ECz8KxwAAAOMAAAAPAAAAZHJzL2Rvd25yZXYueG1sRE/NSsNA EL4LvsMygje7q5KQxm6LCBIFD1o152l2mkSzsyE7tvHtXUHwON//rDazH9SBptgHtnC5MKCIm+B6 bi28vd5fFKCiIDscApOFb4qwWZ+erLB04cgvdNhKq1IIxxItdCJjqXVsOvIYF2EkTtw+TB4lnVOr 3YTHFO4HfWVMrj32nBo6HOmuo+Zz++Ut1B/jcie7qtg/yaPJ6ufqfagra8/P5tsbUEKz/Iv/3A8u zb9emiwrijyH358SAHr9AwAA//8DAFBLAQItABQABgAIAAAAIQDb4fbL7gAAAIUBAAATAAAAAAAA AAAAAAAAAAAAAABbQ29udGVudF9UeXBlc10ueG1sUEsBAi0AFAAGAAgAAAAhAFr0LFu/AAAAFQEA AAsAAAAAAAAAAAAAAAAAHwEAAF9yZWxzLy5yZWxzUEsBAi0AFAAGAAgAAAAhAMQLPwrHAAAA4wAA AA8AAAAAAAAAAAAAAAAABwIAAGRycy9kb3ducmV2LnhtbFBLBQYAAAAAAwADALcAAAD7AgAA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32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l2JFsygAAAOIAAAAPAAAAZHJzL2Rvd25yZXYueG1sRI9BSwMx FITvgv8hPMGLtMmussjatIigeCp1FYu3x+a5WZq8bDex3f57Iwg9DjPzDbNYTd6JA42xD6yhmCsQ xG0wPXcaPt6fZ/cgYkI26AKThhNFWC0vLxZYm3DkNzo0qRMZwrFGDTaloZYytpY8xnkYiLP3HUaP Kcuxk2bEY4Z7J0ulKumx57xgcaAnS+2u+fEaPl8Mleuv9dbY/X7T7G56t3Enra+vpscHEImmdA7/ t1+NhrKq7lRxqwr4u5TvgFz+AgAA//8DAFBLAQItABQABgAIAAAAIQDb4fbL7gAAAIUBAAATAAAA AAAAAAAAAAAAAAAAAABbQ29udGVudF9UeXBlc10ueG1sUEsBAi0AFAAGAAgAAAAhAFr0LFu/AAAA FQEAAAsAAAAAAAAAAAAAAAAAHwEAAF9yZWxzLy5yZWxzUEsBAi0AFAAGAAgAAAAhAOXYkWzKAAAA 4gAAAA8AAAAAAAAAAAAAAAAABwIAAGRycy9kb3ducmV2LnhtbFBLBQYAAAAAAwADALcAAAD+AgAA AAA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="00297220" w:rsidRPr="008F24D1">
        <w:rPr>
          <w:rFonts w:eastAsia="Calibri"/>
        </w:rPr>
        <w:t xml:space="preserve">Population</w:t>
      </w:r>
      <w:bookmarkEnd w:id="4"/>
    </w:p>
    <w:p w14:paraId="72B7BA83" w14:textId="77777777" w:rsidR="00DF1DE5" w:rsidRPr="008F24D1" w:rsidRDefault="00DF1DE5" w:rsidP="00DF1DE5"/>
    <w:tbl>
      <w:tblPr>
        <w:tblW w:w="9072" w:type="dxa"/>
        <w:jc w:val="center"/>
        <w:tblBorders>
          <w:insideH w:val="single" w:sz="12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0"/>
        <w:gridCol w:w="4122"/>
      </w:tblGrid>
      <w:tr w:rsidR="0094458C" w:rsidRPr="008F24D1" w14:paraId="0CCCEBC6" w14:textId="77777777" w:rsidTr="00CB413D">
        <w:trPr>
          <w:trHeight w:val="954"/>
          <w:jc w:val="center"/>
        </w:trPr>
        <w:tc>
          <w:tcPr>
            <w:tcW w:w="4950" w:type="dxa"/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D6B93" w14:textId="6B8F7C89" w:rsidR="0094458C" w:rsidRPr="008F24D1" w:rsidRDefault="0094458C" w:rsidP="00D26977">
            <w:pPr>
              <w:pStyle w:val="Table"/>
            </w:pPr>
            <w:r w:rsidRPr="008F24D1">
              <w:t xml:space="preserve">Population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4C9C1" w14:textId="4F68E2E3" w:rsidR="0094458C" w:rsidRPr="008F24D1" w:rsidRDefault="0094458C" w:rsidP="000D312E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132 852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</w:p>
        </w:tc>
      </w:tr>
      <w:tr w:rsidR="00EB2366" w:rsidRPr="008F24D1" w14:paraId="3A70A55A" w14:textId="77777777" w:rsidTr="00ED696A">
        <w:tblPrEx>
          <w:tblBorders>
            <w:insideH w:val="none" w:sz="0" w:space="0" w:color="auto"/>
          </w:tblBorders>
        </w:tblPrEx>
        <w:trPr>
          <w:trHeight w:val="954"/>
          <w:jc w:val="center"/>
        </w:trPr>
        <w:tc>
          <w:tcPr>
            <w:tcW w:w="495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173D6" w14:textId="73B78713" w:rsidR="00EB2366" w:rsidRPr="008F24D1" w:rsidRDefault="00992F2E" w:rsidP="00ED696A">
            <w:pPr>
              <w:pStyle w:val="Table"/>
            </w:pPr>
            <w:r w:rsidRPr="008F24D1">
              <w:t xml:space="preserve">Average income per person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75ACBD" w14:textId="4E9068C3" w:rsidR="00EB2366" w:rsidRPr="008F24D1" w:rsidRDefault="00992F2E" w:rsidP="000B6539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46 956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</w:p>
        </w:tc>
      </w:tr>
    </w:tbl>
    <w:p w14:paraId="6FED17A8" w14:textId="19271CFF" w:rsidR="00693A14" w:rsidRPr="008F24D1" w:rsidRDefault="00693A14" w:rsidP="00693A14">
      <w:pPr>
        <w:jc w:val="center"/>
      </w:pPr>
      <w:r w:rsidRPr="008F24D1">
        <w:drawing>
          <wp:inline distT="0" distB="0" distL="0" distR="0">
            <wp:extent cx="5040000" cy="3240000"/>
            <wp:docPr id="2137907233" name="Picture 2137907233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33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r w:rsidR="00EB2366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21EC3568" w14:textId="299F190E" w:rsidR="004239A3" w:rsidRDefault="004239A3" w:rsidP="004239A3">
      <w:pPr>
        <w:jc w:val="center"/>
      </w:pPr>
      <w:r w:rsidRPr="008F24D1">
        <w:drawing>
          <wp:inline distT="0" distB="0" distL="0" distR="0">
            <wp:extent cx="1800000" cy="2520000"/>
            <wp:docPr id="2137907234" name="Picture 2137907234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34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gramStart"/>
      <w:r w:rsidRPr="008F24D1">
        <w:t xml:space="preserve"/>
      </w:r>
      <w:proofErr w:type="gramEnd"/>
    </w:p>
    <w:p w14:paraId="2201FE86" w14:textId="17974985" w:rsidR="002810E5" w:rsidRPr="004239A3" w:rsidRDefault="004239A3" w:rsidP="004239A3">
      <w:pPr>
        <w:jc w:val="center"/>
      </w:pPr>
      <w:r w:rsidRPr="008F24D1">
        <w:br w:type="page"/>
      </w:r>
    </w:p>
    <w:tbl>
      <w:tblPr>
        <w:tblStyle w:val="Grilledutableau"/>
        <w:tblW w:w="5000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1451"/>
        <w:gridCol w:w="1452"/>
        <w:gridCol w:w="1452"/>
        <w:gridCol w:w="1452"/>
        <w:gridCol w:w="1453"/>
      </w:tblGrid>
      <w:tr w:rsidR="00EB2366" w:rsidRPr="008F24D1" w14:paraId="6F251A4F" w14:textId="77777777" w:rsidTr="00ED696A">
        <w:tc>
          <w:tcPr>
            <w:tcW w:w="999" w:type="pct"/>
            <w:vAlign w:val="center"/>
          </w:tcPr>
          <w:p w14:paraId="56FED254" w14:textId="77777777" w:rsidR="00EB2366" w:rsidRPr="008F24D1" w:rsidRDefault="00EB2366" w:rsidP="00ED696A"/>
        </w:tc>
        <w:tc>
          <w:tcPr>
            <w:tcW w:w="800" w:type="pct"/>
            <w:vAlign w:val="center"/>
          </w:tcPr>
          <w:p w14:paraId="08D7C3E0" w14:textId="77777777" w:rsidR="00EB2366" w:rsidRPr="008F24D1" w:rsidRDefault="00EB2366" w:rsidP="00ED696A">
            <w:pPr>
              <w:jc w:val="center"/>
            </w:pPr>
            <w:r w:rsidRPr="008F24D1">
              <w:rPr>
                <w:rFonts w:ascii="Calibri" w:hAnsi="Calibri"/>
                <w:noProof/>
                <w:color w:val="2F3885"/>
              </w:rPr>
              <w:drawing>
                <wp:inline distT="0" distB="0" distL="0" distR="0" wp14:anchorId="76ADF4F4" wp14:editId="0A9B2C9B">
                  <wp:extent cx="280657" cy="498946"/>
                  <wp:effectExtent l="0" t="0" r="5715" b="0"/>
                  <wp:docPr id="2137907235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82164E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Female</w:t>
            </w:r>
          </w:p>
        </w:tc>
        <w:tc>
          <w:tcPr>
            <w:tcW w:w="800" w:type="pct"/>
            <w:vAlign w:val="center"/>
          </w:tcPr>
          <w:p w14:paraId="119E9571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Calibri" w:hAnsi="Calibri"/>
                <w:noProof/>
                <w:color w:val="2F3885"/>
                <w:lang w:val="en-US"/>
              </w:rPr>
              <w:drawing>
                <wp:inline distT="0" distB="0" distL="0" distR="0" wp14:anchorId="7E0AE270" wp14:editId="029DE25F">
                  <wp:extent cx="257175" cy="457200"/>
                  <wp:effectExtent l="0" t="0" r="9525" b="0"/>
                  <wp:docPr id="2137907236" name="Graphiqu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18" cy="47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7C122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Male</w:t>
            </w:r>
          </w:p>
        </w:tc>
        <w:tc>
          <w:tcPr>
            <w:tcW w:w="800" w:type="pct"/>
            <w:vAlign w:val="center"/>
          </w:tcPr>
          <w:p w14:paraId="6F18E7DA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7E01F767" wp14:editId="2C7D20A9">
                  <wp:extent cx="280657" cy="498946"/>
                  <wp:effectExtent l="0" t="0" r="5715" b="0"/>
                  <wp:docPr id="2137907237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575AAFB6" wp14:editId="4D13BB6C">
                  <wp:extent cx="288393" cy="512699"/>
                  <wp:effectExtent l="0" t="0" r="0" b="1905"/>
                  <wp:docPr id="2137907238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3805F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4E07ED3" w14:textId="77777777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noProof/>
                <w:color w:val="1F1735"/>
                <w:sz w:val="22"/>
                <w:szCs w:val="22"/>
                <w:lang w:val="en-US"/>
              </w:rPr>
              <w:drawing>
                <wp:inline distT="0" distB="0" distL="0" distR="0" wp14:anchorId="090A0411" wp14:editId="604AADE1">
                  <wp:extent cx="788670" cy="618490"/>
                  <wp:effectExtent l="0" t="0" r="0" b="0"/>
                  <wp:docPr id="2137907239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E34FA" w14:textId="77777777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800" w:type="pct"/>
            <w:vAlign w:val="center"/>
          </w:tcPr>
          <w:p w14:paraId="55F329DE" w14:textId="2211D939" w:rsidR="00EB2366" w:rsidRPr="008F24D1" w:rsidRDefault="00E635F3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21C71762" wp14:editId="5D1C2C02">
                      <wp:extent cx="781050" cy="554355"/>
                      <wp:effectExtent l="0" t="0" r="0" b="0"/>
                      <wp:docPr id="2137907240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55435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8D2BC5" id="2137907241" o:spid="_x0000_s1026" style="width:61.5pt;height:4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7ZC0IhlIAAOqmAQAOAAAAZHJzL2Uyb0RvYy54bWysnW+vHceN5t8vsN9B0MsBEp/u03+NKAMs BrtvBrsLzCyQeanIcmzAlgxJiZ399PtjV9U5fMrXKXIxQZDo3r4sdlWTLJIPWfWHf/7lxx9e/e39 p8/ff/zw5vX0+9vrV+8/vPv4zfcf/vLm9f/59//+u+P1q89f3n745u0PHz+8f/P67+8/v/7nP/7X //KHn3/6+v388buPP3zz/tMrBvnw+euff3rz+rsvX376+quvPr/77v2Pbz///uNP7z/w8NuPn358 +4UfP/3lq28+vf2Z0X/84av5dtu++vnjp29++vTx3fvPn/ntv5SHr/94jf/tt+/ffflf3377+f2X Vz+8ec27fbn+99P1v3+2//3qj394+/VfPr396bvv39XXePv/8RY/vv3+A0wfQ/3L2y9vX/310/e/ GurH7999+vj547dffv/u449fffz22+/fvb/mwGymWzebf/vu7U/vr7mwOJ9/eizT5/+8Yd/9z7/9 20//+xPL8PNPn7/+zD9tFr98++lH+3/e79Uv12L9/bFY73/58uodv9yP6baypO94tK7LfV1tMb96 Er/76+cv/+P9x2ugt3/7189fylp/w7+ulfrm1Ye3PyIS7z5++PD5+y/v/8Rg3/74A8v/T1+9mubp ftte/fzqvJ3LdtTv1JP8hye538/11Xevttt8v13vwtfoCf40eR7LumzrkIeQ8F5DHrPnsS/zPg95 CMm0zcuQyd0xQRHO/RwyEZL1to9nsgiTdZtvQyZCsi/HbTiT1TPZ5vM+/iSeZJ3ufMTRd9+ECbI7 ZuJJ1uncjyGTXZgcyzT+8J5kvW3HfcgEg/rQkvlYbwEmnuS+Lrd9yOR0TO7z7c7kR6ooJNPtPv7w k9fedVu27T7kojTHGWHjFXg9WbB9zMbTbPf7Pl6yyevwet63OTAbT7Mt87YNv8zktXg9j9u6jGfj abZtWgPfxusxJnU+A4smNOcByUgtJ6/JG/sJCz0SNKE5bjv2YsjG6/KGtVzG8jx5muPYt7G5nESb z31fxkZZaM5p2sZmZvL6vJ7zzvccLpqnOe/zPSBpXqNhs54BSfM0sDnGIjCLFThv9/vYagrNiUEL sPEavR7zPo0XbfY0023Z5/HHmb1KrwjnOhY1oZmm+3ofy9rsdXrdQwoqNNOEXxWYj1fqdbuzSQ2F bfY003y/H2Npm70lWLfbdB9bAqGZ5uM+BdbNq/W67tsREDdPw4ttZ4CP2IIVHQ3Im6eZWLUIH6/Y rBtCOv4+nob5TAG3Y/aave7TnXcbGR2hwZ9f7ufQVN/VHPBRx/ojNNO04haN+XjdZh89buPt+u5p pgmne+yu3b092OZ128dyIDQnW28gHPDmYLsTmwWWzdMc+7KOrejda/ZmUj3WUqE55ykQd9y9McBh OQPKIzTTbUZ7xkLgFRs+0zwOC+6eBiGAaszHK/a2blANlefuacyIsi+O/Jy7V+ztfi5rgI+nmdZp DwQ6d28Mtvu+TgFp8zTTuhzHeN0Wbwy2eVowVCOjIzTTMS2EeqN1W7xib9PMlMZ8PA3JmzlgDBYx BkjbPP4+QjPftuUcy/XiNXubrvhluG6eBj4nG8lw3cQczLeFxMWQj6eZb4RwAT5iD+ZpZg2GfDzN fMO1Hhvrxev2dp/nKfB9PA2vNrNhDdfN6zY+1XKO9WfxNGTH9m28KyxetxHqOwHmcN08DZ90CTgh i9dtdp+F8GLIx9NMBPJsjKN1s3zjI/mBfcP4DvkIzXSsEad39bpNXH6fxnItNNO2zsvY7qxiD/De buP9R2imZT2x8cN187q9HRO+/3jdPA2WN2JHV6/b27kdASdRaKbtdhCbD+fjdXs7EZ7AfDzNtN0j GarV6/Z+u5OjGq+bp5m27Qw4vavXbfjsASdeaNhPp0CQtXrdJgLGgRvPx9MQmx4Bu7N63d6nk/+M +XgaLPwayLRv3h7s95vltEd2R2gIGo+Anm7eHmBFl4D+CI2BGet4n9u8Pdixo/M4mBOaCUuF7zLS n83r9r7cbiQChuvmaSaSwvvY7mzeHuzLNAWCbaGBj63BcD5et/cFX3msp5un4ftM69g/2LxuE/zM a0DePA3BKYDQeD5iD1ac8oAceJrpRh5t7CcCrD33051kCGswlANPc85zYNvevGrvx7IsgWXzNMu8 Bmaze2twoKaBZLLQ4MKT4xwJ2+6NwXmbI5uC0GA+Aou2e1sACnoDSht9G6EhP7HOYxnYvV6bNSR5 MuTjaaZlv4M+DpfN2wLSLXtkPp4G2GINIBe71+tjn5dzrDtCg4ruAehi93p97Nj3sQ0VmmkFUxzb 0N3rtcEQ51hHhQY4eV0D38frNXyItsdy4GmMT0SuvWIfx0zpwJiPp8G33gOJ60OswXGS8h/yERoS VRHjdnhzcJzAq+N1Exqyr3sgAXt4e4BjTeppPB9PA4Q9EWeO9PTwuo2eog1jPp5mhiSQgD28bpOs 27axngoNMT3R3Hg+Yg9Wwouxnh6ehpieaGHMR+yBIT9jn/fwNPA5InIt9gDbG6iXODzNbAnyce7t 8Lp9TAfJxLEceJr5Pp/YkKG8ed2Gj6WhR/vP4WlwwhCFIZ9T7AFE5IdHfIQGnBWEesxH7MG8GRgx 5ONp5p1lG/vwp9ft4457MJZroQHKA/cYz8frNjujuUjD+Xia5RaKGU9vD4DYzkBOTGgot0HgxvPx ur2vd6qaxvPxNKSDcCvGfLxuE5PYHjxcN0+zoD8Bd/T0ug2IQ3ZnzMfTEC6tgZzy6XWbyoYN32U4 H0+z3BcDQUf24PS6jRtyn8b2QGgIgPdtzIcQyQc/IGaEGKMJKdFCYBbw4KabV2/2elgFOHki0m+R OBjYS+Y0L4EEjxItB9ju2CowBeFEdn38mZRoodIvUrF5E8NA5V6gCpFiDfd6cAIYH0oe+TBHRI0g Whv4Tp7o4jTei8D/PCfD6SKy54lQQDbYwJy8qh9EKZGK15snYnu9k+cY6S2Is5uTxXckiMb65IlW stnUAI45iYk45w3obczJE1kBUETKpdyQ2ItwcsxJiKzaLIDf48671aMiI+J2K9F6gt6O/RNAbsdp s7goIHtChLQugSwwNsFzOgzsC6yeJ1qxeoG9CTzDc8Io38aboBLhCBAjjmVPqg+3badgLTAnbyPw PM1XG0q5FCCit5EkOvWDbiEoDt7JuI45eXU3C8H2OdQnKVwkFWrxzpiTV3f44K4EOHkiOFlGZ8zJ qzu59wOXejwnT3SVYwfmJMWIzOgeAI2JWPx3oqsgUMLIXzki4OmQHyFE2HI2+PHqSUUiKSci+vHq CRGyR3I4wMmru5UmR/wIKWREHCjyCHASGzGBuQf2JyllhNMt4kdIXSLlF7dA+RLFIO7j8pFugRwK mQlHRFnRHNlzhWgh9YISDvVpFhthZSiR1fNEC1VcgXw0WRA/pxuJyHGApkR4YUvEwkp94najcCFg 94SIYpwjsj9JhSKcUN6xPgkR1ijkLUuNIl7vHNEnIaJywfo9hhIhVYqE+JAF5uSdD3KlEdSN+iUn EVTPbSFOQmRhfsBGSK3iupBnjnwnb1jWed8DUS5Aup8ThVOhOQkRNIFGMdqjPCd2HpRwuBN2RBv1 8gGJUHXfcTUDnDwRqxfJSRGhujnRZAZEGuDkiai5ssa8sZR7l2ABIQ2UblIc7V5vXVdTwiEnKVxc MEaR7yREJJ3JAwY4eT8CwbMkxlAipEbS2kECufdJiheRVirDApzERpwHSbrAnLy60xES2nOlTpI5 LbeARCxe3e9geJHoU4jI0c1TwLNcvLrfCfgDkBwVYV72+LSRxiUpfLS6ukg+QoiA/hDzwHfy6k6d OoY5IBGeCBA4gs9SsuYWgpwg6ZwAJ0+03tnfA3ZPyh8pzAzthEJE0BBpwsA9ljkZkjOekxCRIsBK jL+TlDPeqeQjVTe0EUK0kp6IZHOkoJFE3R5I/DNxtxCkYal3CczJ24j7sgDwBubkiSjY3iORmhQ1 3qdzicieEK0Y2EisQdv9s4SHokYK3gNz8kTsaDcaFYf7kxRDUi+1RDIfQkTMYG13Y05e3eEU8mGl HnI5cZYjnLy6G9xC++VYyj0RcLIp4XhO3iWY2T4DpctUiLiPiwyZ8zHkJAWO+DgE1eM5CdGCQER2 QilxJBuNqxngpM4HhQyBnKUWOR4bfe8BTt5G4CvfIzuhlEZOO2YvwsnbCKrblkhuWQod2afB5Iei JzQLgVAktSyVjoZQBHwwoQHyXQIVAxQ7O3ElnxpJ9yoN6eh7AKjZxECQngrYcaUhPRXoByFT62dE NWogiag0C/mfgFMpJZJW7Rhh5K2DaV+gcp6d0s1owrUOSJ3QkM2aKYMfmiEpeaTLZyzcQkHR+BGJ bqXkkZNfImleoQG3woUPzMfrOMnuSI5caiupT4+I3C7hBc5kwP4IDcYx4ohLzSOZjohVEBo6gIHm x3LgjcKynxH8UeokqbaIHIogNY+kBCIxrdBYuX3A9uzeJCwIdsDfEhoqQQKtqWw9TlEXLHBEDjwN XX+RtLjUPK4zdf1jTRUaDoaIJB2k5tF6gwLrJjS2CY3FTcskD5Ivgel4R+E8I19HqiQp8KCUKsDH m5Bpm5aAuEnJI4zmSHSkRCTvAu691Dxab3ugzguY2gkp+G7El5OiR6pYKRcNLJ23Imz4gULJSaoe ybhEDhRTotiRYlIpSZbeTj0ZenJCRJqBlEtAuL1+G6dADTCVm+4bWUIjcLoIHfeOKDonIYrO6fTx AL1ItKGMV0+IcLC2CCQs1Y9woqUxwMnbBuMUKYU5vaKH5+SJwnPy3gKd6wsox1D2pGzSWsojiYbT q7pxikCNQmScIiHY6XU9PCdPFJ6TjyOwKaH0tBRcktmJmCIpnqTQZIrUPQgRNWKBYlC8Zqe34Rl5 otiMAMIdI3YliwlGgqdEdJYH/AZOVvCMiFgCwLMSUXVKom/kqIKLOUYU2wRSQUqzUBY13tE5Tc/x 4RQMlG+8cJ4GyxUwQrTuez5YocgH8jSYBQ6XG6+bNww7RVRjR5UWEfdu5GXw0sZ8vIYTr4CgjNfN 05BbDmTqcIDdu1GtG3C8lYaj/wLVcXhLns/OiSiB+Xgazl0J4Ir0Rng+9COMQ3GlobA+0J+ELyJ8 qD0bz0doqPULePizVkpaDXaAjzci9MwE0ALKTtx8ODwjUEqtNFQQE+QM5VqrJFnGcTILX9a9GxWc gSM9AQ8dDQElPTND/REawv3IoUr0FzlGnMMUqC/taG4sZMAiSLHjcudYx8CMvEWwhqvA9k11npsR AhfIcyvNnd6UkMx5/Wb7DiQ2ZzkO8k5SOJDNAn72MwJaDhhtoblzdHKgS4lpO0YYxoB3rzRY08hR HZzV4xjt5CgDaiQ0ALcRFHGWMkcqAgMlDUpztzLCgEMiVY7Aw5HzcTl+yC3DQqFMoGUNu+uIiP2s wnZoG4QIzIOi9bGxkypHcD10KcDJGxQinEi0N0uVI+W/kTNvlIieLTzHwJy8deAADmC7wJw8Ef0f VkUy3CqkNJJYlANWA5y8TQHH4UinACdvH2CzBLrkKNV3YkRqNHI6Myl7RwQnCp/GcxIi4ojIIcB0 knlOdgDQODeoRAsnPkZcVSmN5OA+TksJzMn7G0jeHijL5VhAmRMaFfCGhMg4RXYMKY2834l7x5mG WYiMUyDDTieBnxNYamhOngjvxkL5oT5JlSMFIRjmwHfyHoT5UYEsO9/Fz4ku9AB8pEQLzkAgA0Bz qudkZ+JG9MkTURKOhxxYPa/uIJaWzx7uGloaacfVBqyRVDlSd8JhcWNOQkRRc+QuglmqHPm0oWNu hYhqkDNQ5IJ/4r4TaU/qHANz8kQ0R/Hf8XeSKkeCuVCELkTrih8R2AmlynEhGRUoPeHDuIXghOkz EjxLlSMuAR5VYPW8jaDNiVRXYPVE3UlzRfIBfWlkyDeSEx7tyKNAkpA0rF+9/XLdhnZPSiMJnOxM 3qHmChEOC15jYPW8jaAyZovYCC2NpEssULo/S5UjXVgUeIznJES0I+DNj+ckVY4cV2FZmOHqCdFK y32gKoTzYd3HJeHOSgQ4eaIVHDyAniNsjpN18wVOblQivDA7dHooe1rliBYGcATsnLweZY5jRJMC Sk+03S1sGH8nIbot1ls8npO3EZzwZud7jTkJ0cTZhQELK1WOds5OJH5SIlIrkZyHnBUJpz2ApDOy X3KmhLEcr563ETanQPETRQfCCQAiIBFS5Qgn3NjxdxIiXMTIoTYUXfrXg1Ek6ypElPZFijA5YMZx 2m7U0weiGiECWToAVYbfSUojOezrtgXsnhAB/1HQFODk1R3F5RiqwHfyRPiVBhCM5+TVHd8DMQ9w 8kSUNNnJIWNOXt3JnVmuaWgjpDqSOc2Bdm5K1L1EACxEsohCZOVTmOXxnLy6c1vFEcFkpD7S2rlZ 8jEnr+6ckGsn/YxXzxNR2nRG4BIpdrRj/SLAphBZBBDJukm9444PG0E2hQi/HJkYr54UPO6cwxM4 6obKcSdG+HuRA2w5VcMRsWXcAzcqKBE7mt35MZQIqXnc97thLUOJECJaQo9AqyYtiX5OBEKB0n0l IkwLxYRS98hZW4CcgTl5w8KpybQOBlbP2whO2+JowAAnT8QxPJFbpGapfUQiQol5IaLfi1gyMCev 7njldBcH5uSJ8GEjR/0hNl4iuP0yUGyqRFhYSuzGc5IKSFYPGzuekxCRqIscFMTOInPa7MKzoT4J EYjQGqg0BEwWTqET2JSIIJzMZ2D1vEtA+wxHkAXm5InIe0eOw+KQPz8nOigDbY1KREaQ5uLAnLy6 7wSsgRpAsuru9YDM8akCnLy6241PEQsrRZfkbiOXsgLDutfbSRIE2gWUiNJtQLbAnLy6230YodXz RFgVw3+H+5MUQ6K5kTO8ZyG6H7E9V4ohd7uiLRDnCpH1mkdKfaSC8iB5G/EjhAijHDkeAVfNSwTF WJEMlRBRhWsliuPv5NWdLTdy8BaJePd62KYz0B7FEjsiDvkkVhtbIyGia5BUSGBOXt05spP7OwOc PBHKRHNZgJO3EYel5gMxoVRQTpyxEajeJWvtVo8CuMg1rkpkh6pFCgGlhhLUBZw1sHreRsDJgq6R 7NFKJXPCiR2vnhLh9c6B/B7ZUOF0i1S1KRENKThvgTl5PwLYnYLN4eohoO71Ji7JI+Afr563EXwn qpMCnDyRlUcE8nt0lbnXA6GOcfJElNDZddDjOXkbQerWXIKRF2bXnT97wDkTiq8b4OTVnTJUQLUA J0/EKZZHoHEcsM69HnkFjl4JcPJE7DOBE4k4+8QzYhkCiqtEXGQXsEVUmnlGVJUGqpqUaANAH29O nBTrGHFzBt92vHRCZP01AXgfmFg4UdE6DjSUiAw2TuJY8KSukqN67ZKKoYgLERlsfOUAJ6/rxigi 4lJaSVVTJPSk6MevnpVCjQMNJbpugwiorRRXsmFwmUpg9cRAcMNHAD7hGEM/pztHbowDQiWiIdxu /BkaPSmvZE4RF4yt0r0eRY+RO0hIEjkiihwi54QqEXV4tOoH5uRNBDgIKcHAd/JEQNqR0zKoLfJz snM5xs6eEhlQz+sNv5OUS4KmEe+P5yREXF5iUeSYk/cHOC4VVgFOnojvZJHxmJO3EfgdlJcHOHki st6RSlhusnLfCVCWXFOAkyci8NwDrffkXIUTUH3ArRQic8oDvRKUICon7ioOzMkTcTaO3X45/k5e 3c0tClxHwXEN7vVsSwutnrcRFImcEXdFKjO5FIsFDMzJqzte5RmAwkE+/Jw4vD9Q6IZv54joB46k 5ZWIs9EiJ2bfpciSk7AiBb5KRO0BFwmNV0+KLDkMPZIapRbTLYTRBNKIXCfniChHN6x56LEIkdVl hjh5dadBHNMX4OSJyMnTTBFYPbERYBqBLg2qVtxCkFWO3CPDXXyOCF80csmcEtGtADgWmJNXd7wc DpcLrJ4nmriGKFBkCZzv52SljxFOnogF5xTAwJy8unOWTKQlhLZ193o4BJEyDDICjoiWvCMAUCsR d0BwoOt4TlIviT7RdD/+TkKEONihP8NdQ4osmVOk2fIuRBiIlWz0mJPYCFqRIrGGFFnalc6B+zAo U3bfiXN3I+dPKhGH7rIHBObk1R1clgxQ4Dt5IqDSLQDv00zk57Rxc2HANxKi66bdyHfy6g4Ovgau xCZWd69nxw8H4H1OY3JEVrsd8ZaFyHpqItZI6yVpbCAMH+5PQsRxA+juWCK0XtK6AAISIURU6hLf BTj5fAT4OcUv4zlJkSVnsnDEQ4CTdwmoWABaDHDyRCd1rYFkjtZYEjMEOn6pE3VShOMRSbhptSRu RKAMm0voHSMyjyFGXte5NYIrBgNL54m4TTrQyw5E7F6O8zRD3ooQkfII9NzdpVQSxAacITAjbx44 sCJQZkRtt5sRcBdkAUaeCCgocPQ8u5cyssLjoXEQIvaKALxFd70woqAgYMOFCMMaCZukTBLsKHLz Hevr3o4q9MAhOGySjoYKHhqYxksnRNse6dkhT+0Z2bXfgQBDiDg1J1BOws3lnhG3IEUS10LEcScR x0vOj+QmEODOwNJ5ywDuhvs+9LukQpKo23qFh+ItRDT1BSqmuE3aLR133do962NGnog61sDRYvyV Z3S3GyYCjDyRtWsGNnM5c5KzW49IuCREfNbIjKQ6EkaRo8VwR9wyYExozRsKgxRHwsiQj+E3EiLU NXDvClWX7uUIMyNN4EqEXQ4cdnGXekqinsgxO0oUO2aHxKKbkd3LFBFvIaLBOnKjAqeWKKeQXyxE cMIvCoiD9xrCc/JE4Tl5Pcd34qrYgOB5IlqwyBAH5uQV3fKgEd9OyinhxJWsAU7ecQjPyRO9MKev 3n79l2/+9fOXP/7h7ddvv+MfX9m/3v3yof6Of716++Evb17fXtuDnz5+fvXLm9fvPn748Pn7L+// hE34+/PH/7i9hpwhoarD/CNiPABPPKWIUXhPPKeI2d498T1FjGJ64iVFjK554jVFjCZ44i1FjHB7 4j1FjJB74iNFjAh64jNFbOC5p+bnlIz1QpaTMoO5hXtOzgy7FvKcpBmKLeQ5WTNoWshz0mZ4s5Dn 5M3wYCHPSZwhw0Kekzk7G0fIc1JnGK4n5+eM1BnGKuQ5qbMTbYQ8J3V25IyQ56TOcFEhz0md4ZZC npM6QzCFPCd1hjAKeU7qDDYU8pzUGRYo5DmpM1TQk/NzRuoM6hPynNQZFCfkOakzfE3Ic1JnJ5MI eU7qDAkT8pzUGSYm5Dmps9NEhDwndYZeCXlO6gxdEvKc1BnO5Mn5OSN1hgMJeU7qDNwR8pzUGWIj 5DmpM+xGyHNSZ6deCHlO6gwwEfKc1BkKIuQ5qTNoQ8hzUmd4hZDnpM5ACE/OzxmpM2RByHNSZwc5 CHlO6gwEEPKc1FlqX8hzUmfnKAh5TuosDS/kOamzjLyQ56TO8uxCnpM6S4QLeU7qLL3tyfk5I3WW tBbynNRZKlrIc1JnCWYhz0mdpY2FPCd1lkEW8pzUWYpXyHNSZ9leIc9JneVwhTwndZZkFfKc1Fnq 1JPzc0bqLCEq5Dmps9yokOekzjKeQp6TOktJCnlO6izPKOQ5qbMGbiHPSZ3dRyPkOamzNJ+Q56TO bpwR8pzUWVO0J+fnjNRZ07KQ56TOOpGFPCd11pMs5DmpswtXhDwnddY9LOQ5qbPuXiHPSZ217Ap5 TuqseVfIc1Jn15MIeU7qrGPWk/NzRuqsDVbIc1Jnva1CnpM6a1gV8pzUWReqkOekzlpLhTwndXZN h5DnpM6aQIU8J3XWDirkOamzHk8hz0kdXVVKb7/IyB03OfUD5CSPY+L7AXKyR/txP0BO+qil7AfI yR8FWv0AOQmkAbEfICeDtKz1A+SkkBPv+gFycshFW/0ASUn8FWCRRix6SaQVMCXKvwIt+EVugF4S wTFyA/SSCJKRG6CXRLCM3AC9JIJm5AboJRE8IzdAL4kgGrkBekkE00gN0IMYlHomB+glEVwj9wa9 TQTZyA3QSyLYRm6AXhJBN3ID9JIIvpEboJdEEI7cAL0kgnHkBuglEZQjN0AvieAcqQF6YIOr/5ID 9JII1pF7g14SQTtyA/SSCN6RG6CXRBCP3AC9JIJ55AboJRHUIzdAL4ngHrkBekkE+cgN0Esi2Edq gB7soPQmOUAvieAfuTfoJREEJDdAL4lgILkBekkEBckN0EsiOEhugF4SQUJyA/SSCBaSG6CXRNCQ 3AC9JIKHpAboARCqmZMD9JIIJpJ7g14SQUVyA/SSCC6SG6CXRJCR3AC9JIKN5AboJRF0JDdAL4ng I7kBekkEIckN0EsiGElqgB4UmZKoCE1lXczEL3Jv0EsiSElugF4SwUpyA/SSCFqSG6CXRPCS3AC9 JIKY5AboJRHMJDdAL4mgJrkBekkEN0kN0AMlnNueHKCXRLCT3Bv0kgh6khugl0Twk9wAvSSCoOQG 6CURDCU3QC+JoCi5AXpJBEfJDdBLIkhKboBeEsFSUgP04MmURE84hKSzifwi9wa9JIKo5AboJRFM JTdAL4mgKrkBekkEV8kN0EsiyEpugF4SwVZyA/SSCLqSG6CXRPCV1AA9oGJXwecG6CURjCU3QC+J oCy5AXpJBGfJDdBLIkhLboBeEsFacgP0kgjakhugl0TwltwAvSSCuOQG6CURzCUzwHVbuMdo7Be5 ATpJtGvBcwN0kmj3fecG6CTRLv/ODdBJot3qnRugk0S7ejs3QCeJM6BLboBOEu2y7NwAnSTazdm5 ATpJtOutUwP0GIvddZ0boJfEJMZyXSwtupDEWK4bo3WApCT2zSF2n3RuDXpJTGIs3PuqLo79IvcG vSQmMZbrqmVdxKQk9m0idg9zago9xmJ3JecG6CUxibFcVxnLGiQxluuGYh0gKYm/ahhJYizzr1pG khjLdU2wTiEpib9qG0liLJy81elCEmO57urVKSQlscdY7CLflCT27SN21W5ugH53TmIs1+W5sgZJ jOW63lYHSNrEvo3E7r7NrUFvE5MYy3XHrE4huTv3zSR2AW1uCv3unMRYOJmw04UkxnJd+iprkMRY rrtcdYCkn9i3lXC6RG4R+8YSu1U19RX61pI5ibFwMEH/FZI2sW8vsatNc1PobWISY5n7FhP7ReoN eozFLiXNDdDvzkmM5boxVCQxibFcd3rqAElJ7JtN7O7O3Br0fmISY+GSjE4SkxgLh+L0AyQlsW86 sXsxc2vQ28QkxsI58d0UkhjLdYGlyEESY7nupdQBkjaxbz/hGo7cIvYNKNxokhygl8QkxjL3TSj2 i5Qc9G0odrdjboDeJiYxlrlvRbFfpN6gx1jmJMbCWcqdKCcxlusiQ5HEJMZy3U+oAyQlsW9KmZMY y3WboL5B0k/sG1PmJMYy960p9oucHPSSmMRYOGuql4OkJPYYi93Il5pCj7Fw/HFygD5iSWIs1y14 IgdJjIWTwbpFTGIs1511+gZJSeybVexuutxX6HfnJMZyXRynU0juzn3LCve95qbQYyx271tqDfq2 FQ4nTA7QS2ISY7kuaJNFTGIsHLTWSWISY7muU9M3SEpi38DC/bvJRewlMYmxXNeT6RSSkti3sXAs dmoK12Vi/g3sFxlJvO4I0wFyknhd/aUD5PxEjjtWQbJf5KbQSaJd95UboPMT7UKu3ABdxMLFNMkB Okm0O7dyb9DtznYtVm6Abne2665SA/QYi919lRug8xPtdqrcAJ1NvCcxFo7d7iQx2cdy3QglupDE WLg6qX+DpCT2GItd6JRbxF4SkxjLdduSrkFSEnuMheOic1PoMRa7LCm1Bv1xXPckxsLFGt1nTGIs nObeD5C0iT3GYrcX5dagl8QkxnJdLSRykOxjuS7/0QGSNrHHWO5JjOW6qkffICmJPcZiV/KkvkKP sdhNO7kBeklMYizX3TmyBkmMhTsGOlFO9rFcl9boGyRt4q8O60piLNyJ208hKYk9xmL3z+Q+Y787 JzGW654XWcQkxsJlbN0aJDGW61YWfYOkn9hjLFyclVvEHmOxS1VSX6HHWO5JjOW6JkXXILk79xiL 3WySm0LvJyYxlnuPsdgvUm/QYywcvp0coJfEJMZy7w/zsl/kptDvzsk+luuuDpGDJMZy74/0sl/k ptBHLEmM5bpoQ6eQlMQeY7EbNXJT6G1iEmO5LryQKSQxlutOCh0guTv3B3zZjRWpNegxFruJIjdA vzsnMRbO6O/2hSTGcu8xFvtFbgr97pzEWK4LG/QzJiWxx1juSYzluitB3iCJsdx7jMV+kVrE/tAv u+wgN0BvE5N9LNcFBroGyd25P/rLLirITaG3iUmMhTsiO11IYizcS98PkJTEHmPhyje/BuWo/XpU /6f37768+uHN6x9ev/ry5vWX168+vXn96fWrP795/Wej4fD+t1/shP/2z1c/v3l9cjGenY333ZvX 242KsfU65f/Hj397/+8fr7/7Ysf9T1Sr1qNduMqwfYXnX73765+/f/ff3v9fpeG+xzL933HFZH2D MhzSXIf7Hfd7yaNlXaoFmuDa5irjv8htXZYaHpJ6vwwO8y3cuFyonhq530rU/Hi02w0Z1yea7AaZ ODtu8K0Y4rRuJTH2GJS7m2u+gOryYn7bMyrmz/pJKUV56vRwfhS6rzX4pHahiOFzUK6CLSsNnl0g sOezlfscrxmCcT7xtTFDAMn6+bgDqhA+Bl32vZ5Rthz2ryJd12pTZnDWIjqu+3zuHWOGG1d7lTdd uaNWPiHT2urxVCvtLyJMIPDc93zNkGdPDDPAcOfOykq4FgP9mCHL+GDILS86w2OpJ+xw6/0T7xsz ROprJQt3rBWA6MFwX9fKkNt2S0T9eHZwqUiRUhzNZyJ5zPAkQ1KcKlJmJbpqg5JT3+pZSah2yQE8 niG3VaBI+j5THEOG92Pi1qtrSbnQuOw4bVCk4VZjzvXWaf26LVv1fLgWLsGQi+nvFTXijsoCFz0Y HutaoQguIy7+9OPZyYqWF2XuT6s+nOHKBcW1WnlDt6899Tko1V7lO233U78hV5byEtfKQPX0iAIM uS+oSCkX5qgkruc214NNuXemQJbPlzlutfJr457VR0gWYMgXqLPYtmKi2qDbDZtVn3Ezu6gF2weX jZcZckPWI3gYMtwQi3ro1k4htyzphsLUQXfE9ZrF82WwoIXhwVXYbVfS3UF/KhsCDJc6w2M5C772 HHTmkpxrFgcqKaaN2XNFVHnGrcnxzYlrAVnJixB2JXXcGK4n1qQIxokVlyXFIuw1PD/Znx6uw3BJ 19OudS4MKe+XHRZJRNnKM8BFsbMr98LVcB4ZeGbVAgwRxCIYEJbA7zlD2xMqQyuccbsFDLl2qz17 1g0EGE5bjZnZbkon3JMh36mozHk/SmLNPbuuHMcxPTGlcSldD7b8OsPDtmI/Czydamk4BXAqFRwP jtDVfY0D+vZnyno8R/aneqgg5+LtpTvnMaxd211Wjm3zKH1wz4fYuyKpE5ehPXPMAZ6AbOVjQcnt ZjLPnVqxIsd245e6PZj7pv883J5tsmOe3JhclXxi/ygb3GMq3BlXDS7Hl+0F+Xk+JNlUZJlLPu/P wpUAT5a0Lh+lleo0cXFqA7HZJXZ1DexW1Zo/nij/eWKaY55sHnWXm0AWu92KadbswUQSsIC1j3mu e1Ov61LqhOmBsnpHXFV+65RhxcTVRUBRuv2ah9hGO5QTyu1ZzxKY52FodaWsgOVzKnZnbn3IHqK2 CdPc/HFihIRvtW5IfDGjCDwbg8gtt37WjZnbw+2fXnm5561W75iH8szDj+e5s6BVHajvLb2sj3li JKrDfsnt9ckeD7kjtUII07RaCRcvZLHcmCc7UG38Qz+PkmZ8Drux6Ze1nWii0LU97S7O+pAo5HoY 4snG+zRvBEwylW3aWdxr2JMAQ1hyIe6G8pgg8NGfJZbDWbJfrBUdwBzoloG/dlSX7zhwOvy33HBA q+Qd+/I8iGfMEBekxmV20/K107ZVxbXaamh54LeLRdxMSerOfjkO0e+4bdiyogYnY+iSckd7nSF3 jZZt//EyG/FP1coblXqPbMB4ihtNso1yPXTjx0XcqnPOAq6lzsLxnJoJJm5PWDxmiaRVmVvMyDvF w7ATO9eHxDz6JS2qflr2J8g5niehVdMtbE8nrQvXy9dFWLAv+qHvuA2VJyFoIpRE7hC8MhXUWRXP hLJWvk/r/eiEi6RWDbOndWGUsCXY7tNeSzcZ/taJEHtaddSJpTF6svB0CqOol33GmBS/ImYJOBmq rRAeaakgeIgJkVGbCo5rcQCeD+kWKJJA078VcIc1xcxn8UiIYc2T9DKEmasuEm3wdn6xPlzrbWI8 XJ6VeGMZmuatgkpQ4jF3w5qPYsvHQ3ZQfXiFk/XhWbbU4Nou3L1eh91NSmUqWxNqmu0n9XdJ8CzV lvDQgrfw2jKBemK6UXafjK78eg4+/7p1cksDfK115CFbUYLncqvSByU3MMs82QtrNIS16vz6ja27 lkPB3bU1jr8nRQs13IfSMnd+bUF962ZDmrPWGj7kloxLPdmch/sTTAnwRG6qmBhPNfGAItXEm1VW NxtFaSAKX3ZJeF5QmmEv0nc7Soj6nAo2qhrjE6dHjTGGqZZVYD5vT7giMM+Dfb5YE/SiN6mETcU7 4Cpwc/xk4U90tlAeayZiIL2yNWeZi8w7e2vGsLqfO1GzLvxCV3N1P1HxJ94/nieuYduRiK819cMF w4+Igbun+42ObbCuEJnoJzA75sksWzZ8ufXOzu4e4vLqPI+JKKys7UKGIe5hopF786RZx85PYJ+u Hh17N0GJfE+0uXnS+IzFYMRsH/tFrdHjLEFWS4e94u1ruyKHVgLoh1CfSGv7nnyCizLEc7+Zo1NW CIRAE84ABXPNcJNn2EtpTOO5W1a/+gmocSJigHKtyXEiwRrfuGGXat6m9cBb8osAJUtU3nbFc7ms ZnCey1RzQcSchpE7FdxvJBGqTWDU4to9XsjS1VVuAfMTtg/rYuHQ9cmwqKoO6CTBen1Iykv8vn06 +U95SBCQQIB2NoTm8nA7fbd8eBw15WdBu6bZUF2DYq63pRclYRN2iiKba8dV8MVjfCwflTS1QsmW Q20fFn5p+kn+/VmwMrQJu+0OdYVIwUxixnnYUpSkGGrD9vOFjqUZY4xg2QBiMsSKVQiNYS3x5mWI XHezCci0Zmj2BTVruQAcuYTcYsabl8rGr/4tw561lBKvs1aaPOa5TLxGFTCOAoj7Qyi6GZ8it2zM YlLBClvq39I3mkrZFworq02gBeNZPzT+nngftf0IN2EptdHPqeCs1OWbkWld+BVQsMrthJFKzJMY qfq3JA9PRYaw/kt1CjEANSR5vNBKZFTX9nYDDDZJiMkQAFcNvbD2nRliL6mW5ryS+l68yGDV/QhY NeGYsD22bKVhB/ottxOo6vrQZMBKf8pjisey1Fh4AXSNz9CyJC13ahuaVxLsOd50tTFnEY/G8ECh K5CBmSp2IrSkh+VNiyW9r3YIr1s2EBjLw5so48BqAEhWuW1gWKHEkp4sYzWjwL6a5j/JbrfvS9gl ngFVBgbeXHp1Q/Lia2oeZdsUsa+lOvKxcEAZj1D/PHWXNkNew5cJ76zsB8Flxd5UXV4OnERZV6Kv lloHmOu+MkBUm6eBnHFvBEh/qXgGxsNa6fy33PEGqslHXPuHnIrRPIO95lhi89yBuqpMslQlJn+s 7Y4D2Xj2iPSxs2U1SjD3uFU/2ODbPMklqMOBIrCjFjHZLLupi0Dqq7oNBBzP2kCxsD988DUogGB2 Ktold9A8JL39leZbCzpIQcMjKtkIDVWrSKFWRJ2kC1CAvCFARQ0kzWlMICDIKqzqe1LpIK4fWv7Y tkFKNA4/iNprZMvHzJjHw1z5untgddRCsN2zh5YXorxCC2p4uDSfG9Sg5HxjEkfw03ZmS1SoZqHN DRnAqdbMLoFFqw6hMKMmQGI8SXvXYgYyT53rx8ITrV3zJNTm2+r3xP+tETz/SmTp0WYSTnVYMkSS 40DKLXdhQknSpcMnyei2yPZKvyQ0i5RR1Uk8F8aVqaAHdYOdwdgUoTyINqqPRnZk+40YqulM1RLM RfUIoaFAyLjxPdpfvahZbKa1/oVcyqY1YdS4tG0ela1O28MYYcBr3DQbXnLpZOzrs3vUjZ6j/azI 2dtVkkh1y5rxE7WA4piOhiLj952YkTJDnZn+VNcGD6kGOKhYV9FALhjdKl9/wVNUFQA7bitEEv7Z sSk27mWeODQ184Mt774+kFcNzC1eUfcdo8UrlRfasWiX0Y2tLVa4mmuKxboaP4Zlz6/DEpSoLWdR WmqR/M2z52E8T4xGLYehWdvqt/z3RJmrmOCp1yO7HjIEJtkKntibSwo1OE8uiSlxMNl6q/V3PPfz ALO85glcTgwoD3cMWbEDFs1kImhg22pjSZfWFWpTwbc0NO3y7Sg40NTivhFAl4WnTM2dQzBc291g jDJP4iB0UKaCkaiFhPx/LSh6vBCrUvNxBElHcYpCa2uQYQ1wyNCSSRSeFDxV/URVKOfSh+C8RW6p 5sH7s4dBnsygeKNEbRYq+u9JwrUmdyykU0uJj2Y5kmvhMUgJRGGnIqJuNAyLgipPjE39ZPRlqVdB BZAlyQvPxSD58Dz5KjWZjlp0lah47y0lTu5r0ZQ4bhPoUuXZgrXY2logV0UTa9/Nk/x5E2rKR3QD wM2w8oRrnsSYCZ+SUAT8slASz2hZisUMdefjH4CusvDUb1RMnCRpKlNwsOlVGQKF13oDcloN9wbT qa3/D105SMtULcMbLi5HbG2RkqZlhHfqHrN85ETKIpxgfuJCmgtXsQhSgKSg4zJETq366xelmjei Qfbi65NZZlG8YXiuzWDYw5f1s/kLZeeEhkTKc8AWJ7a/emnn4wNbIrW9RGdB8FVrSM7rM7x8fYN7 25JZZjm8KscNKav6YXGnrAolGC3YZZ+x/L0zL8QWa83os8GjnwmeR+vRYl2tBEKGpVSrRE6Unaxa VWP+b80Ar+APz46i4Y7g3xYHuPThNEGm5gyn7Vp4wuCuDHw/UYHyVShsqqhQUMoJPcra4kGQw/Tz JEoGYyg8CZPUe2LLbDUVyGKm3oRdqO22Vo2qjqBljmuATelXP8+JwLm97bQmcBZrgaj7Fw7bqVX0 pPvbLsTwhP9+EchdtbO3kN8l4VUA9raaLquvKG/bviexZaunJclnhtoJGGEbMlcWHjuZ2PkoSWoV K9hJ4gsZ1hJYZedbSdHowlPYz4IXnqR4Ex7bxgetuy3RQuclUhLS+jUp16YeRF5oowCxyi3YIQ5j dLelgL3VkVGL3WEBfGnLB5iRAh6sTX2Phecr1vQOKF4FREK6gi1pOwKUVIPLVEiq1pCARHFNSTue lr0oL4QdapZWLWyzu8U6ww3/p9FY0qmsTfsrpW00OIZlt6MY3xJyXqhIl9TKKrOUqgJgIpbuK29I m8XLb/gyT7alNjdLUAhPQt3q5FK0iyrpQ2pli6+FdaYEqM5QuehPdZ742jWsw+di05dhCXZrLSCK ZXVNfhGomnlI3Ew/TZwnGa1adcRU6l0ajw9MLU4t1WFt6/b7eEgSruZETG4SCAkmtqVcSStbIbmf yoQdK7uQOdEdUkvM8PBBCPFf3vmaLNVVBbFsvu+Jz958iPZXL34JC9aaf4UHqhJHbW0LjkA21FUk 5XhrcQG2sMhqTA/JkNUtAoevtgY8F5sArr0QdrR7IeK36t2T+yn+cownO1ytJkZoKPaQL0GJTQWV eFhBjMcLWTFU5Wn9CAnNgvLhTvE1dYugTLKFcnTJ/PphRWdxxAhp41JONrbCi5Zv72wcPGszA0UX xKy6CAS01UcnJM7sWcyzeS9YZM2NbuzbD+XB/1VVv6Hq1RGz/f362MHvSZVysz0s36+GfRimPh2A crdT4y3pUexdkCeptrrbYfjUGFqlSnXgbW/u+pnYdxolu3oC7+QTPvweytYKwt9Eky0Ld7EYfayo hlW4LFvjafmGly3ISzaBRp52jBXuMe2gXkxW3OWaHaOvo3+4sG/XF6KIKxF9X6523S0JAkp/0mOe IIxt5wM0UEeM2qLHV+FfxQMOfc/L2akeE+G1usdgvmS7y9pS56ZFjZZtrJpNOrCmlGI8AfWbZ2hh +2VNHvPEulWbQC2HteO57QKNbUWqK31BCf+OmjhgsComnNog3xMLPLVYyDrLxHemBRbntlDiwSQy VUBw7Z4SRmDPlqlYQ2xJe1hOVOunF1KjtXKM7chUlUUIrS3NEO2cHoS/c8mJhFjdMhWyLiUB1hYe PMn68y7vCfuVsLe4eK2lkirxpVzM/BiWzEyTISt5FnuL0Fra5uJJoJGoc4PQOl4KZauQe/Ckfrlu AMgIvrUsPFtOswnEUAk7RNTeujVJ5BHLyrC0ZTSbQMCs0DrZnuYn0L9m9cfh70mBWq3AobCiVgc/ 5smgNQFGbq5r9bwTP7QdiZTM8wS9YQwPZavU5XvWM5YaT760NR8UMTkNfnP6ycOGnlrwXxYhJLcE r60bnwqy2gz65GnK/hBNhYCtxrLmZIBrayIjxhO1bw4vcYrW7tDd1A53YS+oB9c/Xog9vFFSfVIM Rownf9yiKHJJCs2iDBQ/lXnyD910EHg0qTzEJUXWojJEEbJlwq9PxqQUK+Yh5yfUh4imfk+cp6Yr 9K0lcFucObzaMiwKVzT7sXzgmY0n2GxpNnw+NLyuUFKjVDyp4No+yniJqLpEPBVwrZ2AbBHQl8gt +1HFiHhoLXfhtSVirvibmfiSnXtMhe/bbJ+1jInDTYITJKjOE/OQ4En0374nxY9ld3jw5DWaruAr dfNcltaNTZqRNFF8nnzQllmh1qRkkB48Seu1MB9zpRsAZ3caVnBJHyb+EZGp16U/lViOTLtdNFgo UXJdPoqb2zxxjEpq4fFC4PK4Mhclf8fGH/6ebJBtWCy8+vHMzTJgNiwK2LVjGjJbo3KeWJgd50mM WSQBSor7jPI5FdomWoSMdy1OBDybH0+kQyFcgiexRlkhoqsukWKluA1YoRBLC50NOKNW61oE8iJl FwzpJ/ArX7FSYsLEtePkbnqMykOa2nWerADeTH2Ipb4kIcaTTbN+T+rpqCTza8v3tSaVayr4vhpn 4+m1Pliq1DJ7NlA1xZ5lWHwadQUwhsCd9WFfMAqiQJlDeYjHWrzU2Dxpg264McfhTOLC4qhbHHLN k0rFUlLbBAyEqCXl2YKr4xLiaaUH7auAj6qNByR9ILE4TkUFHzx52QoEENZYeiiqK0SfDyyMHJkC 2RSftlor6zXXF8IfacgTQWHJNYSmSd1a9cWBy/pgjyxd1SLOQlLkAQGv2RZzboohDjEkW16tKQHt opWf5pYUTwhnoZ630FaVZGkNq9jsAMnDi0p2pc6QN8Yh8DoCktEKJOzMFdFZTHutCaapPtPRBVRc 4y0M364lNhyAXVWAPgMDnL0xpJa06A4nUlhdaVRsrF6/6BV+geW53KBsXhVQIOrpglyr5q0M0czi rYW+Ic0grQCE5K4WDLCJ1ECLOn4Mvn8ZQoxapc4r1500xNBS7ZeGE4lTKOfH/B37VjFH4MhdLtn+ 1OwCfgQoc3w920HpJNq6nAuV7jUwIwizzJZfarSlLCf1ZhUXC82OnEAVCirCy2d4SD3+RdkfzbDK lwWkqL42DRsl6xbixiFUdcF29iSJHokrK3hnCIxMjtnW5BcGteCpIW6YzipjfEINQgxtLtoOZqeF CGSZHtbF0M+XNKElvYs7RTqi4sisU6m25v3a37T/r38LjlX1haKPJhftb15y1tjWqpfHOpQNun0h 3P+HXeqOb2B1axUrpTklERRbM6q86/sZDuRljBxN9bktbSfKRbTaHvGy8QAKBLTmWa0ERcJ+gPsa fFLdofafXEH1Xkth20tf6KWVJFeEzS9KaX0eTn84ZaT2GQA8aJkAhoTKI6OyzeZFcXiJGVmUyowU qxh+IpdadMKWI9ESXl8NPzilKO5a03ZXhdkiLBmRmPhRPt+1KoM5Nz+fuszncc2SxWiCWYQXknYt iyUm2xu2P3ppGawToSZt6WnTrDZ1G4+Ot7M7ZsWShdXtAu1O+GsQtgoLKyMWt5RntitUs6xGBgCK wuL6jP0+/KGtGLqCaYiX6gVbt9UEGEMqJMTeEdMiadcjHI/rNX+toD98/Pz+ktLn+Y7lSyBTrSmS gMmc/6IEz7976WP0VPJC9rA5nQypq2MPK75pGZIiZL9+X5Gd55u2SimG1SK+64VagMY0xKj0b9vm qDN795trRFxtHtD1tWkOLBPinf/xGvVUYibsYUWscZIobfA2hIfUPz34lYxFaI26YXWN+hcSie4f /obj9ptrRPunwT62RnYuwyOH8I/X6KIqsntRySvZwxr72UOtf7KHdX+xhyWCC62RUVYH7hpWtiZ7 WDG564XES7OHL80xKkcYg5bXJuHysAz/eImMqNYZGJGskEUTNfXMM01esaHTcXx9EEriShI4tD42 aPUTGLQ0DjQ/wV6mZlV5VhKc/lmNqe1Ff8Pu/aYAWQ6lZhyp1n1gG/94cUgItPQdr6OLg120ikmT SDIvmqnFHbO91J7hORRkJ7Q4ViJYkzJklTVoYIcC9SsMbQP2Ko0n2jIyVHc1b60TnBeMHnm8ZvNA /sRKUChXvz0hmCaACopzzfzqh4/6NTj8LftD87T6GgQKNWFC0bu8CCDZI/qu7lxoLSl9rLIErKVp AlComsXj3O+C8TcxI/NU8X/DCK9FDnFDIqsxgU4xaMKcms4m46s+GwtSG+Z4lEikWYVy3ZOJgsWT oreqolCcHqqgIo+a94u3FZcSK7EtSU+qvlVjwRBryhNYQessrKi7GAjrgHg5PlEJLRuxnVpYuTEV EQU6RmrZLp6IukwwbxW91q0f9oosZKsJXaAg3UQ5D6ksMtXCWitDgDOVHRslyTjbnDlX6Ui0SBwB ptbaBJBbfRE6CivVdWRIVN84+bCVkBlg4A0GmbCaHqe5R7WbN6xfm+9eVDGkAXbUTllJwkzVNyu4 KROAraJPyGg9jAklLXoT4kZKrhbUkJ0q37upMNmjml8lcCBX7OdNANhyE4/CgxA/a0MrU+Cgyh4k A8ep3jpYmsYOnLfGhIvfgjrGDQqJp+YMcPivLpodl1pexjLUJQJrs0dBWzzCbvpb++QLewEgfsV3 gHfw2mXZMGFlhiTIasa/MUQ2W7qO3qEEioWY18iT5kZwMs+QowlqqEhDDfkkeWagw7Wk1viSKH60 g5hLEhxImzIPGZSzstqglL7qywBqNzowk7gpM4CqDkq1iqZOLXtZzSOT1dQO+lIDAmx45oAaOyCk 7QuULGvchIWsL4OFJf94BWzV5jLj9ow6+IT5xHhUhgbtiLP7/yg71904jiMKvwrBN1CQ2IERGRBs OAigJAYcwL/XFGUKILnMcmU5efp8p6uqOae1dmr+CKSa0z19q8upUzWQuAtWhayO5tkMCDMzjTky 4ABX1Na6h3iqynQP40P6dNsrk68jhY/zZ4ceCV5XwXDKXAqcbY/J6+fBYX0XBqhqVGFOjhfChHL+ FGkBlWhPizLnu2PiHkhFR7cgE6bjyc0snxzVRNxsuwjEA7mR8SS1z6Y76brWf4tTIFZZnkkgPwSs dStqRdq7IF0OuUG7Ln1C2liWNW3tJ1mJZPDH29KHyzLSoKpuDa7akhlGPRUIN/EknPYgP7bGpLC9 MlrG2gL0+hkihlMf2FYJCJcS+NJ1a0f6R9+GImxBJboYE0DVl4/GqtpMNEQ3anNVGBBedD6p0lXt M8STRVfC5ZGd492SmBjdckqdO8qTMk/GCqmcRv+uKO+lTp/CXyZIaaxa4fhMi7hQ7KVMMSghO2xv FARu9XhbAbXLfsLixBrRVGhcdBdpOvowaDZmdZLeGeLJdP/odqlqpm4nh4BwgelSNaYpoSd36C80 oYIY8bZYiybCpSczTkcobqmZDoFViWw1z4nnuxTw30ImQBeCBj2eRCMvJQJYAWyhbBwG2faAEdXN eWJ1CZnoyj5ge22i3pYnRaqzbklGT8FIFSKHbXgSdVJP6tsR/THxF6tbNKdvmeoyZ7dEK5cXwl/N IJMqv+yAQogyVRzwj4RFPM1J8Ym0HBHFKoKwXQQVEc/7iYG5Rybgr71KeSvGvZ8hRQ5q4QmKLo3E wmKF4PDIHmyvLQcnXTqcHAoebadCwAsHf2wZpQMX/hR8GqXCjnMrtK4v+3iywiF/IvriTj72O/z3 7Bbjy4QUTeVBIy0oUdSep5JI8q5wYJZKwYAYkw9HWyBQZUMD1yqbb8wT5cC7ddcWd2ZSqVkfN+tQ qEoXHd2Kom2HGl1fUAf8Y9n+7TEhvOXpgxm5htheIQhSSOFAuzAmTxLYMF5IBTn7ZwiJIF7CmAp4 rJ9bGivYLp/CwTgw1UrdpxHssD9PlULIXSGi6z4tgLEuZbwQZBa7n5hPJRihpO6x+2R41XUgsu4W NUejvF4xXT0wrcJjxcH7cpid7f3E0sQBGVP5kmibmR9YQ/MbPGCLDtupGkkpV4zUHTIBya0yyLF8 EBH9aIIzzYg4+ttgcmxsJe2MJ4mXh2Xc0tlEg6e2J8TqYhzpAmUmugXv92JkPAi9JRuxMHacWz4y lh6SLtmCRqi+XYhx7Z3Tz6jqIthszBPNvoPrAkmnqmoj+1SXjJMwRQ1IUDqlEgnhHsxGEm1KMBLX nhwBtwz8t7ATiP6XkywmUKQHzm4JyiU2BCcKbt/2hfC2S95ipaoWf/fcKi9iZqzhE5l9S56oaNla PmwCtLaNiSQoaYK7GxepdYbYsbm2pEGGVVPzhAxHskZsGZrLc9+B/irhD/2pTPf2PCHcz3AC996n oqzDFIwqub00YkSUckUO9WW8suYqvQLMLvDbOU/qeyRrAwtm4Y7C+1dduHFuFUDZsZ8Yw4m4Yics NhjdThmPznOeNY1TmjDNwBp6+8mTCV/BKl2Qe6Uw1PKxZS77NM8SUujd0LzdMeH15NGEUGDijW6n /4lWcb1CY31LnUO9p8AUTyplbFwHrPjArF/2k6BcbJncfqfcga5ir8STX0Kf6dsm7P1LkRXRU+wK EjQrIIeP6bCSGyEFzYUbGmMCqAYvpbW2mBwz2ZjvgHlMS+MUhsE9XsZEuSZKzVZnMKM3prKN0kNX sqtdQS6KGBVj4fkizgL0YaRWuqnYxsPgbo45CVrYr5+VUCfCmcsHv8c3G7tL0nC8kKI3O8YUMlJP Ih7MbMaEwJ3NbhEJvp+Uccg4EZaGcMiu7MMCEgEv3pZsQB+TuocZxmD0JaSI0CQjKp5krRD37TEp izbvCpCqndtR8iK7xTl1Hg0bDHlojCkQOZRObz/BQyq9QsxI09lwAHEto1vsliXgpwqyaZtgsIak bo3JyVDBTK0tScBMZnsF0TPTcIGUEi5JCQzV8qz8HXykHVgqOoiViTFR0L587CCQbjTCYXcfiWrv pAhEI4ZRWBi9eYLalVUjl8TOEM5zxbtApJQduZFD8L7kBY8VomxGoHa9MSGBlDmpAjS2nwpuJL8U CY+qszGVDZq7wr2OKGFvTGIKc0w4kHZuiZ1W1gZoKYxkG1O5zmlT4yZG7kVvTARl+Q769qAvH/Kl jgkWtFNbqZmq+sNjbRGaO/xsoCyqWMeT+pibwRQqxVo6m7D/csBws2tMUjQiItOcJ6Zxnj4ld/gZ Aq6sF4Iu5044xfUoPhpvSx5GBFt7YyKqy0eKmkHbo4lensYSl8UXATO0TjzfrNuhV0hwFU4wdkUw 4nI0Ed1pClCR0p0ZvJVKEMOO/62SoJd8B54sfEhlKZa1JeCWPhI+hlLtbBHgGKQlxakNhd5bW6KP ebOh9lBfb+m26HOiGi0XCRegsDdlYPR1GSqqgsgq7Y0JaFOhBkgqOoAiB6wosqkKIdoVthq7Rk82 56lvztaTEoM2Jl5S6mxlKi5n6KVAo+hxY4WaYxL5qzFxg3xtGScvksq9LLIPMGk+yU0aQqo3JnGn sqSiptd2npi+ZX7AsnNQBRZXfaAKHBet019bwsh5BUWB87CNzLmqXkL68KIAMJ4QeGM/8cL3yAT8 uUR5QCz0XZrtPF8BGuR1kGr3zZZHlbuCmggrtbe2sIOTnc1FwRhYxqzPo8k8XC4SUE05FgikXTpb JfFihVTRx20TFejKRghzHv9U/KzWVoVY+nYfyUaVuULST35IZJo8qtITSocUIeSbLQKU/dSCaNZd dgKXOd0gcr3ybeeY+n5xbJk+ArfqFXRfWFKq2xCKrrefeJiJawJJqArr9gzpm49xNLn/S+6/6tam 1ETYK6WQJ1tjqvBD6jKsm+VzIKhsDNex2QDjS2oA6yM6ke4KbkXmLrbG5Mm6n4pnOg6GJcCVzW65 g4ZJieyZsSvIZJkr3hyTGxhHE4BzSTelHAiFFWJMDOhF3mICZQCPBSII0F5bZcsmEsHXqaj/YftJ rD4BZUUs182exSW4nLhw7TEJNVQsUp/fiSfr3KpcadoJVApblA7wNimGYxHG9736+pNyq8og0Ekg pisjeXNuVbM1ecUktKK2rREjO/MGZUjtYOTyvSeezTHZFpO3NFJpvxqVRLh9ISGvcagZU65o+66w YQjZmCeKa+lW3KhsJMpgwljIW95s7Pn8okbr3PKGBUWTuCuz06dC4CHHRCsvjVhsITAIWAr/bM9T idy5QtyViO7NM4QIZuZjEZCLDqqAZVWSvr4ptiMuKA2VFgaZfQuegIyVNBxjoq0CdpovBIUrbU3R h3bgt3Ra3E40qQje27XF50x1BZN3wYyRWnNMlOuec6srkMcEQeRUcjSUuA5jnnALl/3Ez8EIysa0 xntnSNmeoSJF8wykcC6f+AF5hqBrLJuNHZiGKOGnNER7YyrLPFQkbpZbAiiywh/p0tFb8KAqB8Xh CmnRG1D1lWKSeL7uRgN3KqKupcMgWF4GTDMPO1JjBysLcxnnfHQKL2LpFMJlcQ/ISzSHYtTajQVH je+Av3CHirgHQhQcitpFzlSFeQCR0Z+bkwzCXAn/ylHbQWwB1VbMexw5aPBgGNbttFbg82Y238v7 kGKZJxkcZ0eKL0KjOB2Kkjs4TTxSaffjhaiRuqwBRye1OPGNZPS3zg5UNwjQ0a0IYSYIAGoRTdGo OgO+tgxZFwS8d49Dr8SCXCExo31tFSXLSwkbzDm42FoFCgE6siJtwa6MjbStuAX51dW5ZZitJYHB 9pcUBTyaDO6SXpQR7t7aCoRP4aPCOm7P6eNruQjIqAXpBFVIat4r5MUOcBplqyJ945gQLPX7p8aM 8vBJaXxSO9RCMnLh2ZM9Dj0mbfJ4cTkUyt3eFSRFGu/Q2z9rRFaUKYOzscO5xjqv/SRQhKm+HZOa PmVbEUF3luFInw9lAgljT00cABLoK2NtsTSzss08Q3ImQtDSrfZg+0Kqw5PSBLpJnITWGYLqpmLT Yz/BMp0EhqckRnU0olDNKiOyK58mGoefzQv1xnyxz3nVpHfWPFGFohuPbkkz90ihavllkAyoOfns vTFlp+VUSLtw2Yc9IDJtjAnUaUKKRj4GlI2Aq32HAfi50tdUrzrc8jlPnZPQ4hh2OqWb/eRmgSfG mASiQzD25glPKJ1rCjMDT3i3eNtzEdZgIIPWoYbgHU82x4RCUccE/MGuPaZVJW7JMVr2k1hXunEQ C1RzuH2GgH9LdShauiwfQaoQNeJQcZxsbTGB49xKke5aW2FBY1cA6giUeLdQcuMMwXpevpLEy2Jh xJOqVbJjnhjS5VzjVTp2KMpQXgcycFXnYTtPkUHS2+e9d5BRyUss4hndina/7RZPKVkSMJAzf2ke atDzNIcJxmSItneGgCgrhxhRhiViY1K5O/cTy5XhrZHXyIUnsyLQ8s/GrEIIQd1hrAK09dMEeuuv LkH2X3AlSgCjSpzuQ06XqAmSIPrA7iJeoJUUBoLtMUfzUfy3es9JNoP4w9Rt4iACaQjSKJtwuyqE ehIcRvBQpE+Nn63KxTGhE7yqxUbPebfKRA+rAp9gwX8RYjPzi8y4HdWf4PoonDOWj1prfpuJPeBb ZSOpOvZC2NyV/6ItCLywNU84zKVLuK9LERoiTdKF44UAAD0ejpWG+TwasZQJFLfXFn+lgFo2T1no my1TjKVcVL5d5bQJrFGQ7hgTjbTDLZazXXa0MtHNetIXX8tFFY/cxahwj8IGZGG050nRkoKyMSD0 SYzNPCEaVBaLUAXH0WjES4l5cqh3ndsXIAh3dR2T5U5ty9F0OgHu3VwETt8OOAfTuUpXgWTk6ZvC EDGAzh9WBaR9t8C1CIlzI37QZTvWFmu+poLb6pISxy41H8DK8k2lL7Av6yQg4HeEQ7jZ00BSAMjk kBLdyljhsxGe7s2Jn0/iiwXXoHk/kWo5T2gKvmV4EkUn4Cyp2v7mgIEI6hvQY+HRnjsoKSSWVmkj QlRyXLfdImhSFVMRaVl4LDhFN2NMvnbf309MFYXK4knwXjPsoZyocls20q+9EBBhgcPKUu/LeOgW +jL36BbJ4ql2Iv5WxjAxdS8vpmyPsvqRi3tkHz75PCbITZ8K3SaPQ9+85N22C4/ViOEz3laZRH05 xOWsPH7AcEE81u2sTILlJozHGgVbxpiIh9+wKi7pT1wzGVvjbZGZC2sTa6PCBIhFv7yqaJ8hNWCf rMfTuysEY+lrjKmPbpnFBuinGtpqBF9elpZ3zfcR0X081xsR6D+tS/hXDslzoguS563cm5JhnjUS sIniueaAI0FuzAI+sN8SysCm+YBr6ck22M/FAkX57hkQTZ0mHTLNcSJuO5pzLClti3WAsEyfRpUs hwjpzRACY8pukDpPvQATr1KngKquw6lIWWYXWi8g6NaASIz6LAgmjXsPJMqo1q+WG5PLYTvFStIj FtTVd4jBVKp2hnipduFE40szHtvaTzBtDBQvo8wmXdTWDHlQbOwxi5Fgvrnhakt0GrWEgbm0pacn xLu/h3Sq2N8YkDtg95A2uAHZtgBVkKn5GmK0AdsNOfXZDMs7Cd9Aj+QZJDkk1COP1B9dEk08Uh8b 5NQuyc5Yf4mrCxE0AQxVrYiufH1lh8zHDeYlY1qUzfNOqamDoa+lwnBzhiKBH2JR0QZbYMcJg/OX apgMQveWCftUiX9MTE+FgbQvz3G8TGV6f7b+F5cUUyOtMThdsTRlAGJ3i+cSh2GJaYKFqNqT2gia BprXGhAnR7szHkS9GAZBg4Ck0UY0wu4XoEOVRhFq0LdPgK64tqNTjHqXEvj/Baaj6VwskWkD0j6e w2wKBk1vhtgYGVKSmWKSHr9CVYU1Q6SQMxjwNCpvl/MTbb0BhQzHxcRpdQgUnAchHgOuuUxsL1Gc aKMATF8s6UHwgzGLS50WvkKI0PdXHzKoF0VItuUgAyqjPQZcdBltynqKtiVrlLZZdmXwsbuClwdh wY1OVQHT9xB3J6U5wtLZjfjVs0oGdv1lOXjpHrJS6PkYEBNgGRCqd7QRRnJ4Ep/tUpE0H+K3Cxly NkAKxrDAJumzc+h+v8iankrxpqdCv5TUoFGQgvZDiR1uXNA4zW8aAyZrHXKeJHZS3Uoqb/SdXqjQ BV7IbXM1Xppje40AgMs1Ilw5Myb/zxrpqbgj5FsSO7L3hbpZATUa3YxWLD9zGXgy64z21ohuiwdA t+75DBw7XbELY16e4+U14mWeDue7YcToh7fP5zRons9/vT0+KHXx+Xj/4d13H+7vxy83d7cPt9/c n65+Ody/vv7p51fX+u/7jw9/P76L/1MqSgmE5/rz0av1dP949QmTjgoX11c3h6fX1+/vD+fR2eNR o8WhOD2fvz0830XP4/lY/YcP59tTyID7Rzr/9PT81fPT96ev/6Kffjq++8/3p6vT8fz6moV6frr5 7gM9vT08n78/nA7jP3+5PZ3/yT/v74+8xzF/ur66O57+e+n/9fevr9V6ffXppBd+/vfHw+n2+ur+ b4/PeDREaxjrPH7REeeX07blp23L48eHb44sIMKAtxs/6u/P9/Xj+9Px4cfj6d0bjUrT4fGGsV9f 35xP9cs3Z36n6f3xdHP75s34+eb4wD6+ffzh6Uadj9RTZv6vX388nJ6unvjx9fX59tfzP44/3B2e bscfHH5h22Mt9Qfxt3ry8fjm4/n4/sNofFnXXO5Pz09jV39mMe4+3Hx7OB+2v4+/+ur2D8e74/27 29PX/wMAAP//AwBQSwMEFAAGAAgAAAAhACbhgdLbAAAABAEAAA8AAABkcnMvZG93bnJldi54bWxM j0FLw0AQhe+C/2GZgje7aQNaYzZFBPVQFGxy8TbNTrOh2dmQ3abpv3frxV4ePN7w3jf5erKdGGnw rWMFi3kCgrh2uuVGQVW+3a9A+ICssXNMCs7kYV3c3uSYaXfibxq3oRGxhH2GCkwIfSalrw1Z9HPX E8ds7waLIdqhkXrAUyy3nVwmyYO02HJcMNjTq6H6sD1aBaEu958fPjXnxVf1w0/VZnwvN0rdzaaX ZxCBpvB/DBf8iA5FZNq5I2svOgXxkfCnl2yZRrtTsHpMQRa5vIYvfgEAAP//AwBQSwECLQAUAAYA CAAAACEAtoM4kv4AAADhAQAAEwAAAAAAAAAAAAAAAAAAAAAAW0NvbnRlbnRfVHlwZXNdLnhtbFBL AQItABQABgAIAAAAIQA4/SH/1gAAAJQBAAALAAAAAAAAAAAAAAAAAC8BAABfcmVscy8ucmVsc1BL AQItABQABgAIAAAAIQD7ZC0IhlIAAOqmAQAOAAAAAAAAAAAAAAAAAC4CAABkcnMvZTJvRG9jLnht bFBLAQItABQABgAIAAAAIQAm4YHS2wAAAAQBAAAPAAAAAAAAAAAAAAAAAOBUAABkcnMvZG93bnJl di54bWxQSwUGAAAAAAQABADzAAAA6FUAAAAA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04177,3125;124925,1032;149665,10699;172601,23075;176586,25292;225808,47276;229999,47840;230512,46648;244768,32588;275140,28560;484932,54239;506800,58332;509803,59150;513608,60884;517252,64332;519639,74308;516093,81695;513346,83910;509053,85813;508919,85860;506976,86587;500431,96391;492571,104493;491488,105558;483938,113563;481045,118096;478937,126729;478780,127650;481333,126262;490710,120055;509129,106107;514251,102138;537325,85572;548006,80494;564666,84833;568439,94680;567773,101805;563463,113513;549164,139695;547500,142551;533729,166972;526132,185249;526037,190059;526767,190495;532819,192299;533571,192465;542946,195342;545765,196746;547369,188211;548288,177700;548825,170905;551618,152090;563376,134336;584940,136600;598489,148043;600561,150051;604290,153649;604399,141911;610241,125048;618334,119210;626984,118588;632431,120251;634156,120973;635587,121561;636526,121880;638376,119791;644315,106528;648541,92351;650671,84924;673677,39152;750313,25213;775191,59061;780717,100809;759681,135646;756413,138565;749295,145235;747720,147065;752473,149618;752492,149628;757927,152589;764182,157635;768972,169152;765284,181499;756238,189402;746865,193149;737268,195702;736299,195940;727690,198142;703309,214372;702890,231210;708654,253664;709613,256924;713497,322687;669343,373553;661273,379468;647158,390127;638568,398523;640502,399080;643829,399909;654677,402910;670755,415819;672528,445857;671989,448357;670839,454299;671168,454308;671360,454312;682375,456727;692677,471562;693803,502498;680747,536346;654168,553130;617113,544424;599681,524128;585777,499126;582782,493235;573594,475664;564230,461835;563853,462366;563765,462488;560664,466489;554197,471402;542849,471687;532093,461964;528193,452961;528149,452835;526444,448308;524104,448191;520858,451017;520614,454127;520758,460102;520975,466265;518918,482632;503465,497151;482338,492980;470520,485689;465849,482674;439730,475170;426919,485595;412697,505544;409223,511034;398336,527666;381123,545382;364855,551086;349531,545240;341693,534948;340268,532593;335506,525103;327508,506948;323917,492400;323117,488895;319068,474675;316892,470469;309853,475844;296038,484840;274364,483668;260915,465762;258845,457167;258702,456467;257183,449636;251251,436730;234121,423749;199358,413361;160467,407144;154541,406295;67571,383318;42393,363076;30821,340391;27440,322240;26904,318576;21811,295765;15056,276343;767,183916;19793,100126;30882,67200;32308,63068;41105,36003;41192,35682;41296,35365;42024,32737;42459,31055;44835,23845;59845,8696;76051,9175;86789,14859;86995,14983;94291,19158;94517,18029;104177,3125;566195,459335;566129,459395;566195,459335;636161,122128;636233,122091;636161,122128;525946,189972;525994,190024;525946,189972;505698,87242;505968,87063;505698,87242;110996,41333;100991,46031;85852,43207;75664,37599;75064,37233;67828,33277;67518,33160;67278,33377;66598,34549;65512,37996;65283,38885;63995,43537;54770,71960;53333,76123;42432,108485;24629,186034;37009,265889;44431,287348;50542,314485;51202,318958;53810,333208;60324,346069;79046,360794;157730,380862;163594,381702;203684,388121;243997,400370;269799,420501;280250,442748;282083,450926;282234,451667;283666,457760;285396,460892;285445,460919;287510,460861;295321,455448;296217,454710;307845,446659;329021,447981;341067,464543;346360,482726;347290,486803;350379,499350;354667,509712;360622,519066;361726,520891;364680,525283;365297,525075;369430,522987;379283,512124;389045,497198;392932,491057;409340,468173;431453,451090;477987,460553;484098,464496;493096,470053;496878,471780;497034,466766;496898,462890;496673,453673;501009,436634;518341,423283;536807,425001;546952,434993;549524,440902;561657,434683;580077,442593;594133,462473;603985,481306;606781,486798;619448,509640;630821,523381;648672,528154;664009,517995;670001,499688;669744,479949;661034,478820;648601,467023;647020,451571;648810,441876;649181,440160;649905,428514;647158,427275;640178,425347;634700,423977;618687,415681;613169,403494;615323,390449;632600,369753;648541,357711;655695,352467;691109,313577;686756,264590;685817,261373;679340,235853;681046,204922;721680,173302;730947,170927;731922,170688;736263,169598;730271,165258;722902,144299;732372,127081;741818,118189;744278,116000;756885,98343;752779,68089;738879,47761;689493,58423;673522,92579;671648,99138;666882,115108;657179,135683;641681,147063;628163,145964;628229,152952;628277,154974;627439,169230;613947,184731;602363,183332;594851,178541;584211,168809;582447,167094;574456,159914;572670,173243;572215,179014;571140,191299;566763,209101;547893,223970;538746,221573;536039,220210;535820,220095;533253,218807;527886,217410;516721,213789;504676,201684;502513,181035;512827,154452;527175,128983;528851,126107;532616,119606;528251,122958;523378,126733;504006,141397;492774,148804;481748,153643;463379,151225;454695,135476;455432,121832;458148,110591;465874,96718;475279,86669;476417,85549;482143,79751;481096,79569;274540,54213;253784,56362;252154,57615;252085,57783;251479,59262;251463,59302;250340,61937;244096,69763;221791,72575;165569,48077;161480,45801;139501,33934;120222,26194;117514,25742;117479,25973;117301,27138;115975,33086;110996,41333;554644,105175;554316,105249;554644,105175;570892,157685;571114,157759;570892,15768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6C9A1BB0" w14:textId="42F7A68F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EB2366" w:rsidRPr="008F24D1" w14:paraId="2D3C067B" w14:textId="77777777" w:rsidTr="00ED696A">
        <w:trPr>
          <w:trHeight w:val="562"/>
        </w:trPr>
        <w:tc>
          <w:tcPr>
            <w:tcW w:w="5000" w:type="pct"/>
            <w:gridSpan w:val="6"/>
            <w:shd w:val="clear" w:color="auto" w:fill="4DC0EF" w:themeFill="accent1"/>
            <w:vAlign w:val="center"/>
          </w:tcPr>
          <w:p w14:paraId="7D6F2DC6" w14:textId="77777777" w:rsidR="00EB2366" w:rsidRPr="008F24D1" w:rsidRDefault="00EB2366" w:rsidP="00ED696A">
            <w:pPr>
              <w:pStyle w:val="TitreTable"/>
            </w:pPr>
            <w:r w:rsidRPr="008F24D1">
              <w:t xml:space="preserve">Gender</w:t>
            </w:r>
          </w:p>
        </w:tc>
      </w:tr>
      <w:tr w:rsidR="00EB2366" w:rsidRPr="008F24D1" w14:paraId="5AA0FFF7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72D178C5" w14:textId="77777777" w:rsidR="00EB2366" w:rsidRPr="008F24D1" w:rsidRDefault="00EB2366" w:rsidP="00ED696A">
            <w:pPr>
              <w:pStyle w:val="Table"/>
            </w:pPr>
            <w:r w:rsidRPr="008F24D1">
              <w:t xml:space="preserve">Total</w:t>
            </w:r>
          </w:p>
        </w:tc>
        <w:tc>
          <w:tcPr>
            <w:tcW w:w="800" w:type="pct"/>
            <w:vAlign w:val="center"/>
          </w:tcPr>
          <w:p w14:paraId="69130078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66 096</w:t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1905F2CF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66 756</w:t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1440A24E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132 852</w:t>
            </w:r>
            <w:proofErr w:type="spellStart"/>
            <w:r w:rsidRPr="008F24D1">
              <w:t xml:space="preserve"/>
            </w:r>
            <w:proofErr w:type="spellEnd"/>
            <w:r w:rsidRPr="008F24D1">
              <w:t xml:space="preserve"/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0E9F392B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0D60EE42" w14:textId="77777777" w:rsidR="00EB2366" w:rsidRPr="008F24D1" w:rsidRDefault="00EB2366" w:rsidP="00ED696A">
            <w:pPr>
              <w:pStyle w:val="Table"/>
              <w:jc w:val="center"/>
            </w:pPr>
          </w:p>
        </w:tc>
      </w:tr>
      <w:tr w:rsidR="00EB2366" w:rsidRPr="008F24D1" w14:paraId="29404CA2" w14:textId="77777777" w:rsidTr="00ED696A">
        <w:trPr>
          <w:trHeight w:val="547"/>
        </w:trPr>
        <w:tc>
          <w:tcPr>
            <w:tcW w:w="5000" w:type="pct"/>
            <w:gridSpan w:val="6"/>
            <w:shd w:val="clear" w:color="auto" w:fill="4DC0EF" w:themeFill="accent1"/>
            <w:vAlign w:val="center"/>
          </w:tcPr>
          <w:p w14:paraId="6D888417" w14:textId="77777777" w:rsidR="00EB2366" w:rsidRPr="008F24D1" w:rsidRDefault="00EB2366" w:rsidP="00ED696A">
            <w:pPr>
              <w:pStyle w:val="TitreTable"/>
            </w:pPr>
            <w:r w:rsidRPr="008F24D1">
              <w:t xml:space="preserve">Age group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/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Under 5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4,154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3,603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7,757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5.84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5.58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5 to 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4,312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3,826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8,138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6.13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5.98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10 to 14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5,644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5,506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11,150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8.39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6.40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15 to 17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3,072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3,195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6,266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4.72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3.93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18 to 19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1,937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1,517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3,453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2.60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20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936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855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1,791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1.35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1.32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21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770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545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1,315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0.99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1.31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22 to 24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2,629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1,843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4,472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3.37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3.88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25 to 29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3,782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4,143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7,925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5.97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6.69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30 to 34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4,016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4,000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8,016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6.03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6.99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35 to 39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4,382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4,688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9,070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6.83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6.72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40 to 44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4,443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4,666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9,109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6.86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6.48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45 to 49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4,051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4,354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8,405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5.97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50 to 54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4,950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4,393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9,343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7.03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6.20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55 to 59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4,626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4,371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8,996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6.77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6.25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60 to 61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1,676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1,599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3,275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2.47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62 to 64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2,426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2,580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5,006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3.77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3.78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65 to 66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1,254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1,424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2,678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2.02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2.36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67 to 69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2,143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2,050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4,193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3.16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3.24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70 to 74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2,200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2,689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4,889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3.68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4.60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75 to 79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1,507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1,974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3,481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2.62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3.15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80 to 84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1,083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1,136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2,219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1.67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1.99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489EDEA" w14:textId="77777777" w:rsidTr="00ED696A">
        <w:trPr>
          <w:trHeight w:val="432"/>
        </w:trPr>
        <w:tc>
          <w:tcPr>
            <w:tcW w:w="999" w:type="pct"/>
            <w:vAlign w:val="center"/>
          </w:tcPr>
          <w:p w14:paraId="0C4C033C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Over 85 yrs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5B24D9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764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FC498D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1,140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vAlign w:val="center"/>
          </w:tcPr>
          <w:p w14:paraId="2428444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1,904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37CF24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1.43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800" w:type="pct"/>
            <w:vAlign w:val="center"/>
          </w:tcPr>
          <w:p w14:paraId="20B4D63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1.93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03CD0EAB" w14:textId="77777777" w:rsidR="002810E5" w:rsidRDefault="002810E5" w:rsidP="00870AD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6404EEA0" w14:textId="77777777" w:rsidR="00EB2366" w:rsidRDefault="00EB2366" w:rsidP="00870AD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454BB980" w14:textId="77777777" w:rsidR="00992F2E" w:rsidRPr="008F24D1" w:rsidRDefault="00992F2E" w:rsidP="00992F2E">
      <w:pPr>
        <w:tabs>
          <w:tab w:val="right" w:pos="9072"/>
        </w:tabs>
      </w:pPr>
      <w:r w:rsidRPr="008F24D1">
        <w:drawing>
          <wp:inline distT="0" distB="0" distL="0" distR="0">
            <wp:extent cx="2520000" cy="2520000"/>
            <wp:docPr id="2137907242" name="Picture 2137907242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42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gramStart"/>
      <w:r w:rsidRPr="008F24D1">
        <w:t xml:space="preserve"/>
      </w:r>
      <w:r w:rsidRPr="008F24D1">
        <w:tab/>
        <w:drawing>
          <wp:inline distT="0" distB="0" distL="0" distR="0">
            <wp:extent cx="2520000" cy="2520000"/>
            <wp:docPr id="2137907243" name="Picture 2137907243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43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8F24D1">
        <w:t xml:space="preserve"/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gramStart"/>
      <w:r w:rsidRPr="008F24D1">
        <w:t xml:space="preserve"/>
      </w:r>
      <w:proofErr w:type="gramEnd"/>
    </w:p>
    <w:p w14:paraId="64315C1E" w14:textId="77777777" w:rsidR="00184F90" w:rsidRDefault="00184F90" w:rsidP="00870AD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tbl>
      <w:tblPr>
        <w:tblStyle w:val="Grilledutableau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6"/>
        <w:gridCol w:w="1456"/>
        <w:gridCol w:w="1454"/>
        <w:gridCol w:w="1452"/>
        <w:gridCol w:w="1452"/>
        <w:gridCol w:w="1447"/>
      </w:tblGrid>
      <w:tr w:rsidR="00EB2366" w:rsidRPr="008F24D1" w14:paraId="49AE8F74" w14:textId="77777777" w:rsidTr="00C5405C">
        <w:tc>
          <w:tcPr>
            <w:tcW w:w="1000" w:type="pct"/>
            <w:vAlign w:val="center"/>
          </w:tcPr>
          <w:p w14:paraId="544B6C78" w14:textId="77777777" w:rsidR="00EB2366" w:rsidRPr="008F24D1" w:rsidRDefault="00EB2366" w:rsidP="00ED696A"/>
        </w:tc>
        <w:tc>
          <w:tcPr>
            <w:tcW w:w="802" w:type="pct"/>
            <w:vAlign w:val="center"/>
          </w:tcPr>
          <w:p w14:paraId="6C8D1B79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</w:p>
        </w:tc>
        <w:tc>
          <w:tcPr>
            <w:tcW w:w="801" w:type="pct"/>
            <w:vAlign w:val="center"/>
          </w:tcPr>
          <w:p w14:paraId="7C63CFAA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</w:p>
        </w:tc>
        <w:tc>
          <w:tcPr>
            <w:tcW w:w="800" w:type="pct"/>
            <w:vAlign w:val="center"/>
          </w:tcPr>
          <w:p w14:paraId="1C229D61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2A5C1F94" wp14:editId="2B344549">
                  <wp:extent cx="280657" cy="498946"/>
                  <wp:effectExtent l="0" t="0" r="5715" b="0"/>
                  <wp:docPr id="2137907244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0F52D72A" wp14:editId="78153155">
                  <wp:extent cx="288393" cy="512699"/>
                  <wp:effectExtent l="0" t="0" r="0" b="1905"/>
                  <wp:docPr id="2137907245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C4603" w14:textId="77777777" w:rsidR="00EB2366" w:rsidRPr="008F24D1" w:rsidRDefault="00EB2366" w:rsidP="00ED696A">
            <w:pPr>
              <w:pStyle w:val="Aucunstyle"/>
              <w:jc w:val="center"/>
              <w:rPr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716CEA3" w14:textId="77777777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noProof/>
                <w:color w:val="1F1735"/>
                <w:sz w:val="22"/>
                <w:szCs w:val="22"/>
                <w:lang w:val="en-US"/>
              </w:rPr>
              <w:drawing>
                <wp:inline distT="0" distB="0" distL="0" distR="0" wp14:anchorId="60128A3B" wp14:editId="424DD91E">
                  <wp:extent cx="788670" cy="618490"/>
                  <wp:effectExtent l="0" t="0" r="0" b="0"/>
                  <wp:docPr id="2137907246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20C45" w14:textId="77777777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797" w:type="pct"/>
            <w:vAlign w:val="center"/>
          </w:tcPr>
          <w:p w14:paraId="569D90BA" w14:textId="514D965F" w:rsidR="00EB2366" w:rsidRPr="008F24D1" w:rsidRDefault="00E635F3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288EAB0E" wp14:editId="5A1205D3">
                      <wp:extent cx="819150" cy="544830"/>
                      <wp:effectExtent l="0" t="0" r="0" b="7620"/>
                      <wp:docPr id="2137907247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544830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F293F1" id="2137907248" o:spid="_x0000_s1026" style="width:64.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8BI67h1IAAOqmAQAOAAAAZHJzL2Uyb0RvYy54bWysnW+vHceN5t8vsN9B0MsBEp/u03+NKAMs BrtvBrsLzCyQeanIcmzAlgxJiZ399PtjV9U5fMrXKXIxQZDo3r4sdlWTLJIPWfWHf/7lxx9e/e39 p8/ff/zw5vX0+9vrV+8/vPv4zfcf/vLm9f/59//+u+P1q89f3n745u0PHz+8f/P67+8/v/7nP/7X //KHn3/6+v388buPP3zz/tMrBvnw+euff3rz+rsvX376+quvPr/77v2Pbz///uNP7z/w8NuPn358 +4UfP/3lq28+vf2Z0X/84av5dtu++vnjp29++vTx3fvPn/ntv5SHr/94jf/tt+/ffflf3377+f2X Vz+8ec27fbn+99P1v3+2//3qj394+/VfPr396bvv39XXePv/8RY/vv3+A0wfQ/3L2y9vX/310/e/ GurH7999+vj547dffv/u449fffz22+/fvb/mwGymWzebf/vu7U/vr7mwOJ9/eizT5/+8Yd/9z7/9 20//+xPL8PNPn7/+zD9tFr98++lH+3/e79Uv12L9/bFY73/58uodvzymc1pZ0nc8WpfluF+L+dWT +N1fP3/5H+8/XgO9/du/fv5S1vob/nWt1DevPrz9EZF49/HDh8/ff3n/Jwb79scfWP5/+urVNE/3 2/bq51fn7Vy2o36nnuQ/PMn9fq6vvnu13eb7bf0Ngj9NnseyLts65CEkvNeQx+x57Mu8z0MeQjJt 8zJkcndMUIRzP4dMhGS97eOZLMJk3ebbkImQ7MtxG85k9Uy2+byPP4knWac7H3H03Tdhsh/TmIkn WadzP4ZMdmFyLNP4w3uS9bYd9yETDOpDS+ZjvQWYeJL7utz2IZPTMbnPtzuTH6mikEy3+/jDT157 123ZtvuQi9IcZ4SNV+D1ZMH2MRtPs93v+3jJJq/D63nf5sBsPM22zNs2/DKT1+L1PG7rMp6Np9k2 zPaYjddjTOp8BhZNaM4DkpFaTl6TtxtGKcDG0xy3HXsxZON1ecNaLmN5njzNcezb2FxOos3nvi9j oyw05zRtYzMzeX1ez3nne460U2jO+3wPSJrXaNisZ0DSPA1sjrEIzGIFztv9PraaQnNi0AJsvEav x7xP40WbPc10W/Z5/HFmr9IrwrmORU1opum+3seyNnudXveQggrNNOFXBebjlXrd7mxSQ2GbPc00 3+/HWNpmr9XrdpvuY0sgNNN83KfAunm1Xtd9OwLi5ml4se0M8BFbsKKjAXnzNBOrFuEjxmAzIR1/ H0/DfKaA2zF7zV736c67jYyO0ODPL/dzaKoJI57+DVbnuI/1R2imacUtGvPxus0+etzG2/Xd00wT TvfYXbt7e7DN67aP5UBoTrbeQDjgzcF2P6ZbYNk8zbEv69iK3r1mbybVYy0VmnOeAnHH3RsDHJYz oDxCM91mtGcsBF6x4TPN47Dg7mkQAqjGfLxib+sG1VB57p7GjCj74sjPuXvF3u7nsgb4eJppnfZA oHP3xmC77+sUkDZPM63LcYzXbfHGYJsnsgzDdROa6ZgWQr3Rui1esbdpZkpjPp6G5M0cMAaLGAOk bR5/H6GZb9tyjuV68Zq9TVf8MjLWQgOfk41kuG5iDubbQuJiyMfTzDdCuAAfsQfzNLMGQz6eZr7h Wo+N9eJ1e7vP8xT4Pp6GV5vZsIbr5nUbn2o5x/qzeBqyY/s23hUWr9sI9Z0Ac7hunoZPugSckMXr NrvPQngx5ONpJgJ5NsbRulm+8ZH8wL5hfId8hGY61ojTu3rdJi6/T2O5FpppW+dlbHdWsQd4vbfx /iM007Ke2Pjhuok9OCZ8//G6eRosb8SOrl63t3M7Ak6i0Ezb7SA2H87H6/Z2IjyB+XiaabtHMlSr 1+39didHNV43TzNt2xlwelev2/DZA0680LCfToEga/W6TQSMAzeej6chNj0Cdmf1ur1PJ/8Z8/E0 WPg1kGnfvD3Y7zfLaY/sjtAQNB4BPd28PcCKLgH9ERoDM9bxPrd5e7BjR+dxMCc0E5YK32WkP5vX 7X253UgEDNfN00wkhfex3dm8PdiXaQoE20IDH1uD4Xy8bu8LvvJYTzdPw/eZ1rF/sHndJviZ14C8 eRqCUwCh8XzEHqw45QE58DTTjTza2E8EWHvupzvJENZgKAee5pznwLa9edXej2VZAsvmaZZ5Dcxm 99bgQE0DyWShwYUnxzkStt0bg/M2RzYFocF8BBZt97YAFPQGlDb6NkJDfmKdxzKwe702a0jyZMjH 00zLfgd9HC6btwWkW/bIfDwNsMUaQC52r9fHPi/nWHeEBhXdA9DF7vX62LHvYxsqNNMKpji2obvX a4MhzrGOCg1w8roGvo/Xa/gQbY/lwNMYn4hce8U+jnldAvPxNPjWeyBxfYg1OE5S/sP5CA2Jqohx O7w5OE7g1fG6CQ3Z1z2QgD28PcCxJvU0no+nAcKeiDNHenp43UZP0YYxH08zQxJIwB5et0nWbdtY T4WGmJ5objwfsQcr4cVYTw9PQ0xPtDDmI/bAkJ+xz3t4GvgcEbkWe4DtDdRLHJ5mtgT5OPd2eN0+ poNk4lgOPM18n09syFDevG7Dx9LQo/3n8DQ4YYjCkM8p9gAi8sMjPkIDzgpCPeYj9mDeDIwY8vE0 886yjX340+s21VdHIOMvNEB54B7j+XjdZmc0F2k4H0+z3EIx4+ntARDbGciJCQ3lNgjceD5et/f1 TlXTeD6ehnQQbsWYj9dtYhLbg4fr5mkW9Cfgjp5etwFxyO6M+XgawqU1kFM+vW5T2bDhuwzn42mW +2Ig6MgenF63cUPu09geCA0B8L6N+RAi+eAHxIwQYzQhJVoIzAIe3HTz6s1eD6sAJ09E+i0SBwN7 yZzmJZDgUaLlANsdWwWmIJzIro8/kxItVPpFKjZvYhio3AtUIVKs4V4PTgDjQ8kjH+aIqBFEawPf yRNdnMZ7Efif52Q4XUT2PBEKyAYbmJNX9YMoJVLxevNEbK938hwjvQVxdnOy+I4E0VifPNFKNpsa wDEnMRHnvAG9jTl5IisAiki5lBsSexFOjjkJkVWbBfB73Hm3elRkRNxuJVqpxw5gnYDcjtNmcVFA 9oQIaV0CWWBsgud0GNgXWD1PtGL1AnsTeIbnhFG+jTdBJcIRIEYcy55WLG47BWuBOXkbgedpvtpQ yqUAEb2NJNGpH3QLQXHwTsZ1zMmru1kIts+hPknhIqlQi3fGnLy6wwd3JcDJE8HJMjpjTl7dyb0f uNTjOXmiqxw7MCcpRmRG9wBoTMTivxNdBYESRv7KEQFPh/wIIcKWs8GPV08qEkk5EdGPV0+IkD2S wwFOXt2tNDniR0ghI+JAkUeAk9iICcw9sD9JKSOcbhE/QuoSKb+4BcqXKAZxH5ePdAvkUMhMOCLK iubInitEC6kXlHCoT7PYCCtDiayeJ1qo4grko8mC+DndSESOAzQlwgtbIhZW6hO3G4ULAbsnRBTj HJH9SSoU4YTyjvVJiLBGIW9ZahTxeueIPgkRlQvW7zGUCKlSJMSHLDAn73yQK42gbtQvOYmgem4L cRIiC/MDNkJqFdeFPHPkO3nDss77HohyAdL9nCicCs1JiKAJNIrRHuU5sfOghMOdsCPaqJcPSISq +46rGeDkiVi9SE6KCNXNiSYzINIAJ09EzZU15o2l3LsECwhpoHST4mj3euu6mhIOOUnh4oIxinwn ISLpTB4wwMn7EQieJTGGEiE1ktYOEsi9T1K8iLRSGRbgJDbiPEjSBebk1Z2OkNCeKzWPzGm5BSRi 8ep+B8OLRJ9CRI5ungKe5eLV/U7AH4DkqAjzssenjTQuSeGj1dVF8hFCBPSHmAe+k1d36tQxzAGJ 8ESAwBF8lpI1txDkBEnnBDh5ovXO/h6we1L+SGFmaCcUIoKGSBPG1XD9KICkcYO4ZjwnqYAkRYCV GH8nKWe8U8lHqm5oI4RoJT0RyeZIQSOJuj2Q+Gfi7uOShqXeJTAnbyPuywLAG5iTJ6Jge49EalLU eJ/OJSJ7QrRiYCOxxurVnaJGCt4Dc/JE7Gg3GhWH+5MUQ1IvtUQyH0JEzGBtd2NOXt3hFPJhpR5y OXGWI5y8uhvcQvvlWMo9EXCyKeF4Tt4lmNk+A6XLVIg4KUeGzPkYcpICR3wcgurxnIRoQSAiO6GU OJKNxtUMcFLng0KGMaZKaYlbCCpd6XsPcPJE+Mr3yE4opZHTjtmLcPI2guq2JZJblkJH9mkw+aHo Cc1CIBRJLUuloyEUAR9MaIB8l0DFAMXO7iuRT42ke5WGdPQ9ANRsYiBITwXsuNKQngr0g5Cp9TOi GjWQRFSahfxPwKmUEkmrdoww8tbBtC9QOc9O6WY04VoHpE5oyGbNlMEPzZCUPNLlMxZuoaBo/IhE t1LyyMkvkTSv0IBb4cIH5uN1nGR3JEcutZXUp0dEbpfwAmcyYH+EBuMYccSl5pFMR8QqCA0dwEDz YznwRmHZzwj+KHWSVFtEDkWQmkdSApGYVmis3D5ge3ZvEhYEO+BvCQ2VIIHWVLYep6gLFjgiB56G rr9IWlxqHteZuv6xpgoNB0NEkg5S82i9QYF1ExrbhMbipmWSB8mXwHS8o3Ceka8jVZIUeFBKFeDj Tci0TUtA3KTkEUZzJDpSIpJ3Afdeah6ttz1Q5wVM7YQUfDfiy0nRI1WslIsGls5bETb8QKHkJFWP ZFwiB4opUexIMamUJEtvp54MPTkhIs1AyiUg3F6/jVOgBpjKTfeNLKEROF2EjntHFJ2TEEXndPp4 gF4k2lDGqydEOFhbBBKW6kc40dIY4ORtg3GKlMKcXtHDc/JE4Tl5b4HO9QWUYyh7UjZpLeWRRMPp Vd04RaBGITJOkRDs9LoenpMnCs/JxxHYlFB6WgouyexETJEUT1JoMkXqHoSIGrFAMShes9Pb8Iw8 UWxGAOGOEbuSxQQjwVMiOssDfgMnK3hGRCwB4FmJqDol0TdyVMHFHCOKbQKpIKVZKIsa7+icpuf4 cAoGyjdeOE+D5QoYIVr3PR+sUOQDeRrMAofLjdfNG4adIqqxo0qLiHs38jJ4aWM+XsOJV0BQxuvm acgtBzJ1OMDu3ajWDTjeSsPRf4HqOLwlz2fnRJTAfDwN564EcEV6Izwf+hHGobjSUFgf6E/CFxE+ 1J6N5yM01PoFPPxZKyWtBjvAxxsRemYCaAFlJ24+HJ4RKKVWGiqICXKGcq1VkizjOJmFL+vejQrO wJGegIeOhoCSnpmh/ggN4X7kUCX6ixwjzmEK1Jd2NDcWMmARpNhxuXOsY2BG3iJYw1Vg+6Y6z80I gQvkuZXmTm9KSOa8frN9BxKbsxzteCcpHMhmAT/7GQEtB4y20Nw5OjnQpcS0HSMMY8C7VxqsaeSo Ds7qcYx2cpQBNRIagNsIijhLmSMVgYGSBqW5WxlhwCGRKkfg4cj5uBw/5JZhoVAm0LKG3XVExH5W YTu0DUIE5kHR+tjYSZUjuB66FODkDQoRTiTam6XKkfLfyJk3SkTPFp5jYE7eOnAAB7BdYE6eiP4P qyIZbhVSGkksygGrAU7epoDjcKRTgJO3D7BZAl1ylOo7MSI1GjmdmZS9I4IThU/jOQkRcUTkEGA6 yTwnOwBonBtUooUTHyOuqpRGcnAfp6UE5uT9DSRvD5TlciygzAmNCnhDQmScIjuGlEbe78S940zD LETGKZBhp5PAzwksNTQnT4R3Y6H8UJ+kypGCEAxz4Dt5D8L8qECWne/i50QXegA+UqIFZyCQAaA5 1XOyM3Ej+uSJKAnHQw6snld3EEvLZw93DS2NtONqA9ZIqhypO+GwuDEnIaKoOXIXwSxVjnza0DG3 QkQ1yBkocsE/cd+JtCd1joE5eSKao/jv+DtJlSPBXChCF6J1xY8I7IRS5biQjAqUnvBh3EJwwvQZ CZ6lyhGXAI8qsHreRtDmRKorsHqi7qS5IvmAvjQy5BvJCY925FEgSUga1q/efrluQ7snpZEETnYm 71BzhQiHBa8xsHreRlAZs0VshJZG0iUWKN2fpcqRLiwKPMZzEiLaEfDmx3OSKkeOq7AszHD1hGil 5T5QFcL5sO7jknBnJQKcPNEKDh5AzxE2x8m6+QInNyoRXpgdOj2UPa1yRAsDOAJ2Tl6PMscxokkB pSfa7hY2jL+TEN0W6y0ez8nbCE54s/O9xpyEaOLswoCFlSpHO2cnEj8pEamVSM5DzoqE0x5A0hnZ LzlTwliOV8/bCJtToPiJogPhBAARkAipcoQTbuz4OwkRLmLkUBuKLv3rwSiSdRUiSvsiRZgcMOM4 bTfq6QNRjRCBLB2AKsPvJKWRHPZ12wJ2T4iA/yhoCnDy6o7icgxV4Dt5IvxKAwjGc/Lqju+BmAc4 eSJKmuzkkDEnr+7kzizXNLQRUh3JnOZAOzcl6l4iABYiWUQhsvIpzPJ4Tl7dua2CO+ECc/JE1s7N ko85eXXnhFw76We8ep6I0qYzApdIsaMd6xcBNoXIIoBI1k3qHXd82AiyKUT45cjEePWk4HHnHJ7A UTdUjjsxwt+LHGDLqRqOiC3jHrhRQYnY0ezOj6FESM3jvt8NaxlKhBDREnoEWjVpSfRzIhAKlO4r EWFaKCaUukfO2gLkDMzJGxZOTaZ1MLB63kZw2hZHAwY4eSKO4YncIjVL7SMSEUrMCxH9XsSSgTl5 dccrp7s4MCdPhA8bOeoPsfESsQLdBrB1IcLCUmI3npNUQLJ62NjxnISIRF3koCB2FpnTZheeDfVJ iECE1kClIWCycAqdwKZEBOFkPgOr510C2mc4giwwJ09E3jtyHBaH/Pk50UEZaGtUIjKCNBcH5uTV fSdgDdQAklV3rwdkjk8V4OTV3W58ilhYKbokdxu5lBUY1r3eTpIg0C6gRJRuA7IF5uTV3e7DCK2e J8KqGP473J+kGBLNjZzhPQvR/YjtuVIMudsVbYE4V4is1zxS6iMVlAfJ24gfIUQY5cjxCLhqXiIo xopkqISIKlwrURx/J6/ubLmRg7dIxLvXwzadgfYoltgRccgnsdrYGgkRXYOkQgJz8urOkZ3c3xng 5IlQJprLApy8jTgsNR+ICaWCcuKMjUD1Lllrt3oUwEWucVUiO1QtUggoNZSgLuCsgdXzNgJOFnSN ZI9WKpkTTux49ZQIr3cO5PfIhgqnW6SqTYloSMF5C8zJ+xHA7hRsDlcPAXWvN3FJHgH/ePW8jeA7 UZ0U4OSJrDwikN+jq8y9Hgh1jJMnooTOroMez8nbCFK35hKMvDC77vx5jQNnQvF1A5y8ulOGCqgW 4OSJOMXyCDSOA9a51yOvwNErAU6eiH0mcCIRZ594RixDQHGViIvsAraISjPPiKrSQFWTEm0A6OPN iZNiHSNuzuDbjpdOiKy/JgDvAxMLJypax4GGEpHBxkkcC57UVXJUr11SMRRxISKDja8c4OR13RhF RFxKK6lqioSeFP341bNSqHGgoUTXbRABtZXiSjYMLlMJrJ4YCG74CMAnHGPo53TnyI1xQKhENITb jT9Doyfllcwp4oKxVbrXo+gxcgcJSSJHRJFD5JxQJaIOj1b9wJy8iQAHISUY+E6eCEg7cloGtUV+ TnYux9jZUyID6nm94XeScknQNOL98ZyEiMtLLIocc/L+AMelwirAyRPxnSwyHnPyNgK/g/LyACdP RNY7UgnLTVbuOwHKkmsKcPJEBJ57oPWenKtwAqoPuJVCZE55oFeCEkTlxF3FgTl5Is7Gsdsvx9/J q7u5RYHrKDiuwb2ebWmh1fM2giKRM+KuSGUml2KxgIE5eXXHqzwDUDjIh58Th/cHCt3w7RwR/cCR tLwScTZa5MTsuxRZchJWpMBXiag94CKh8epJkSWHoUdSo9RiuoUwmkAakevkHBHl6IY1Dz0WIbK6 zBAnr+40iGP6Apw8ETl5mikCqyc2Akwj0KVB1YpbCLLKkXtkuIvPEeGLRi6ZUyK6FQDHAnPy6o6X w+FygdXzRBPXEAWKLIHz/Zys9DHCyROx4JwCGJiTV3fOkom0hNC27l4PhyBShkFGwBHRkncEAGol 4g4IDnQdz0nqJdEnmu7H30mIEAc79Ge4a0iRJXOKNFvehQgDsZKNHnMSG0ErUiTWkCJLu9I5cB8G ZcruO3HubuT8SSXi0F32gMCcvLqDy5IBCnwnTwRUugXgfZqJ/Jw2bi4M+EZCdN20G/lOXt3BwdfA ldjE6u717PjhALzPaUyOyGq3I96yEFlPTcQaab0kjQ2E4cP9SYg4bgDdHUuE1ktaF0BAIoSISl3i uwAnn48AP6f4ZTwnKbLkTBaOeAhw8i4BFQtAiwFOnuikrjWQzNEaS2KGQMcvdaJOinA8Igk3rZbE jQiUYXMJvWNE5jHEyOs6t0ZwxWBg6TwRt0kHetmBiN3LcZ5myFsRIlIegZ67u5RKgtiAMwRm5M0D B1YEyoyo7XYzAu6CLMDIEwEFBY6eZ/dSRlZ4PDQOQsReEYC36K4XRhQUBGy4EGFYI2GTlEmCHUVu vmN93dtRhR44BIdN0tFQwUMD03jphGjbIz075Kk9I7v2OxBgCBGn5gTKSbi53DPiFqRI4lqIOO4k 4njJ+ZHcBALcGVg6bxnA3XDfh36XVEgSdVuv8FC8hYimvkDFFLdJu6XjQFK7Z33MyBNRxxo4Woy/ 8ozudsNEgJEnsnbNwGYuZ05ydusRCZeEiM8amZFUR8IocrQY7ohbBowJrXlDYZDiSBgZ8jH8RkKE ugbuXaHq0r0cYWakCVyJsMuBwy7uUk9J1BM5ZkeJYsfskFh0M7J7mSLiLUQ0WEduVODUEuUU8ouF CE74RQFx8F5DeE6eKDwnr+f4TlwVGxA8T0QLFhniwJy8olseNOLbSTklnLiSNcDJOw7hOXmiF+b0 1duv//LNv37+8sc/vP367Xf84yv717tfPtTf8a9Xbz/85c3r22t78NPHz69+efP63ccPHz5//+X9 n7AJf3/++B+315AzJFR1mH9EjAfgiacUMQrviecUMdu7J76niFFMT7ykiNE1T7ymiNEET7yliBFu T7yniBFyT3ykiBFBT3ymiA0899T8nJKxXshyUmYwt3DPyZlh10KekzRDsYU8J2sGTQt5TtoMbxby nLwZHizkOYkzZFjIczJnZ+MIeU7qDMP15PyckTrDWIU8J3V2oo2Q56TOjpwR8pzUGS4q5DmpM9xS yHNSZwimkOekzhBGIc9JncGGQp6TOsMChTwndYYKenJ+zkidQX1CnpM6g+KEPCd1hq8JeU7q7GQS Ic9JnSFhQp6TOsPEhDwndXaaiJDnpM7QKyHPSZ2hS0KekzrDmTw5P2ekznAgIc9JnYE7Qp6TOkNs hDwndYbdCHlO6uzUCyHPSZ0BJkKekzpDQYQ8J3UGbQh5TuoMrxDynNQZCOHJ+TkjdYYsCHlO6uwg ByHPSZ2BAEKekzpL7Qt5TursHAUhz0mdpeGFPCd1lpEX8pzUWZ5dyHNSZ4lwIc9JnaW3PTk/Z6TO ktZCnpM6S0ULeU7qLMEs5Dmps7SxkOekzjLIQp6TOkvxCnlO6izbK+Q5qbMcrpDnpM6SrEKekzpL nXpyfs5InSVEhTwndZYbFfKc1FnGU8hzUmcpSSHPSZ3lGYU8J3XWwC3kOamz+2iEPCd1luYT8pzU 2Y0zQp6TOutv9uT8nJE6a1oW8pzUWSeykOekznqShTwndXbhipDnpM66h4U8J3XW3SvkOamzll0h z0mdNe8KeU7q7HoSIc9JnXXMenJ+zkidtcEKeU7qrLdVyHNSZw2rQp6TOutCFfKc1FlrqZDnpM6u 6RDynNRZE6iQ56TO2kGFPCd11uMp5Dmpo6tK6e0XGbnjJqd+gJzkcUx8P0BO9mg/7gfISR+1lP0A OfmjQKsfICeBNCD2A+RkkJa1foCcFHLiXT9ATg65aKsfICmJvwIs0ohFL4m0AqZE+VegBb/IDdBL IjhGboBeEkEycgP0kgiWkRugl0TQjNwAvSSCZ+QG6CURRCM3QC+JYBqpAXoQg1LP5AC9JIJr5N6g t4kgG7kBekkE28gN0Esi6EZugF4SwTdyA/SSCMKRG6CXRDCO3AC9JIJy5AboJRGcIzVAD2xw9V9y gF4SwTpyb9BLImhHboBeEsE7cgP0kgjikRugl0Qwj9wAvSSCeuQG6CUR3CM3QC+JIB+5AXpJBPtI DdCDHZTeJAfoJRH8I/cGvSSCgOQG6CURDCQ3QC+JoCC5AXpJBAfJDdBLIkhIboBeEsFCcgP0kgga khugl0TwkNQAPQBCNXNygF4SwURyb9BLIqhIboBeEsFFcgP0kggykhugl0SwkdwAvSSCjuQG6CUR fCQ3QC+JICS5AXpJBCNJDdCDIlMSFaGprIuZ+EXuDXpJBCnJDdBLIlhJboBeEkFLcgP0kghekhug l0QQk9wAvSSCmeQG6CUR1CQ3QC+J4CapAXqghHPbkwP0kgh2knuDXhJBT3ID9JIIfpIboJdEEJTc AL0kgqHkBuglERQlN0AvieAouQF6SQRJyQ3QSyJYSmqAHjyZkugJh5B0NpFf5N6gl0QQldwAvSSC qeQG6CURVCU3QC+J4Cq5AXpJBFnJDdBLIthKboBeEkFXcgP0kgi+khqgB1TsKvjcAL0kgrHkBugl EZQlN0AvieAsuQF6SQRpyQ3QSyJYS26AXhJBW3ID9JII3pIboJdEEJfcAL0kgrlkBrhuC/cYjf0i N0AniXYteG6AThLtvu/cAJ0k2uXfuQE6SbRbvXMDdJJoV2/nBugkcQZ0yQ3QSaJdlp0boJNEuzk7 N0AniXa9dWqAHmOxu65zA/SSmMRYroulRReSGMt1Y7QOkJTEvjnE7pPOrUEviUmMhXtf1cWxX+Te oJfEJMZyXbWsi5iUxL5NxO5hTk2hx1jsruTcAL0kJjGW6ypjWYMkxnLdUKwDJCXxVw0jSYxl/lXL SBJjua4J1ikkJfFXbSNJjIWTtzpdSGIs1129OoWkJPYYi13km5LEvn3ErtrNDdDvzkmM5bo8V9Yg ibFc19vqAEmb2LeR2N23uTXobWISY7numNUpJHfnvpnELqDNTaHfnZMYCycTdrqQxFiuS19lDZIY y3WXqw6Q9BP7thJOl8gtYt9YYreqpr5C31oyJzEWDibov0LSJvbtJXa1aW4KvU1MYixz32Jiv0i9 QY+x2KWkuQH63TmJsVw3hookJjGW605PHSApiX2zid3dmVuD3k9MYixcktFJYhJj4VCcfoCkJPZN J3YvZm4NepuYxFg4J76bQhJjuS6wFDlIYizXvZQ6QNIm9u0nXMORW8S+AYUbTZID9JKYxFjmvgnF fpGSg74Nxe52zA3Q28QkxjL3rSj2i9Qb9BjLnMRYOEu5E+UkxnJdZCiSmMRYrvsJdYCkJPZNKXMS Y7luE9Q3SPqJfWPKnMRY5r41xX6Rk4NeEpMYC2dN9XKQlMQeY7Fr/FJT6DEWjj9ODtBHLEmM5boF T+QgibFwMli3iEmM5bqzTt8gKYl9s4rdTZf7Cv3unMRYrovjdArJ3blvWeG+19wUeozF7n1LrUHf tsLhhMkBeklMYizXBW2yiEmMhYPWOklMYizXdWr6BklJ7BtYuH83uYi9JCYxlut6Mp1CUhL7NhaO xU5N4bpMzL+B/SIjidcdYTpAThKvq790gJyfyHHHKkj2i9wUOkm0675yA3R+ol3IlRugi1i4mCY5 QCeJdudW7g263dmuxcoN0O3Odt1VaoAeY7G7r3IDdH6i3U6VG6CzifckxsKx250kJvtYrhuhRBeS GAtXJ/VvkJTEHmOxC51yi9hLYhJjuW5b0jVISmKPsXBcdG4KPcZilyWl1qA/juuexFi4WKP7jEmM hdPc+wGSNrHHWOz2otwa9JKYxFiuq4VEDpJ9LNflPzpA0ib2GMs9ibFcV/XoGyQlscdY7Eqe1Ffo MRa7aSc3QC+JSYzlujtH1iCJsXDHQCfKyT6W69IafYOkTfzVYV1JjIU7cfspJCWxx1js/pncZ+x3 5yTGct3zIouYxFi4jK1bgyTGct3Kom+Q9BN7jIWLs3KL2GMsdqlK6iv0GMs9ibFc16ToGiR35x5j sZtNclPo/cQkxnLvMRb7ReoNeoyFw7eTA/SSmMRY7v1hXvaL3BT63TnZx3Ld1SFykMRY7v2RXvaL 3BT6iCWJsVwXbegUkpLYYyx2o0ZuCr1NTGIs14UXMoUkxnLdSaEDJHfn/oAvu7EitQY9xmI3UeQG 6HfnJMbCGf3dvpDEWO49xmK/yE2h352TGMt1YYN+xqQk9hjLPYmxXHclyBskMZZ7j7HYL1KL2B/6 ZZcd5AbobWKyj+W6wEDXILk790d/2UUFuSn0NjGJsXBHZKcLSYyFe+n7AZKS2GMsXPnm16ActV+P 6v/0/t2XVz+8ef3D61df3rz+8vrVpzevP71+9ec3r/9sNBze//aLnfDf/vnq5zevTy7Gs7Pxvnvz ertRMbZep/z/+PFv7//94/V3X+y4/4lq1Xq0C1cZtq/w/Kt3f/3z9+/+2/v/qzTc91im/zuumKxv UIZDmutwv+N+L3m0rEu1QBNc21xl/Be5rctSw0NS75fBYb6FG5cL1VMj91uJmh+Pdrsh4/pEk90g E2fHDb4VQ5zWrSTGHoNyd3PNF1BdXsxve0bF/Fk/KaUoT50ezo9C97UGn9QuFDF8DspVsGWlwbML BPZ8tnKf4zVDMM4nvjZmCCBZPx93QBXCx6DLvtczypbD/lWk61ptygzOWkTHdZ/PvWPMcONqr/Km K3fUyidkWls9nmql/UWECQSe+56vGfLsiWEGGO7cWVkJ12KgHzNkGR8MueVFZ3gs9YQdbr1/4n1j hkh9rWThjrUCED0Y7utaGXLbbomoH88OLhUpUoqj+UwkjxmeZEiKU0XKrERXbVBy6ls9KwnVLjmA xzPktgoUSd9nimPI8H5M3Hp1LSkXGpcdpw2KNNxqzLneOq1ft2Wrng/XwiUYcjH9vaJG3FFZ4KIH w2NdKxTBZcTFn348O1nR8qLM/WnVhzNcuaC4Vitv6Pa1pz4HpdqrfKftfuo35MpSXuJaGaieHlGA IfcFFSnlwhyVxPXc5nqwKffOFMjy+TLHrVZ+bdyz+gjJAgz5AnUW21ZMVBt0u2Gz6jNuZhe1YPvg svEyQ27IegQPQ4YbYlEP3dop5JYl3VCYOuiOuF6zeL4MFrQwPLgKu+1KujvoT2VDgOFSZ3gsZ8HX noPOXJJzzeJAJcW0MXuuiCrPuDU5vjlxLSAreRHCrqSOG8P1xJoUwTix4rKkWIS9hucn+9PDdRgu 6Xratc6FIeX9ssMiiShbeQa4KHZ25V64Gs4jA8+sWoAhglgEA8IS+D1naHtCZWiFM263gCHXbrVn z7qBAMNpqzEz203phHsy5DsVlTnvR0msuWfXleM4piemNC6l68GWX2d42FbsZ4GnUy0NpwBOpYLj wRG6uq9xQN/+TFmP58j+VA8V5Fy8vXTnPIa1a7vLyrFtHqUP7vkQe1ckdeIytGeOOcATkK18LCi5 3UzmuVMrVuTYbvxStwdz3/Sfh9uzTXbMkxuTq5JP7B9lg3tMhTvjqsHl+LK9ID/PhySbiixzyef9 WbgS4MmS1uWjtFKdJi5ObSA2u8SuroHdqlrzxxPlP09Mc8yTzaPuchPIYrdbMc2aPZhIAhaw9jHP dW/qdV1KnTA9UFbviKvKb50yrJi4uggoSrdf8xDbaIdyQrk961kC8zwMra6UFbB8TsXuzK0P2UPU NmGamz9OjJDwrdYNiS9mFIFnYxC55dbPujFze7j90ysv97zV6h3zUJ55+PE8dxa0qgP1vaWX9TFP jER12C+5vT7Z4yF3pFYIYZpWK+HihSyWG/NkB6qNf+jnUdKMz2E3Nv2ythNNFLq2p93FWR8ShVwP QzzZeJ/mjYBJprJNO4t7DXsSYAhLLsTdUB4TBD76s8RyOEv2i7WiA5gD3TLw147q8h0HTof/lhsO aJW8Y1+eB/GMGeKC1LjMblq+dtq2qrhWWw0tD/x2sYibKUnd2S/HIfodtw1bVtTgZAxdUu5orzPk rtGy7T9eZiP+qVp5o1LvkQ0YT3GjSbZRrodu/LiIW3XOWcC11Fk4nlMzwcTtCYvHLJG0KnOLGXmn eBh2Yuf6kJhHv6RF1U/L/gQ5x/MktGq6he3ppHXhevm6CAv2RT/0Hbeh8iQETYSSyB2CV6aCOqvi mVDWyvdpvR+dcJHUqmH2tC6MErYE233aa+kmw986EWJPq446sTRGTxaeTmEU9bLPGJPiV8QsASdD tRXCIy0VBA8xITJqU8FxLQ7A8yHdAkUSaPq3Au6wppj5LB4JMax5kl6GMHPVRaIN3s4v1odrvU2M h8uzEm8sQ9O8VVAJSjzmbljzUWz5eMgOqg+vcLI+PMuWGlzbhbvX67C7SalMZWtCTbP9pP4uCZ6l 2hIeWvAWXlsmUE9MN8ruk9GVX8/B51+3Tm5pgK+1jjxkK0rwXG5V+qDkBmaZJ3thjYawVp1fv7F1 13IouLu2xvH3pGihhvtQWubOry2ob91sSHPWWsOH3JJxqSeb83B/gikBnshNFRPjqSYeUKSaeLPK 6majKA1E4csuCc8LSjPsRfpuRwlRn1PBRlVjfOL0qDHGMNWyCszn7QlXBOZ5sM8Xa4Je9CaVsKl4 B1wFbo6fLPyJzhbKY81EDKRXtuYsc5F5Z2/NGFb3cydq1oVf6Gqu7icq/sT7x/PENWw7EvG1pn64 YPgRMXD3dL/RsQ3WFSIT/QRmxzyZZcuGL7fe2dndQ1xenecxEYWVtV3IMMQ9TDRyb54069j5CezT 1aNj7yYoke+JNjdPGp+xGIyY7WO/qDV6nCXIaumwV7x9bVfk0EoA/RDqE2lt35NPcFGGeO43c3TK CoEQaMIZoGCuGW7yDHspjWk8d8vqVz8BNU5EDFCuNTlOJFjjGzfsUs3btB54S34RoGSJytuueC6X 1QzOc5lqLoiY0zByp4L7jSRCtQmMWly7xwtZurrKLWB+wvZhXSwcuj4ZFlXVAZ0kWK8PSXmJ37dP J/8pDwkCEgjQzobQXB5up++WD4+jpvwsaNc0G6prUMz1tvSiJGzCTlFkc+24Cr54jI/lo5KmVijZ cqjtw8IvTT/Jvz8LVoY2Ybfdoa4QKZhJzDgPW4qSFENt2H6+0LE0Y4wRLBtATIZYsQqhMawl3rwM ketuNgGZ1gzNvqBmLReAI5eQW8x481LZ+NW/ZdizllLiddZKk8c8l4nXqALGUQBxfwhFN+NT5JaN WUwqWGFL/Vv6RlMp+0JhZbUJtGA864fG3xPvo7Yf4SYspTb6ORWclbp8MzKtC78CCla5nTBSiXkS I1X/luThqcgQ1n+pTiEGoIYkjxdaiYzq2t5ugMEmCTEZAuCqoRfWvjND7CXV0pxXUt+LFxmsuh8B qyYcE7bHlq007EC/5XYCVV0fmgxY6U95TPFYlhoLL4Cu8RlalqTlTm1D80qCPcebrjbmLOLRGB4o dAUyMFPFToSW9LC8abGk99UO4XXLBgJjeXgTZRxYDQDJKrcNDCuUWNKTZaxmFNhX0/wn2e32fQm7 xDOgysDAm0uvbkhefE3No2ybIva1VEc+Fg4o4xHqn6fu0mbIa/gy4Z2V/SC4rNibqsvLgZMo60r0 1VLrAHPdVwaIavM0kDPujQDpLxXPwHhYK53/ljveQDX5iGv/kFMxmmew1xxLbJ47UFeVSZaqxOSP td1xIBvPHpE+drasRgnmHrfqBxt8mye5BHU4UAR21CImm2U3dRFIfVW3gYDjWRsoFvaHD74GBRDM TkW75A6ah6S3v9J8a0EHKWh4RCUboaFqFSnUiqiTdAEKkDcEqKiBpDmNCQQEWYVVfU8qHcT1Q8sf 2zZIicbhB1F7jWz5mBnzeJgrX3cPrI5aCLZ79tDyQpRXaEEND5fmc4MalJxvTOIIftrObIkK1Sy0 uSEDONWa2SWwaNUhFGbUBEiMJ2nvWsxA5qlz/Vh4orVrnoTafFv9nvi/NYLnX4ksPdpMwqkOS4ZI chxIueUuTChJunT4JBndFtle6ZeEZpEyqjqJ58K4MhX0oG6wMxibIpQH0Ub10ciObL8RQzWdqVqC uageITQUCBk3vkf7qxc1i8201r+QS9m0Jowal7bNo7LVaXsYIwx4jZtmw0sunYx9fXaPutFztJ8V OXu7ShKpblkzfqIWUBzT0VBk/L4TM1JmqDPTn+ra4CHVAAcV6yoayAWjW+XrL3iKqgJgx22FSMI/ OzbFxr3ME4emZn6w5d3XB/KqgbnFK+q+Y7R4pfJCOxbtMrqxtcUKV3NNsVhX48ew7Pl1WIISteUs Skstkr959jyM54nRqOUwNGtb/Zb/nihzFRM89Xpk10OGwCRbwRN7c0mhBufJJTElDiZbb7X+jud+ HmCW1zyBy4kB5eGOISt2wKKZTAQNbFttLOnSukJtKviWhqZdvh0FB5pa3DcC6LLwlKm5cwiGa7sb jFHmSRyEDspUMBK1kJD/rwVFjxdiVWo+jiDpKE5RaG0NMqwBDhlaMonCk4Knqp+oCuVc+hCct8gt 1Tx4f/YwyJMZFG+UqM1CRf89SbjW5I6FdGop8dEsR3ItPAYpgSjsVETUjYZhUVDlibGpn4y+LPUq qACyJHnhuRgkH54nX6Um01GLrhIV772lxMl9LZoSx20CXao8W7AWW1sL5KpoYu27eZI/b0JN+Yhu ALgZVp5wzZMYM+FTEoqAXxZK4hktS7GYoe58/APQVRae+o2KiZMkTWUKDja9KkOg8FpvQE6r4d5g OrX1/6ErB2mZqmV4w8XliK0tUtK0jPBO3WOWj5xIWYQTzE9cSHPhKhZBCpAUdFyGyKlVf/2iVPNG NMhefH0yyyyKNwzPtRkMe/iyfjZ/oeyc0JBIeQ7Y4sT2Vy/tfHxgS6S2l+gsCL5qDcl5fYaXr29w b1syyyyHV+W4IWVVPyzulFWhBKMFu+wzlr935oXYYq0ZfTZ49DPB82g9WqyrlUDIsJRqlciJspNV q2rM/60Z4BX84dlRNNwR/NviAJc+nCbI1JzhtF0LTxjclYHvJypQvgqFTRUVCko5oUdZWzwIcph+ nkTJYAyFJ2GSek9sma2mAlnM1JuwC7Xd1qpR1RG0zHENsCn96uc5ETi3t53WBM5iLRB1/8JhO7WK nnR/24UYnvDfLwK5q3b2FvK7JLwKwN5W02X1FeVt2/cktmz1tCT5zFA7ASNsQ+bKwmMnEzsfJUmt YgU7SXwhw1oCq+x8KykaXXgK+1nwwpMUb8Jj2/igdbclWui8REpCWr8m5drUg8gLbRQgVrkFO8Rh jO62FLC3OjJqsTssgC9t+QAzUsCDtanvsfB8xZreAcWrgEhIV7AlbUeAkmpwmQpJ1RoSkCiuKWnH 07IX5YWwQ83SqoVtdrdYZ7jh/zQaSzqVtWl/pbSNBsew7HYU41tCzgsV6ZJaWWWWUlUATMTSfeUN abN4+Q1f5sm21OZmCQrhSahbnVyKdlElfUitbPG1sM6UANUZKhf9qc4TX7uGdfhcbPoyLMFurQVE sayuyS8CVTMPiZvpp4nzJKNVq46YSr1L4/GBqcWppTqsbd1+Hw9JwtWciMlNAiHBxLaUK2llKyT3 U5mwY2UXMie6Q2qJGR4+CCH+yztfk6W6qiCWzfc98dmbD9H+6sUvYcFa86/wQFXiqK1twRHIhrqK pBxvLS7AFhZZjekhGbK6ReDw1daA52ITwLUXwo52L0T8Vr17cj/FX47xZIer1cQIDcUe8iUosamg Eg8riPF4ISuGqjytHyGhWVA+3Cm+pm4RlEm2UI4umV8/rOgsjhghbVzKycZWeNHy7Z2Ng2dtZqDo gphVF4GAtvrohMSZPYt5Nu8Fi6y50Y19+6E8+L+q6jdUvTpitr9fHzv4PalSbraH5fvVsA/D1KcD UO52arwlPYq9C/Ik1VZ3OwyfGkOrVKkOvO3NXT8T+06jZFdP4J18woffQ9laQfibaLJl4S4Wo48V 1bAKl2VrPC3f8LIFeckm0MjTjrHCPaYd1IvJirtcs2P0dfQPF/bt+kIUcSWi78vVrrslQUDpT3rM E4Sx7XyABuqIUVv0+Cr8q3jAoe95OTvVYyK8VvcYzJdsd1lb6ty0qNGyjVWzSQfWlFKMJ6B+8wwt bL+syWOeWLdqE6jlsHY8t12gsa1IdaUvKOHfURMHDFbFhFMb5HtigacWC1lnmfjOtMDi3BZKPJhE pgoIrt1Twgjs2TIVa4gtaQ/LiWr99EJqtFaOsR2ZqrIIobWlGaKd04Pwdy45kRCrW6ZC1qUkwNrC gydZf97lPWG/EvYWF6+1VFIlvpSLmR/DkplpMmQlz2JvEVpL21w8CTQSdW4QWsdLoWwVcg+e1C/X DQAZwbeWhWfLaTaBGCphh4jaW7cmiTxiWRmWtoxmEwiYFVon29P8BPrXrP44/D0pUKsVOBRW1Org xzwZtCbAyM11rZ534oe2I5GSeZ6gN4zhoWyVunzPesZS48mXtuaDIianwW9OP3nY0FML/ssihOSW 4LV141NBVptBnzxN2R+iqRCw1VjWnAxwbU1kxHii9s3hJU7R2h26m9rhLuwF9eD6xwuxhzdKqk+K wYjx5I9bFEUuSaFZlIHipzJP/qGbDgKPJpWHuKTIWlSGKEK2TPj1yZiUYsU85PyE+hDR1O+J89R0 hb61BG6LM4dXW4ZF4YpmP5YPPLPxBJstzYbPh4bXFUpqlIonFVzbRxkvEVWXiKcCrrUTkC0C+hK5 ZT+qGBEPreUuvLZEzBV/MxNfsnOPqfB9m+2zljFxuElwggTVeWIeEjyJ/tv3pPix7A4PnrxG0xV8 pW6ey9K6sUkzkiaKz5MP2jIr1JqUDNKDJ2m9FuZjrnQD4OxOwwou6cPEPyIy9br0pxLLkWm3iwYL JUquy0dxc5snjlFJLTxeCFweV+ai5O/Y+MPfkw2yDYuFVz+euVkGzIZFAbt2TENma1TOEwuz4zyJ MYskQElxn1E+p0LbRIuQ8a7FiYBn8+OJdCiES/Ak1igrRHTVJVKsFLcBKxRiaaGzAWfUal2LQF6k 7IIh/QR+5StWSkyYuHac3E2PUXlIU7vOkxXAm6kPsdSXJMR4smnW70k9HZVkfm35vtakck0F31fj bDy91gdLlVpmzwaqptizDItPo64AxhC4sz7sC0ZBFChzKA/xWIuXGpsnbdANN+Y4nElcWBx1i0Ou eVKpWEpqm4CBELWkPFtwdVxCPK30oH0V8FG18YCkDyQWx6mo4IMnL1uBAMIaSw9FdYXo84GFkSNT IJvi01ZrZb3m+kL4Iw15IigsuYbQNKlbq744cFkf7JGlq1rEWUiKPCDgNdtizk0xxCGGZMurNSWg XbTy09yS4gnhLNTzFtqqkiytYRWbHSB5eFHJrtQZ8sY4BF5HQDJagYSduSI6i2mvNcE01Wc6uoCK a7yF4du1xIYDsKsK0GdggLM3htSSFt3hRAqrK42KjdXrF73CL7A8lxuUzasCCkQ9XZBr1byVIZpZ vLXQN6QZpBWAkNzVggE2kRpoUcePwfcvQ4hRq9R55bqThhhaqv3ScCJxCuX8mL9j3yrmCBy5yyXb n5pdwI8AZY6vZzsonURbl3Oh0r0GZgRhltnyS422lOWk3qziYqHZkROoQkFFePkMD6nHvyj7oxlW +bKAFNXXpmGjZN1C3DiEqi7Yzp4k0SNxZQXvDIGRyTHbmvzCoBY8NcQN01lljE+oQYihzUXbwey0 EIEs08O6GPr5kia0pHdxp0hHVByZdSrV1rxf+5v2//VvwbGqvlD00eSi/c1LzhrbWvXyWIeyQbcv hPv/sEvd8Q2sbq1ipTSnJIJia0aVd30/w4G8jJGjqT63pe1EuYhW2yNeNh5AgYDWPKuVoEjYD3Bf g0+qO9T+kyuo3mspbHvpC720kuSKsPlFKa3Pw+kPp4zUPgOABy0TwJBQeWRUttm8KA4vMSOLUpmR YhXDT+RSi07YciRawuur4QenFMVda9ruqjBbhCUjEhM/yue7VmUw5+bnU5f5PK5ZshhNMIvwQtKu ZbHEZHvD9kcvLYN1ItSkLT1tmtWmbuPR8XZ2x6xYsrC6XaDdCX8NwlZhYWXE4pbyzHaFapbVyABA UVhcn7Hfhz+0FUNXMA3xUr1g67aaAGNIhYTYO2JaJO16hONxveavFfSHj5/fX1L6PN+xfAlkqjVF EjCZ81+U4Pl3L32MnkpeyB42p5MhdXXsYcU3LUNShOzX7yuy83zTVinFsFrEd71QC9CYhhiV/m3b HHVm735zjYirzQO6vjbNgWVCvPM/XqOeSsyEPayINU4SpQ3ehvCQ+qcHv5KxCK1RN6yuUf9CItH9 w99w3H5zjWj/NNjH1sjOZXjkEP7xGl1URXYvKnkle1hjP3uo9U/2sO4v9rBEcKE1MsrqwF3DytZk Dysmd72QeGn28KU5RuUIY9Dy2iRcHpbhHy+REdU6AyOSFbJooqaeeabJKzZ0Oo6vD0JJXEkCh9bH Bq1+AoOWxoHmJ9jL1Kwqz0qC0z+rMbW96G/Yvd8UIMuh1Iwj1boPbOMfLw4JgZa+43V0cbCLVjFp EknmRTO1uGO2l9ozPIeC7IQWx0oEa1KGrLIGDexQoH6FoW3AXqXxRFtGhuqu5q11gvOC0SOP12we yJ9YCQrl6rcnBNMEUEFxrplf/fBRvwaHv2V/aJ5WX4NAoSZMKHqXFwEke0Tf1Z0LrSWlj1WWgLU0 TQAKVbN4nPtdMP4mZmSeKv5vGOG1yCFuSGQ1JtApBk2YU9PZZHzVZ2NBasMcjxKJNKtQrnsyUbB4 UvRWVRSK00MVVORR837xtuJSYiW2JelJ1bdqLBhiTXkCK2idhRV1FwNhHRAvxycqoWUjtlMLKzem IqJAx0gt28UTUZcJ5q2i17r1w16RhWw1oQsUpJso5yGVRaZaWGtlCHCmsmOjJBlnmzPnKh2JFokj wNRamwByqy9CR2Gluo4MieobJx+2EjIDDLzBIBNW0+M096h284b1a/PdiyqGNMCO2ikrSZip+mYF N2UCsFX0CRmthzGhpEVvQtxIydWCGrJT5Xs3FSZ7VPOrBA7kiv28CQBbbuJReBDiZ21oZQocVNmD ZOA41VsHS9PYgfPWmHDxW1DHuEEh8dScAQ7/1UWz41LLy1iGukRgbfYoaItH2E1/a598YS8AxK/4 DvAOXrssGyaszJAEWc34N4bIZkvX0TuUQLEQ8xp50twITuYZcjRBDRVpqCGfJM8MdLiW1BpfEsWP dhBzSYIDaVPmIYNyVlYblNJXfRlA7UYHZhI3ZQZQ1UGpVtHUqWUvq3lkspraQV9qQIANzxxQYweE tH2BkmWNm7CQ9WWwsOQfr4Ct2lxm3J5RB58wnxiPytCgnf9H2bnuxnEcUfhVCL6BgsQOjMiAYMNB ACUx4AD+vaYoUwDJZZYry8nT5ztdVc05rbVT80cg1Zzu6VtdTp2qMWMXEnfBqpDV0TybAWFmpjFH Bhzgitpa9xBPVZnuYXxIn257ZfJ1pPBx/uzQI8HrKhhOmUuBs+0xef08OKzvwgBVjSrMyfFCmFDO nyItoBLtaVHmfHdM3AOp6OgWZMJ0PLmZ5ZOjmoibbReBeCA3Mp6k9tl0J13X+m9xCsQqyzMJ5IeA tW5FrUh7F6TLITdo16VPSBvLsqat/SQrkQz+eFv6cFlGGlTVrcFVWzLDqKcC4SaehNMe5MfWmBS2 V0bLWFuAXj9DxHDqA9sqAeFSAl+6bu1I/+jbUIQtqEQXYwKo+vLRWFWbiYboRm2uCgPCi84nVbqq fYZ4suhKuDyyc7xbEhOjW06pc0d5UubJWCGV0+jfFeW91OlT+MsEKY1VKxyfaREXir2UKQYlZIft jYLArR5vK6B22U9YnFgjmgqNi+4iTUcfBs3GrE7SO0M8me4f3S5VzdTt5BAQLjBdqsY0JfTkDv2F JlQQI94Wa9FEuPRkxukIxS010yGwKpGt5jnxfJcC/lvIBOhC0KDHk2jkpUQAK4AtlI3DINseMKK6 OU+sLiETXdkHbK9N1NvypEh11i3J6CkYqULksA1Pok7qSX07oj8m/mJ1i+b0LVNd5uyWaOXyQvir GWRS5ZcdUAhRpooD/pGwiKc5KT6RliOiWEUQtougIuJ5PzEw98gE/LVXKW/FuPczpMhBLTxB0aWR WFisEBwe2YPtteXgpEuHk0PBo+1UCHjh4I8to3Tgwp+CT6NU2HFuhdb1ZR9PVjjkT0Rf3MnHfof/ nt1ifJmQoqk8aKQFJYra81QSSd4VDsxSKRgQY/LhaAsEqmxo4Fpl8415ohx4t+7a4s5MKjXr42Yd ClXpoqNbUbTtUKPrC+qAfyzbvz0mhLc8fTAj1xDbKwRBCikcaBfG5EkCG8YLqSBn/wwhEcRLGFMB j/VzS2MF2+VTOBgHplqp+zSCHfbnqVIIuStEdN2nBTDWpYwXgsxi9xPzqQQjlNQ9dp8Mr7oORNbd ouZolNcrpqsHplV4rDh4Xw6zs72fWJo4IGMqXxJtM/MDa2h+gwds0WE7VSMp5YqRukMmILlVBjmW DyKiH01wphkRR38bTI6NraSd8STx8rCMWzqbaPDU9oRYXYwjXaDMRLfg/V6MjAeht2QjFsaOc8tH xtJD0iVb0AjVtwsxrr1z+hlVXQSbjXmi2XdwXSDpVFVtZJ/qknESpqgBCUqnVCIh3IPZSKJNCUbi 2pMj4JaB/xZ2AtH/cpLFBIr0wNktQbnEhuBEwe3bvhDedslbrFTV4u+eW+VFzIw1fCKzb8kTFS1b y4dNgNa2MZEEJU1wd+Mitc4QOzbXljTIsGpqnpDhSNaILUNzee470F8l/KE/lenenieE+xlO4N77 VJR1mIJRJbeXRoyIUq7Iob6MV9ZcpVeA2QV+O+dJfY9kbWDBLNxReP+qCzfOrQIoO/YTYzgRV+yE xQaj2ynj0XnOs6ZxShOmGVhDbz95MuErWKULcq8Uhlo+tsxln+ZZQgq9G5q3Oya8njyaEApMvNHt 9D/RKq5XaKxvqXOo9xSY4kmljI3rgBUfmPXLfhKUiy2T2++UO9BV7JV48kvoM33bhL1/KbIieopd QYJmBeTwMR1WciOkoLlwQ2NMANXgpbTWFpNjJhvzHTCPaWmcwjC4x8uYKNdEqdnqDGb0xlS2UXro Sna1K8hFEaNiLDxfxFmAPozUSjcV23gY3M0xJ0EL+/WzEupEOHP54Pf4ZmN3SRqOF1L0ZseYQkbq ScSDmc2YELiz2S0iwfeTMg4ZJ8LSEA7ZlX1YQCLgxduSDehjUvcwwxiMvoQUEZpkRMWTrBXivj0m ZdHmXQFStXM7Sl5ktzinzqNhgyEPjTEFIofS6e0neEilV4gZaTobDiCuZXSL3bIE/FRBNm0TDNaQ 1K0xORkqmKm1JQmYyWyvIHpmGi6QUsIlKYGhWp6Vv4OPtANLRQexMjEmCtqXjx0E0o1GOOzuI1Ht nRSBaMQwCgujN09Qu7Jq5JLYGcJ5rngXiJSyIzdyCN6XvOCxQpTNCNSuNyYkkDInVYDG9lPBjeSX IuFRdTamskFzV7jXESXsjUlMYY4JB9LOLbHTytoALYWRbGMq1zltatzEyL3ojYmgLN9B3x705UO+ 1DHBgnZqKzVTVX94rC1Cc4efDZRFFet4Uh9zM5hCpVhLZxP2Xw4YbnaNSYpGRGSa88Q0ztOn5A4/ Q8CV9ULQ5dwJp7gexUfjbcnDiGBrb0xEdflIUTNoezTRy9NY4rL4ImCG1onnm3U79AoJrsIJxq4I RlyOJqI7TQEqUrozg7dSCWLY8b9VEvSS78CThQ+pLMWytgTc0kfCx1CqnS0CHIO0pDi1odB7a0v0 MW821B7q6y3dFn1OVKPlIuECFPamDIy+LkNFVRBZpb0xAW0q1ABJRQdQ5IAVRTZVIUS7wlZj1+jJ 5jz1zdl6UmLQxsRLSp2tTMXlDL0UaBQ9bqxQc0wifzUmbpCvLePkRVK5l0X2ASbNJ7lJQ0j1xiTu VJZU1PTazhPTt8wPWHYOqsDiqg9UgeOidfprSxg5r6AocB62kTlX1UtIH14UAMYTAm/sJ174HpmA P5coD4iFvkuznecrQIO8DlLtvtnyqHJXUBNhpfbWFnZwsrO5KBgDy5j1eTSZh8tFAqopxwKBtEtn qyRerJAq+rhtogJd2QhhzuOfip/V2qoQS9/uI9moMldI+skPiUyTR1V6QumQIoR8s0WAsp9aEM26 y07gMqcbRK5Xvu0cU98vji3TR+BWvYLuC0tKdRtC0fX2Ew8zcU0gCVVh3Z4hffMxjib3f8n9V93a lJoIe6UU8mRrTBV+SF2GdbN8DgSVjeE6NhtgfEkNYH1EJ9Jdwa3I3MXWmDxZ91PxTMfBsAS4stkt d9AwKZE9M3YFmSxzxZtjcgPjaAJwLummlAOhsEKMiQG9yFtMoAzgsUAEAdprq2zZRCL4OhX1P2w/ idUnoKyI5brZs7gElxMXrj0moYaKRerzO/FknVuVK007gUphi9IB3ibFcCzC+L5XX39SblUZBDoJ xHRlJG/OrWq2Jq+YhFbUtjViZGfeoAypHYxcvvfEszkm22LylkYq7Vejkgi3LyTkNQ41Y8oVbd8V NgwhG/NEcS3dihuVjUQZTBgLecubjT2fX9RonVvesKBoEndldvpUCDzkmGjlpRGLLQQGAUvhn+15 KpE7V4i7EtG9eYYQwcx8LAJy0UEVsKxK0tc3xXbEBaWh0sIgs2/BE5CxkoZjTLRVwE7zhaBwpa0p +tAO/JZOi9uJJhXBe7u2+JyprmDyLpgxUmuOiXLdc251BfKYIIicSo6GEtdhzBNu4bKf+DkYQdmY 1njvDCnbM1SkaJ6BFM7lEz8gzxB0jWWzsQPTECX8lIZob0xlmYeKxM1ySwBFVvgjXTp6Cx5U5aA4 XCEtegOqvlJMEs/X3WjgTkXUtXQYBMvLgGnmYUdq7GBlYS7jnI9O4UUsnUK4LO4BeYnmUIxau7Hg qPEd8BfuUBH3QIiCQ1G7yJmqMA8gMvpzc5JBmCvhXzlqO4gtoNqKeY8jBw0eDMO6ndYKfN7M5nt5 H1Is8ySD4+xI8UVoFKdDUXIHp4lHKu1+vBA1Upc14OikFie+kYz+1tmB6gYBOroVIcwEAUAtoika VWfA15Yh64KA9+5x6JVYkCskZrSvraJkeSlhgzkHF1urQCFAR1akLdiVsZG2Fbcgv7o6twyztSQw 2P6SooBHk8Fd0osywt1bW4HwKXxUWMftOX18LRcBGbUgnaAKSc17hbzYAU6jbFWkbxwTgqV+/9SY UR4+KY1PaodaSEYuPHuyx6HHpE0eLy6HQrnbu4KkSOMdevtnjciKMmVwNnY411jntZ8EijDVt2NS 06dsKyLozjIc6fOhTCBh7KmJA0ACfWWsLZZmVraZZ0jORAhautUebF9IdXhSmkA3iZPQOkNQ3VRs euwnWKaTwPCUxKiORhSqWWVEduXTROPws3mh3pgv9jmvmvTOmieqUHTj0S1p5h4pVC2/DJIBNSef vTem7LScCmkXLvuwB0SmjTGBOk1I0cjHgLIRcLXvMAA/V/qa6lWHWz7nqXMSWhzDTqd0s5/cLPDE GJNAdAjG3jzhCaVzTWFm4AnvFm97LsIaDGTQOtQQvOPJ5phQKOqYgD/Ytce0qsQtOUbLfhLrSjcO YoFqDrfPEPBvqQ5FS5flI0gVokYcKo6TrS0mcJxbKdJdayssaOwKQB2BEu8WSm6cIVjPy1eSeFks jHhStUp2zBNDupxrvErHDkUZyutABq7qPGznKTJIevu89w4yKnmJRTyjW9Hut93iKSVLAgZy5i/N Qw16nuYwwZgM0fbOEBBl5RAjyrBEbEwqd+d+YrkyvDXyGrnwZFYEWv7ZmFUIIag7jFWAtn6aQG/9 1SXI/guuRAlgVInTfcjpEjVBEkQf2F3EC7SSwkCwPeZoPor/Vu85yWYQf5i6TRxEIA1BGmUTbleF UE+CwwgeivSp8bNVuTgmdIJXtdjoOe9WmehhVeATLPgvQmxmfpEZt6P6E1wfhXPG8lFrzW8zsQd8 q2wkVcdeCJu78l+0BYEXtuYJh7l0Cfd1KUJDpEm6cLwQAKDHw7HSMJ9HI5YygeL22uKvFFDL5ikL fbNlirGUi8q3q5w2gTUK0h1jopF2uMVytsuOVia6WU/64mu5qOKRuxgV7lHYgCyM9jwpWlJQNgaE PomxmSdEg8piEargOBqNeCkxTw71rnP7AgThrq5jstypbTmaTifAvZuLwOnbAedgOlfpKpCMPH1T GCIG0PnDqoC07xa4FiFxbsQPumzH2mLN11RwW11S4til5gNYWb6p9AX2ZZ0EBPyOcAg3expICgCZ HFKiWxkrfDbC07058fNJfLHgGjTvJ1It5wlNwbcMT6LoBJwlVdvfHDAQQX0Deiw82nMHJYXE0ipt RIhKjuu2WwRNqmIqIi0LjwWn6GaMydfu+/uJqaJQWTwJ3muGPZQTVW7LRvq1FwIiLHBYWep9GQ/d Ql/mHt0iWTzVTsTfyhgmpu7lxZTtUVY/cnGP7MMnn8cEuelTodvkceibl7zbduGxGjF8xtsqk6gv h7iclccPGC6Ix7qdlUmw3ITxWKNgyxgT8fAbVsUl/YlrJmNrvC0yc2FtYm1UmACx6JdXFe0zpAbs k/V4eneFYCx9jTH10S2z2AD9VENbjeDLy9Lyrvk+IrqP53ojAv2ndQn/yiF5TnRB8ryVe1MyzLNG AjZRPNcccCTIjVnAB/ZbQhnYNB9wLT3ZBvu5WKAo3z0DoqnTpEOmOU7EbUdzjiWlbbEOEJbp06iS 5RAhvRlCYEzZDVLnqRdg4lXqFFDVdTgVKcvsQusFBN0aEIlRnwXBpHHvgUQZ1frVcmNyOWynWEl6 xIK6+g4xmErVzhAv1S6caHxpxmNb+wmmjYHiZZTZpIvamiEPio09ZjESzDc3XG2JTqOWMDCXtvT0 hHj395BOFfsbA3IH7B7SBjcg2xagCjI1X0OMNmC7Iac+m2F5J+Eb6JE8gySHhHrkkfqjS6KJR+pj g5zaJdkZ6y9xdSGCJoChqhXRla+v7JD5uMG8ZEyLsnneKTV1MPS1VBhuzlAk8EMsKtpgC+w4YXD+ Ug2TQejeMmGfKvGPiempMJD25TmOl6lM78/W/+KSYmqkNQanK5amDEDsbvFc4jAsMU2wEFV7UhtB 00DzWgPi5Gh3xoOoF8MgaBCQNNqIRtj9AnSo0ihCDfr2CdAV13Z0ilHvUgL/v8B0NJ2LJTJtQNrH c5hNwaDpzRAbI0NKMlNM0uNXqKqwZogUcgYDnkbl7XJ+oq03oJDhuJg4rQ6BgvMgxGPANZeJ7SWK E20UgOmLJT0IfjBmcanTwlcIEfr+6kMG9aIIybYcZEBltMeAiy6jTVlP0bZkjdI2y64MPnZX8PIg LLjRqSpg+h7i7qQ0R1g6uxG/elbJwK6/LAcv3UNWCj0fA2ICLANC9Y42wkgOT+KzXSqS5kP8diFD zgZIwRgW2CR9dg7d7xdZ01Mp3vRU6JeSGjQKUtB+KLHDjQsap/lNY8BkrUPOk8ROqltJ5Y2+0wsV usALuW2uxktzbK8RAHC5RoQrZ8bk/1kjPRV3hHxLYkf2vlA3K6BGo5vRiuVnLgNPZp3R3hrRbfEA 6NY9n4Fjpyt2YczLc7y8RrzM0+F8N4wY/fD2+ZwGzfP5r7fHB6UuPh/vP7z77sP9/fjl5u724fab +9PVL4f719c//fzqWv99//Hh78d38X9KRSmB8Fx/Pnq1nu4frz5h0lHh4vrq5vD0+vr9/eE8Ons8 arQ4FKfn87eH57voeTwfq//w4Xx7Chlw/0jnn56ev3p++v709V/000/Hd//5/nR1Op5fX7NQz083 332gp7eH5/P3h9Nh/Ocvt6fzP/nn/f2R9zjmT9dXd8fTfy/9v/7+9bVar68+nfTCz//+eDjdXl/d /+3xGY+GaA1jnccvOuL8ctq2/LRtefz48M2RBUQY8HbjR/39+b5+fH86Pvx4PL17o1FpOjzeMPbr 65vzqX755szvNL0/nm5u37wZP98cH9jHt48/PN2o85F6ysz/9euPh9PT1RM/vr4+3/56/sfxh7vD 0+34g8MvbHuspf4g/lZPPh7ffDwf338YjS/rmsv96flp7OrPLMbdh5tvD+fD9vfxV1/d/uF4d7x/ d3v6+n8AAAD//wMAUEsDBBQABgAIAAAAIQBUHny82wAAAAQBAAAPAAAAZHJzL2Rvd25yZXYueG1s TI9BS8NAEIXvgv9hmYI3u2lFSWM2RQT1UBRscvE2zU6zodnZkN2m6b9366VeHjze8N43+XqynRhp 8K1jBYt5AoK4drrlRkFVvt2nIHxA1tg5JgVn8rAubm9yzLQ78TeN29CIWMI+QwUmhD6T0teGLPq5 64ljtneDxRDt0Eg94CmW204uk+RJWmw5Lhjs6dVQfdgerYJQl/vPD/9gzouv6odX1WZ8LzdK3c2m l2cQgaZwPYYLfkSHIjLt3JG1F52C+Ej400u2XEW7U5A+piCLXP6HL34BAAD//wMAUEsBAi0AFAAG AAgAAAAhALaDOJL+AAAA4QEAABMAAAAAAAAAAAAAAAAAAAAAAFtDb250ZW50X1R5cGVzXS54bWxQ SwECLQAUAAYACAAAACEAOP0h/9YAAACUAQAACwAAAAAAAAAAAAAAAAAvAQAAX3JlbHMvLnJlbHNQ SwECLQAUAAYACAAAACEAPASOu4dSAADqpgEADgAAAAAAAAAAAAAAAAAuAgAAZHJzL2Uyb0RvYy54 bWxQSwECLQAUAAYACAAAACEAVB58vNsAAAAEAQAADwAAAAAAAAAAAAAAAADhVAAAZHJzL2Rvd25y ZXYueG1sUEsFBgAAAAAEAAQA8wAAAOlVAAAAAA=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09259,3071;131019,1014;156965,10515;181020,22679;185200,24858;236823,46463;241219,47018;241756,45847;256708,32028;288562,28069;508587,53307;531522,57329;534671,58133;538662,59838;542484,63227;544988,73031;541269,80291;538387,82468;533885,84339;533744,84385;531707,85100;524842,94734;516599,102697;515463,103744;507545,111612;504511,116067;502299,124552;502135,125456;504812,124092;514647,117992;533964,104284;539337,100383;563536,84102;574738,79111;592211,83376;596168,93053;595470,100056;590949,111563;575953,137295;574207,140101;559764,164103;551797,182067;551697,186794;552463,187222;558811,188995;559599,189158;569432,191985;572388,193366;574070,184977;575034,174646;575597,167969;578527,149476;590858,132028;613474,134252;627684,145499;629857,147473;633768,151009;633881,139473;640009,122899;648497,117161;657569,116550;663282,118185;665090,118895;666591,119473;667576,119786;669516,117733;675745,104697;680177,90764;682412,83465;706539,38480;786913,24780;813005,58047;818801,99077;796738,133315;793311,136184;785846,142739;784194,144538;789179,147047;789198,147057;794899,149968;801460,154927;806483,166245;802615,178380;793128,186148;783297,189830;773233,192340;772216,192573;763187,194738;737617,210688;737177,227237;743223,249305;744228,252509;748302,317142;701993,367134;693531,372948;678727,383424;669717,391676;671746,392223;675236,393038;686612,395987;703475,408674;705334,438196;704768,440653;703563,446494;703908,446502;704109,446506;715661,448879;726466,463460;727647,493864;713954,527130;686078,543626;647216,535070;628934,515123;614352,490550;611210,484760;601574,467492;591753,453899;591358,454421;591266,454542;588014,458474;581231,463302;569330,463583;558049,454026;553959,445178;553913,445054;552124,440605;549670,440490;546266,443268;546010,446325;546161,452196;546388,458253;544231,474339;528024,488609;505867,484509;493473,477344;488574,474381;461180,467006;447744,477252;432828,496858;429185,502253;417767,518600;399714,536011;382652,541617;366581,535872;358361,525756;356867,523442;351872,516081;343484,498237;339717,483939;338879,480495;334632,466519;332351,462385;324968,467668;310479,476509;287747,475358;273643,457759;271471,449311;271322,448624;269728,441910;263507,429226;245542,416468;209083,406258;168294,400149;162079,399314;70867,376732;44461,356838;32325,334543;28779,316703;28216,313102;22875,290683;15790,271595;804,180756;20758,98406;32389,66046;33884,61984;43110,35384;43202,35069;43311,34757;44074,32175;44530,30521;47022,23436;62764,8546;79761,9018;91023,14603;91238,14726;98891,18829;99127,17719;109259,3071;593814,451443;593745,451501;593814,451443;667193,120030;667269,119993;667193,120030;551602,186708;551652,186759;551602,186708;530366,85743;530650,85567;530366,85743;116411,40623;105918,45240;90040,42464;79355,36953;78726,36594;71137,32705;70811,32590;70560,32804;69847,33955;68707,37344;68468,38216;67117,42789;57442,70723;55935,74815;44502,106621;25831,182837;38814,261321;46598,282411;53007,309081;53699,313478;56435,327483;63266,340123;82902,354595;165424,374318;171575,375144;213620,381452;255899,393491;282960,413276;293921,435140;295843,443178;296001,443907;297503,449895;299318,452973;299369,452999;301534,452942;309727,447623;310666,446897;322862,438985;345071,440284;357704,456561;363255,474431;364231,478439;367470,490770;371968,500954;378214,510148;379371,511941;382470,516257;383116,516053;387451,514001;397785,503324;408023,488655;412100,482620;429307,460128;452499,443339;501303,452639;507713,456515;517150,461976;521116,463674;521280,458746;521137,454937;520900,445878;525448,429132;543626,416010;562992,417698;573632,427519;576330,433327;589055,427214;608374,434988;623115,454526;633448,473036;636380,478434;649665,500883;661593,514388;680315,519079;696400,509095;702684,491103;702414,471702;693279,470592;680240,458999;678582,443812;680460,434284;680849,432597;681608,421151;678727,419934;671406,418038;665661,416692;648867,408539;643079,396561;645339,383741;663458,363400;680177,351565;687680,346411;724821,308189;720257,260044;719271,256882;712478,231801;714268,201401;756884,170324;766603,167990;767626,167755;772178,166684;765894,162418;758165,141819;768097,124897;778005,116158;780584,114007;793806,96653;789500,66919;774922,46940;723126,57419;706376,90988;704411,97434;699413,113131;689236,133352;672982,144537;658805,143456;658875,150324;658925,152311;658046,166322;643895,181557;631747,180182;623868,175473;612709,165908;610859,164223;602478,157166;600605,170266;600128,175938;599000,188012;594410,205509;574619,220122;565026,217766;562187,216426;561958,216314;559265,215047;553637,213674;541927,210116;529294,198219;527026,177924;537843,151799;552891,126767;554648,123940;558597,117551;554019,120845;548908,124555;528591,138967;516812,146247;505248,151003;485982,148626;476876,133148;477648,119739;480496,108691;488600,95056;498463,85180;499657,84079;505662,78381;504565,78201;287932,53281;266164,55393;264454,56625;264382,56790;263746,58244;263730,58283;262552,60872;256003,68564;232610,71328;173645,47250;169357,45014;146306,33351;126087,25744;123246,25300;123209,25527;123023,26671;121632,32518;116411,40623;581700,103368;581356,103441;581700,103368;598740,154975;598973,155049;598740,1549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  <w:p w14:paraId="75C60B5B" w14:textId="3D3625C5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EB2366" w:rsidRPr="008F24D1" w14:paraId="5DB097EC" w14:textId="77777777" w:rsidTr="00C5405C">
        <w:trPr>
          <w:trHeight w:val="547"/>
        </w:trPr>
        <w:tc>
          <w:tcPr>
            <w:tcW w:w="5000" w:type="pct"/>
            <w:gridSpan w:val="6"/>
            <w:shd w:val="clear" w:color="auto" w:fill="4DC0EF" w:themeFill="accent1"/>
            <w:vAlign w:val="center"/>
          </w:tcPr>
          <w:p w14:paraId="48C23679" w14:textId="373E3595" w:rsidR="00EB2366" w:rsidRPr="008F24D1" w:rsidRDefault="00EB2366" w:rsidP="00ED696A">
            <w:pPr>
              <w:pStyle w:val="TitreTable"/>
            </w:pPr>
            <w:r w:rsidRPr="008F24D1">
              <w:t xml:space="preserve">Race</w:t>
            </w:r>
            <w:proofErr w:type="spellStart"/>
            <w:proofErr w:type="gramStart"/>
            <w:r w:rsidRPr="008F24D1">
              <w:t xml:space="preserve"/>
            </w:r>
            <w:r w:rsidR="00992F2E">
              <w:t xml:space="preserve"/>
            </w:r>
            <w:r w:rsidRPr="008F24D1">
              <w:t xml:space="preserve"/>
            </w:r>
            <w:r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Black or African American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17,646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13.28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12.16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White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84,594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63.68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60.63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Asian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3,944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2.97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5.90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American Indian and Alaska Native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178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0.13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0.92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Native Hawaiian and Pacific Islander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0.03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0.19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Other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11,712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8.82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7.35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357EE36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6B92CC7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Two or more races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28F79567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3D2B525B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14,741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0340E7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11.10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11DDC193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12.86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26471F57" w14:textId="77777777" w:rsidTr="00C5405C">
        <w:tblPrEx>
          <w:jc w:val="center"/>
          <w:tblInd w:w="0" w:type="dxa"/>
          <w:tblCellMar>
            <w:top w:w="57" w:type="dxa"/>
            <w:left w:w="0" w:type="dxa"/>
            <w:right w:w="0" w:type="dxa"/>
          </w:tblCellMar>
        </w:tblPrEx>
        <w:trPr>
          <w:trHeight w:val="567"/>
          <w:jc w:val="center"/>
        </w:trPr>
        <w:tc>
          <w:tcPr>
            <w:tcW w:w="5000" w:type="pct"/>
            <w:gridSpan w:val="6"/>
            <w:shd w:val="clear" w:color="auto" w:fill="4DC0EF" w:themeFill="accent1"/>
            <w:vAlign w:val="center"/>
          </w:tcPr>
          <w:p w14:paraId="1FBCBA63" w14:textId="77777777" w:rsidR="00EB2366" w:rsidRPr="008F24D1" w:rsidRDefault="00EB2366" w:rsidP="00ED696A">
            <w:pPr>
              <w:pStyle w:val="TitreTable"/>
            </w:pPr>
            <w:r w:rsidRPr="008F24D1">
              <w:t xml:space="preserve">Education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EB2366" w:rsidRPr="008F24D1" w14:paraId="7FCAF1B5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C120BFB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Graduate or professional degreee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4B625BA6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1762C36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18,021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EE0C1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22.66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4151F258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24.13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7FCAF1B5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C120BFB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Associate's degree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4B625BA6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1762C36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7,358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EE0C1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9.25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4151F258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9.87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7FCAF1B5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C120BFB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Bachelor's degree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4B625BA6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1762C36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12,192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EE0C1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15.33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4151F258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15.67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7FCAF1B5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C120BFB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High school or equivalent degree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4B625BA6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1762C36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24,527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EE0C1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30.84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4151F258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29.10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7FCAF1B5" w14:textId="77777777" w:rsidTr="00C5405C">
        <w:trPr>
          <w:trHeight w:val="432"/>
        </w:trPr>
        <w:tc>
          <w:tcPr>
            <w:tcW w:w="1802" w:type="pct"/>
            <w:gridSpan w:val="2"/>
            <w:vAlign w:val="center"/>
          </w:tcPr>
          <w:p w14:paraId="2C120BFB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No degree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801" w:type="pct"/>
            <w:vAlign w:val="center"/>
          </w:tcPr>
          <w:p w14:paraId="4B625BA6" w14:textId="77777777" w:rsidR="00EB2366" w:rsidRPr="008F24D1" w:rsidRDefault="00EB2366" w:rsidP="00ED696A">
            <w:pPr>
              <w:pStyle w:val="Table"/>
              <w:jc w:val="center"/>
            </w:pPr>
          </w:p>
        </w:tc>
        <w:tc>
          <w:tcPr>
            <w:tcW w:w="800" w:type="pct"/>
            <w:vAlign w:val="center"/>
          </w:tcPr>
          <w:p w14:paraId="1762C361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17,429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</w:p>
        </w:tc>
        <w:tc>
          <w:tcPr>
            <w:tcW w:w="800" w:type="pct"/>
            <w:shd w:val="clear" w:color="auto" w:fill="F2F2F2" w:themeFill="background1" w:themeFillShade="F2"/>
            <w:vAlign w:val="center"/>
          </w:tcPr>
          <w:p w14:paraId="42EE0C12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21.92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797" w:type="pct"/>
            <w:vAlign w:val="center"/>
          </w:tcPr>
          <w:p w14:paraId="4151F258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21.23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r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216FB978" w14:textId="77777777" w:rsidR="00FF4954" w:rsidRDefault="00FF4954" w:rsidP="00870AD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2419A26C" w14:textId="77777777" w:rsidR="00FF4954" w:rsidRDefault="00FF4954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  <w:r>
        <w:rPr>
          <w:rFonts w:ascii="Arial" w:eastAsia="Times New Roman" w:hAnsi="Arial" w:cs="Arial"/>
          <w:color w:val="D1D2D3"/>
          <w:sz w:val="23"/>
          <w:szCs w:val="23"/>
          <w:lang w:eastAsia="fr-FR"/>
        </w:rPr>
        <w:br w:type="page"/>
      </w:r>
    </w:p>
    <w:p w14:paraId="31B9406E" w14:textId="77777777" w:rsidR="00FF4954" w:rsidRPr="008F24D1" w:rsidRDefault="00FF4954" w:rsidP="00FF4954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AE978E1" wp14:editId="59CF1D10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249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512200827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9928935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98338469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154998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F01AE" id="Groupe 17" o:spid="_x0000_s1026" style="position:absolute;margin-left:-29.45pt;margin-top:1.8pt;width:21pt;height:21pt;z-index:251792384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HGDW0wcAANInAAAOAAAAZHJzL2Uyb0RvYy54bWzsWttu20YQfS/QfyD4WKCReCeFyIGbNEGB IA2QFEkfaYqyBFAkS9KWk6/pt/TLenZ2Sc6KrkjGQFsYfrFJ7Z6dndnZ2XNWev7i7pAZt2lV74t8 bVrPlqaR5kmx2efXa/O3j69/DE2jbuJ8E2dFnq7NL2ltvrj4/rvnx3KV2sWuyDZpZWCQvF4dy7W5 a5pytVjUyS49xPWzokxzNG6L6hA3eK2uF5sqPmL0Q7awl0t/cSyqTVkVSVrX+PSVbDQvaPztNk2a X7fbOm2MbG1ibg39rejvlfi7uHger66ruNztEzWN+BtmcYj3OYx2Q72Km9i4qfaDoQ77pCrqYts8 S4rDothu90lKPsAba3nizZuquCnJl+vV8brswoTQnsTpm4dN3t2+qcoP5fsKkTiW14gFvQlf7rbV QfzHLI07CtmXLmTpXWMk+ND2/SjAGidoUs8U0mSHuA9Qye5nhXOtyFpiQQROPQO3aI0utKkcSyRH 3ftfP8z/D7u4TCms9Qr+v6+M/WZtepaNhArtwDTy+IBUfY2kS41sf1Wlf/25MkQOpobliJQREwKy C1u9qhHBqTEb8T1eJTd18yYtKPjx7du6oZBeb/BEObZRM0yKPK/3TfoZgdweMiTuDwvDXkaetzSO Rh9WpOUp5HcOcaKlZ3vG7jzks8WsKMiYFQ5RExuzYjMrE33RIKEXjLvicCOEGPNEQ8gQj3niciPT VoVDJq6KN98Kh8gsGV17n1lRkLGIccjEtcfem5vHHLIcdQOVqjMwvkd474keRMzAxOzlkHtWAzWx 2/nxri0GyV2uqgGejFictks6gMqiFmWXlwaU2PYV216WWaBEKRkBY/tysDULjF3JwfYsMLYbB1PV RSSmTRu7iIPdWZaxOTjYmwVGznOwPwuMVObgYBYYucrB4SwwUpCDIw6WUVfJVoFQCSqVEZVqTANU qjINUKkrgYlXZdyIHG0fjWN3vBu77lG0Horb9GNB/RqRsHKz0Dxk4VNz6PslN1f75Kf0K0c5KKuC RmD2PQqzoCHVJ9Qo+8kpnjYq02pjaFbutUmnJdm0lpEP83zYfkK2OFd4G3OxaxPRHbWozAhHOmDr pPxANA0n07fNdLEHqgAzD9lkhiFnLvaNQx+zok5pyH515ZIxfE9fgO/76dFSC217dijLTY9qA6Q+ oSyQ/ZgzrHFmiBgyckKLtkxr0unnoyUH866rw6OLL0cX09fGkkk/MC0/numL2kCD6PSmh2FlvvSN /7jSaBCVgRh+VyKod8906yLbb17vs0wUBRKA6cusMm5j1Js4SdK8aY8QrWeWiyITgcBCTcSQkNss bugozAsxmlztqm5exfVOjkZ4uTMPoM8VumAuGU5E6I6Wy4unq2LzBfKgKqRurMvk9R4jvY3r5n1c gW8jchC/aN0V1VfTOEJIrs36j5u4Sk0j+yWHUoks10W3hl5cL7DxUvGWK96S3xxeFnAYJy+s0aPo 32Tt47YqDp+geS+FVTTFeQLbOOEb1GH58rLBO5qgWJL08pKeoTYR97f5hzIRg1PdhScf7z7FVWmU eFybDUTdu6JVR/GqlR5i8bq+ApkXlzdNsd0LXUIRk3FSL1BqTErKx15mWXYU2WHkYLWkzCKRC2FF Z6WQfTMkaeQHgTy7LNsPLVVtO23qOMESh6rQmJZvRTYRARTcEW1q34tDFFpBTPlzNlNbpsR6/geS 1o9CxwldHyE6J2kpLDMlrR/Ztqp5XbhtJ3RUuLtjikXtQapWkHVbGqANfV7QWq4dhhAD3TTuUcCa nJWAMRNczQqtcXZ4nEed1JDFctQFDhkdXxOkIjLh6PgcMilEXI5O9EGDKC1+Nk4oBF2cpi0DR9DQ Y0vBleh4IvHegyghn5/U2GNQY1hIiMkHyBpVjYSskfktTsaep0pmilNYHD6iHAm+AaN9j/uYrOzv OxGJv5ZP0vuAAcpRu4+FQxqZzHKulBhfa7ln20GHKSJuBa4r5b9GO8lrqTVPZ8mauMP66PqbskXV iyJl2xZuk6nCD+bBqohqozs1iWu11kgU+ph1owFxLhBd7DtAuypyrQYzHi657nOixA/sjlJiXMZ3 FPaJ5/4/ee6/8NWE5S8Dy3OjCBvvHJEj/juZyFmghp7cymqLt0wOYsoFZ9R5M/K15b8PYnKuFbpg KtLGBC5H/XfQBz2BH5A/jcvZLq4exixwKjfJAudm+OrK98YscECwDL0ILOW8E5yeTTIxBIyZ0NjZ lDhxgOUFgSt46Xk3OD2bsti8/0QTnKJNMcH7W07gOe6oF/x7BWw/Lxhbbw4IcS9oj5rA3uuY7xQv eH+Z5GNLgU08y8KgPzeAAvBEfR8D9SXme+47I6QyWGv3ndFj+SJCHWsg7KqA3cfYxUYk9+lhCmeP Al8ifrScSLvwt8LQkhx60ET799SOThRbVirJLh0IBKDDRKmJto+OVAjfd+XEMEFHu6COuqbQc0O6 eWtZbW9HPskI6OO3VhUNF+cIzUxW7wlT6wNj+Y6jX5534Rw2dWujGdLnpr/JGcrokxLzbKw9Fxis zXUsS10RSlxvj84M5ZhuQY8FnRQUCzoCTkKh9+1Gl7kgA9120Y0M3KDEIvJ02kThYy2dFXq4bzWf BIm4kn8sF+/9NTNdx9MPx+jiQf3ITfwyjb9Tr/6neBd/AwAA//8DAFBLAwQUAAYACAAAACEAghM7 u98AAAAIAQAADwAAAGRycy9kb3ducmV2LnhtbEyPQUvDQBSE74L/YXmCt3QTa0KNeSmlqKci2Ari bZt9TUKzuyG7TdJ/7/Okx2GGmW+K9Ww6MdLgW2cRkkUMgmzldGtrhM/Da7QC4YOyWnXOEsKVPKzL 25tC5dpN9oPGfagFl1ifK4QmhD6X0lcNGeUXrifL3skNRgWWQy31oCYuN518iONMGtVaXmhUT9uG qvP+YhDeJjVtlsnLuDufttfvQ/r+tUsI8f5u3jyDCDSHvzD84jM6lMx0dBervegQonT1xFGEZQaC /SjJWB8RHtMMZFnI/wfKHwAAAP//AwBQSwECLQAUAAYACAAAACEAtoM4kv4AAADhAQAAEwAAAAAA AAAAAAAAAAAAAAAAW0NvbnRlbnRfVHlwZXNdLnhtbFBLAQItABQABgAIAAAAIQA4/SH/1gAAAJQB AAALAAAAAAAAAAAAAAAAAC8BAABfcmVscy8ucmVsc1BLAQItABQABgAIAAAAIQCmHGDW0wcAANIn AAAOAAAAAAAAAAAAAAAAAC4CAABkcnMvZTJvRG9jLnhtbFBLAQItABQABgAIAAAAIQCCEzu73wAA AAgBAAAPAAAAAAAAAAAAAAAAAC0KAABkcnMvZG93bnJldi54bWxQSwUGAAAAAAQABADzAAAAOQsA AAAA ">
                <v:shape id="2137907250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dhLfyAAAAOIAAAAPAAAAZHJzL2Rvd25yZXYueG1sRI9BSwMx FITvgv8hPMGbzXalWtemRYWCN90qirfH5rkJbl6W5Nmu/94IQo/DzHzDrDZTGNSeUvaRDcxnFSji LlrPvYHXl+3FElQWZItDZDLwQxk269OTFTY2Hril/U56VSCcGzTgRMZG69w5CphncSQu3mdMAaXI 1Gub8FDgYdB1VV3pgJ7LgsORHhx1X7vvYMC/p8tFdlv/NrU3H/dPz9JWVow5P5vubkEJTXIM/7cf rYHFvC7QZX0Nf5fKHdDrXwAAAP//AwBQSwECLQAUAAYACAAAACEA2+H2y+4AAACFAQAAEwAAAAAA AAAAAAAAAAAAAAAAW0NvbnRlbnRfVHlwZXNdLnhtbFBLAQItABQABgAIAAAAIQBa9CxbvwAAABUB AAALAAAAAAAAAAAAAAAAAB8BAABfcmVscy8ucmVsc1BLAQItABQABgAIAAAAIQCOdhLfyAAAAOIA AAAPAAAAAAAAAAAAAAAAAAcCAABkcnMvZG93bnJldi54bWxQSwUGAAAAAAMAAwC3AAAA/AIAAAAA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yN/sDxwAAAOIAAAAPAAAAZHJzL2Rvd25yZXYueG1sRE9Na8JA EL0L/Q/LFHrTTSKKSV1FpJYeRKgWSm9DdkyC2dmQXZP477uC4PHxvpfrwdSio9ZVlhXEkwgEcW51 xYWCn9NuvADhPLLG2jIpuJGD9epltMRM256/qTv6QoQQdhkqKL1vMildXpJBN7ENceDOtjXoA2wL qVvsQ7ipZRJFc2mw4tBQYkPbkvLL8WoUfPbYb6bxR7e/nLe3v9Ps8LuPSam312HzDsLT4J/ih/tL h/lJmiaLdDqD+6WAQa7+AQAA//8DAFBLAQItABQABgAIAAAAIQDb4fbL7gAAAIUBAAATAAAAAAAA AAAAAAAAAAAAAABbQ29udGVudF9UeXBlc10ueG1sUEsBAi0AFAAGAAgAAAAhAFr0LFu/AAAAFQEA AAsAAAAAAAAAAAAAAAAAHwEAAF9yZWxzLy5yZWxzUEsBAi0AFAAGAAgAAAAhAPI3+wPHAAAA4gAA AA8AAAAAAAAAAAAAAAAABwIAAGRycy9kb3ducmV2LnhtbFBLBQYAAAAAAwADALcAAAD7AgAAAAA= ">
                  <v:shape id="2137907251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Ev3JygAAAOIAAAAPAAAAZHJzL2Rvd25yZXYueG1sRI9BS8NA FITvgv9heYI3u9FqSNJuiwgSBQ+12pxfs69JNPs2ZJ9t/PeuIHgcZuYbZrmeXK+ONIbOs4HrWQKK uPa248bA+9vjVQYqCLLF3jMZ+KYA69X52RIL60/8SsetNCpCOBRooBUZCq1D3ZLDMPMDcfQOfnQo UY6NtiOeItz1+iZJUu2w47jQ4kAPLdWf2y9noPoY8r3sy+zwIs/JXbUpd31VGnN5Md0vQAlN8h/+ az9ZA2mezefZbZrD76V4B/TqBwAA//8DAFBLAQItABQABgAIAAAAIQDb4fbL7gAAAIUBAAATAAAA AAAAAAAAAAAAAAAAAABbQ29udGVudF9UeXBlc10ueG1sUEsBAi0AFAAGAAgAAAAhAFr0LFu/AAAA FQEAAAsAAAAAAAAAAAAAAAAAHwEAAF9yZWxzLy5yZWxzUEsBAi0AFAAGAAgAAAAhAB0S/cnKAAAA 4gAAAA8AAAAAAAAAAAAAAAAABwIAAGRycy9kb3ducmV2LnhtbFBLBQYAAAAAAwADALcAAAD+AgAA 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52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mbxkzAAAAOMAAAAPAAAAZHJzL2Rvd25yZXYueG1sRI9BSwMx EIXvgv8hjOBF2myLVrs2LSIonkpdi+Jt2Iybpclku4nt9t87h4LHmffmvW8WqyF4daA+tZENTMYF KOI62pYbA9uPl9EDqJSRLfrIZOBECVbLy4sFljYe+Z0OVW6UhHAq0YDLuSu1TrWjgGkcO2LRfmIf MMvYN9r2eJTw4PW0KGY6YMvS4LCjZ0f1rvoNBj5fLU3X3+sv6/b7TbW7af3Gn4y5vhqeHkFlGvK/ +Xz9ZgV/VtxP7m7nc4GWn2QBevkHAAD//wMAUEsBAi0AFAAGAAgAAAAhANvh9svuAAAAhQEAABMA AAAAAAAAAAAAAAAAAAAAAFtDb250ZW50X1R5cGVzXS54bWxQSwECLQAUAAYACAAAACEAWvQsW78A AAAVAQAACwAAAAAAAAAAAAAAAAAfAQAAX3JlbHMvLnJlbHNQSwECLQAUAAYACAAAACEAA5m8ZMwA AADjAAAADwAAAAAAAAAAAAAAAAAHAgAAZHJzL2Rvd25yZXYueG1sUEsFBgAAAAADAAMAtwAAAAAD AAAAAA=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eastAsia="Calibri"/>
        </w:rPr>
        <w:t xml:space="preserve">Employment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0"/>
        <w:gridCol w:w="4122"/>
      </w:tblGrid>
      <w:tr w:rsidR="00FF4954" w:rsidRPr="008F24D1" w14:paraId="3031402A" w14:textId="77777777" w:rsidTr="00CB413D">
        <w:trPr>
          <w:trHeight w:val="954"/>
          <w:jc w:val="center"/>
        </w:trPr>
        <w:tc>
          <w:tcPr>
            <w:tcW w:w="4950" w:type="dxa"/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E544DA" w14:textId="7AB35B2A" w:rsidR="00FF4954" w:rsidRPr="008F24D1" w:rsidRDefault="00411E9D" w:rsidP="00870BC6">
            <w:pPr>
              <w:pStyle w:val="Table"/>
            </w:pPr>
            <w:proofErr w:type="spellStart"/>
            <w:r>
              <w:t xml:space="preserve">Labour</w:t>
            </w:r>
            <w:proofErr w:type="spellEnd"/>
            <w:r>
              <w:t xml:space="preserve"> force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F0149" w14:textId="7A795338" w:rsidR="00FF4954" w:rsidRPr="008F24D1" w:rsidRDefault="00B46354" w:rsidP="00870BC6">
            <w:pPr>
              <w:pStyle w:val="Table"/>
            </w:pPr>
            <w:proofErr w:type="gramStart"/>
            <w:r w:rsidRPr="008F24D1">
              <w:rPr>
                <w:color w:val="FFFFFF" w:themeColor="background1"/>
              </w:rPr>
              <w:t xml:space="preserve">67 731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</w:p>
        </w:tc>
      </w:tr>
    </w:tbl>
    <w:p w14:paraId="2571CF48" w14:textId="695C0154" w:rsidR="00EB2366" w:rsidRPr="008F24D1" w:rsidRDefault="00EB2366" w:rsidP="00215E79">
      <w:pPr>
        <w:jc w:val="center"/>
      </w:pPr>
      <w:r w:rsidRPr="008F24D1">
        <w:drawing>
          <wp:inline distT="0" distB="0" distL="0" distR="0">
            <wp:extent cx="2520000" cy="3240000"/>
            <wp:docPr id="2137907253" name="Picture 2137907253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53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1A29B8E0" w14:textId="77777777" w:rsidR="00EB2366" w:rsidRDefault="00EB2366" w:rsidP="00ED696A">
      <w:pPr>
        <w:jc w:val="center"/>
      </w:pPr>
      <w:r w:rsidRPr="008F24D1">
        <w:drawing>
          <wp:inline distT="0" distB="0" distL="0" distR="0">
            <wp:extent cx="5040000" cy="3240000"/>
            <wp:docPr id="2137907254" name="Picture 2137907254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54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proofErr w:type="spellEnd"/>
      <w:r w:rsidRPr="008F24D1">
        <w:t xml:space="preserve"/>
      </w:r>
      <w:r>
        <w:t xml:space="preserve"/>
      </w:r>
      <w:r w:rsidRPr="008F24D1">
        <w:t xml:space="preserve"/>
      </w:r>
      <w:proofErr w:type="gramStart"/>
      <w:r w:rsidRPr="008F24D1">
        <w:t xml:space="preserve"/>
      </w:r>
      <w:proofErr w:type="gramEnd"/>
    </w:p>
    <w:p w14:paraId="63582993" w14:textId="28783DD4" w:rsidR="00EB2366" w:rsidRDefault="00D47166" w:rsidP="00EB2366">
      <w:pPr>
        <w:jc w:val="center"/>
      </w:pPr>
      <w:r w:rsidRPr="008F24D1">
        <w:drawing>
          <wp:inline distT="0" distB="0" distL="0" distR="0">
            <wp:extent cx="5040000" cy="3240000"/>
            <wp:docPr id="2137907255" name="Picture 2137907255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55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515FC559" w14:textId="77777777" w:rsidR="00D47166" w:rsidRDefault="00D47166" w:rsidP="00D47166">
      <w:pPr>
        <w:jc w:val="center"/>
      </w:pPr>
      <w:r w:rsidRPr="008F24D1">
        <w:drawing>
          <wp:inline distT="0" distB="0" distL="0" distR="0">
            <wp:extent cx="5040000" cy="3240000"/>
            <wp:docPr id="2137907256" name="Picture 2137907256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56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24D14A18" w14:textId="77777777" w:rsidR="00215E79" w:rsidRDefault="00215E79" w:rsidP="00EB2366">
      <w:pPr>
        <w:jc w:val="center"/>
      </w:pPr>
    </w:p>
    <w:p w14:paraId="68B1CCF3" w14:textId="77777777" w:rsidR="00AD57DC" w:rsidRDefault="00AD57DC" w:rsidP="00EB2366">
      <w:pPr>
        <w:jc w:val="center"/>
      </w:pPr>
    </w:p>
    <w:p w14:paraId="4B7228E2" w14:textId="77777777" w:rsidR="001A729B" w:rsidRDefault="001A729B" w:rsidP="00EB2366">
      <w:pPr>
        <w:jc w:val="center"/>
      </w:pPr>
    </w:p>
    <w:p w14:paraId="7A26EF55" w14:textId="77777777" w:rsidR="00AD57DC" w:rsidRDefault="00AD57DC" w:rsidP="00EB2366">
      <w:pPr>
        <w:jc w:val="center"/>
      </w:pPr>
    </w:p>
    <w:p w14:paraId="01E0306E" w14:textId="77777777" w:rsidR="00215E79" w:rsidRDefault="00215E79" w:rsidP="00EB2366">
      <w:pPr>
        <w:jc w:val="center"/>
      </w:pPr>
    </w:p>
    <w:tbl>
      <w:tblPr>
        <w:tblStyle w:val="Grilledutableau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2070"/>
        <w:gridCol w:w="1620"/>
        <w:gridCol w:w="1422"/>
      </w:tblGrid>
      <w:tr w:rsidR="00EB2366" w:rsidRPr="008F24D1" w14:paraId="38228A6D" w14:textId="77777777" w:rsidTr="00ED696A">
        <w:trPr>
          <w:trHeight w:val="567"/>
        </w:trPr>
        <w:tc>
          <w:tcPr>
            <w:tcW w:w="3960" w:type="dxa"/>
            <w:vAlign w:val="center"/>
          </w:tcPr>
          <w:p w14:paraId="5464C3EA" w14:textId="77777777" w:rsidR="00EB2366" w:rsidRPr="008F24D1" w:rsidRDefault="00EB2366" w:rsidP="00ED696A">
            <w:pPr>
              <w:pStyle w:val="Aucunstyle"/>
              <w:jc w:val="center"/>
              <w:rPr>
                <w:rFonts w:ascii="Calibri" w:hAnsi="Calibri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2070" w:type="dxa"/>
            <w:vAlign w:val="center"/>
          </w:tcPr>
          <w:p w14:paraId="38BCC6DE" w14:textId="77777777" w:rsidR="00EB2366" w:rsidRPr="008F24D1" w:rsidRDefault="00EB2366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399923E9" wp14:editId="43036289">
                  <wp:extent cx="280657" cy="498946"/>
                  <wp:effectExtent l="0" t="0" r="5715" b="0"/>
                  <wp:docPr id="2137907257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73E7F7C9" wp14:editId="2519C7F1">
                  <wp:extent cx="288393" cy="512699"/>
                  <wp:effectExtent l="0" t="0" r="0" b="1905"/>
                  <wp:docPr id="2137907258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3D260AD7" w14:textId="77777777" w:rsidR="00EB2366" w:rsidRPr="008F24D1" w:rsidRDefault="00EB2366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  <w:lang w:val="en-US"/>
              </w:rPr>
              <w:drawing>
                <wp:inline distT="0" distB="0" distL="0" distR="0" wp14:anchorId="69182E02" wp14:editId="5FA9EB2D">
                  <wp:extent cx="788670" cy="618490"/>
                  <wp:effectExtent l="0" t="0" r="0" b="0"/>
                  <wp:docPr id="2137907259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777AABED" w14:textId="67A2B520" w:rsidR="00EB2366" w:rsidRPr="008F24D1" w:rsidRDefault="00E635F3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680B688F" wp14:editId="18B73149">
                      <wp:extent cx="909468" cy="602305"/>
                      <wp:effectExtent l="0" t="0" r="5080" b="7620"/>
                      <wp:docPr id="2137907260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468" cy="60230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8B1B9CF" id="2137907261" o:spid="_x0000_s1026" style="width:71.6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5IseFIAAOqmAQAOAAAAZHJzL2Uyb0RvYy54bWysnW+vHcmN3t8HyHcQ9DKAPaf79N+B5QWC RfJmkQTYDbD7UtZoPAPMSANJ9tj59Pmxq+ocPqU7LjKIYdi6ty+LXdUki+RDVv3hn/7280+v/vr+ 0+cfP35483r6/e31q/cf3n387scPf37z+n//23/73fH61ecvbz989/anjx/ev3n99/efX//TH//z f/rDr798+37++MPHn757/+kVg3z4/O2vv7x5/cOXL798+803n9/98P7nt59///GX9x94+P3HTz+/ /cKPn/78zXef3v7K6D//9M18u23f/Prx03e/fPr47v3nz/z2n8vD13+8xv/++/fvvvzP77///P7L q5/evObdvlz/++n63z/Z/37zxz+8/fbPn97+8sOP7+prvP1/eIuf3/74AaaPof757Ze3r/7y6cev hvr5x3efPn7++P2X37/7+PM3H7///sd37685MJvp1s3mX394+8v7ay4szudfHsv0+f/fsO/+x1// 9Zf/9Yll+PWXz99+5p82i799/+ln+3/e79XfrsX6+2Ox3v/ty6t3/PK8ncvG133Ho+0232+rLeY3 T+J3f/n85b+//3gN9Pav//L5S1nr7/jXtVLfvfrw9mdE4t3HDx8+//jl/b/zfb7/+SeW/79882qa p/tte/Xrq8qm0nYk/+FJ7vdzffXDq+e78DW+4jF5Hsu6bOuQh5DwXkMes+exL/M+D3kIybTNy5DJ 3TFBEc79HDIRkvW2j2eyCJN1m29DJkKyL8dtOJPVM9nm8z7+JJ5kne58xNF334TJfkxjJp5knc79 GDLZhcmxTOMP70nW23bch0xQuYeWzMd6CzDxJPd1ue1DJqdjcp9vdyY/UkUhmW738YefvPau27Jt 9yEXpTnOCBuvwOvJgu1jNp5mu9/38ZJNXofX877Ngdl4mm2Zt234ZSavxet53NZlPBtPs23TGvg2 Xo8xqfMZWDShOQ9IRmo5eU3ebhilABtPc9x27MWQjdflDWu5jOV58jTHsW9jczmJNp/7voyNstCc 07SNzczk9Xk9553vOdJOoTnv8z0gaV6jYbOeAUnzNLA5xiIwixU4b/f72GoKzYlBC7DxGr0e8z6N F232NNNt2efxx5m9Sq8I5zoWNaGZpvt6H8va7HV63UMKKjTThPsWmI9X6nW7s0kNhW32NNN8vx9j aZu9Vq/bbbqPLYHQTPNxnwLr5tV6XfftCIibp+HFtjPAR2zBio4G5M3TTKxahI8Yg82EdPx9PA3z mQJux+w1e92nO+82MjpCgz+/3M+hqb6rOeCjjvVHaKZpxS0a8/G6zT563Mbb9d3TTBNO99hdu3t7 sM3rto/lQGhOtt5AOODNwXY/pltg2TzNsS/r2IrevWZvJtVjLRWac54CccfdGwMcljOgPEIz3Wa0 ZywEXrHhM83jsODuaRACqMZ8vGJv6wbVUHnunsaMKPviyM+5e8Xe7ueyBvh4mmmd9kCgc/fGYLvv 6xSQNk8zrctxjNdt8cZgm6cFQzUyOkIzHdNCqDdat8Ur9jbNTGnMx9OQvJkDxmARY4C0zePvIzTz bVvOsVwvXrO36YpfhuvmaeBzspEM103MwXxbSFwM+Xia+UYIF+Aj9mCeZtZgyMfTzDdc67GxXrxu b/d5ngLfx9PwajMb1nDdvG7jUy3nWH8WT0N2bN/Gu8LidRuhvhNgDtfN0/BJl4ATsnjdZvdZCC+G fDzNRCDPxjhat1Xswf3E+A75CM10rBGnd/W6TVx+n8ZyLTTTts7L2O6sYg/wem/j/UdopmU9sfHD dfO6vR0Tvv943TwNljdiR1ev29u5HQEnUWim7XYQmw/n43V7OxGewHw8zbTdIxmq1ev2fruToxqv m6eZtu0MOL2r12347AEnXmjYT6dAkLV63SYCxoEbz8fTEJseAbuzet3ep5P/jPl4Giz8Gsi0b94e 7Peb5bRHdkdoCBqPgJ5u3h5gRZeA/giNgRnreJ/bvD3YsaPzOJgTmglLhe8y0p/N6/a+3G4kAobr 5mkmksL72O5s3h7syzQFgm2hgY+twXA+Xrf3BV95rKebp+H7TOvYP9i8bhP8zGtA3jwNwSmA0Hg+ Yg9WnPKAHHia6UYebewnGn73ABN2kiGswVAOPM05z4Fte/OqvR/LsgSWzdMs8xqYze6twYGaBpLJ QoMLT45zJGy7NwbnbY5sCkKD+Qgs2u5tASjoDSht9G2EhvzEOo9lYPd6bdaQ5MmQj6eZlv0O+jhc Nm8LSLfskfl4GmCLNYBc7F6vj31ezrHuCA0qugegi93r9bFj38c2VGimFUxxbEN3r9cGQ5xjHRUa 4OR1DXwfr9fwIdoey4GnMT4RufaKfRzzugTm42nwrfdA4voQa3CcpPyH8xEaElUR43Z4c3CcwKvj dRMasq97IAF7eHuAY03qaTwfTwOEPRFnjvT08LqNnqINYz6eZoYkkIA9vG6TrNu2sZ4KDTE90dx4 PmIPVsKLsZ4enoaYnmhhzEfsgSE/Y5/38DTwOSJyLfYA2xuolzg8zWwJ8nHu7fC6fUwHycSxHHia +T6f2JChvHndho+loUf7z+FpcMIQhSGfU+wBROSHR3yEBpwVhHrMR+zBvBkYMeTjaeadZRv78KfX 7eOOezCWa6EBygP3GM/H6zY7o7lIw/l4muUWihlPbw+A2M5ATkxoKLdB4Mbz8bq9r3eqmsbz8TSk g3Arxny8bhOT2B48XDdPs6A/AXf09LoNiEN2Z8zH0xAurYGc8ul1m8qGDd9lOB9Ps9wXA0FH9uD0 uo0bcp/G9kBoCID3bcyHEMkHPyBmhBijCSnRQmAW8OCmm1dv9npYBTh5ItJvkTgY2EvmNC+BBI8S LQfY7tgqMAXhRHZ9/JmUaKHSL1KxeRPDQOVeoAqRYg33enACGB9KHvkwR0SNIFob+E6e6OI03ovA /zwnw+kisueJUEA22MCcvKofRCmRitebJ2J7vZPnGOktiLObk8V3JIjG+uSJVrLZ1ACOOYmJOOcN 6G3MyRNZAVBEyqXckNiLcHLMSYis2iyA3+POu9WjIiPidivReoLejv0TQG7HabO4KCB7QoS0LoEs MDbBczoM7AusnidasXqBvQk8w3PCKN/Gm6AS4QgQI45lTysWt52CtcCcvI3A8zRfbSjlUoCI3kaS 6NQPuoWgOHgn4zrm5NXdLATb51CfpHCRVKjFO2NOXt3hg7sS4OSJ4GQZnTEnr+7k3g9c6vGcPNFV jh2YkxQjMqN7ADQmYvHfia6CQAkjf+WIgKdDfoQQYcvZ4MerJxWJpJyI6MerJ0TIHsnhACev7laa HPEjpJARcaDII8BJbMQE5h7Yn6SUEU63iB8hdYmUX9wC5UsUg7iPy0e6BXIoZCYcEWVFc2TPFaKF 1AtKONSnWWyElaFEVs8TLVRxBfLRZEH8nG4kIscBmhLhhS0RCyv1iduNwoWA3RMiinGOyP4kFYpw QnnH+iREWKOQtyw1ini9c0SfhIjKBev3GEqEVCkS4kMWmJN3PsiVRlA36pecRFA9t4U4CZGF+QEb IbWK60KeOfKdvGFZ530PRLkA6X5OFE6F5iRE0AQaxWiP8pzYeVDC4U7YEW3UywckQtV9x9UMcPJE rF4kJ0WE6uZEkxkQaYCTJ6LmyhrzxlLuXYIFhDRQuklxtHu9dV1NCYecpHBxwRhFvpMQkXQmDxjg 5P0IBM+SGEOJkBpJawcJ5N4nKV5EWqkMC3ASG3EeJOkCc/LqTkdIaM+VOknmtNwCErF4db+D4UWi TyEiRzdPAc9y8ep+J+APQHJUhHnZ49NGGpek8NHq6iL5CCEC+kPMA9/Jqzt16hjmgER4IkDgCD5L yZpbCHKCpHMCnDzRemd/D9g9KX+kMDO0EwoRQUOkCQP3WOZkSM54TkJEigArMf5OUs54p5KPVN3Q RgjRSnoiks2RgkYSdXsg8c/E3UKQhqXeJTAnbyPuywLAG5iTJ6Jge49EalLUeJ/OJSJ7QrRiYCOx xurVnaJGCt4Dc/JE7Gg3GhWH+5MUQ1IvtUQyH0JEzGBtd2NOXt3hFPJhpR5yOXGWI5y8uhvcQvvl WMo9EXCyKeF4Tt4lmNk+A6XLVIg4KUeGzPkYcpICR3wcgurxnIRoQSAiO6GUOJKNxtUMcFLng0KG QM5SixyPjb73ACdvI/CV75GdUEojpx2zF+HkbQTVbUsktyyFjuzTYPJD0ROahUAoklqWSkdDKAI+ mNAA+S6BigGKnZ24kk+NpHuVhnT0PQDUbGIgSE8F7LjSkJ4K9IOQqfUzoho1kERUmoX8T8CplBJJ q3aMMPLWwbQvUDnPTulmNOFaB6ROaMhmzZTBD82QlDzS5TMWbqGgaPyIRLdS8sgpNJE0r9CAW+HC B+bjdZxkdyRHLrWV1KdHRG6X8AJnMmB/hAbjGHHEpeaRTEfEKggNHcBA82M58EZh2c8I/ih1klRb RA5FkJpHUgKRmFZorNw+YHt2bxIWBDvgbwkNlSCB1lS2HqeoCxY4Igeehq6/SFpcah7Xmbr+saYK DQdDRJIOUvNovUGBdRMa24TG4qZlkgfJl8B0vKNwnpGvI1WSFHhQShXg403ItE1LQNyk5BFGcyQ6 UiKSdwH3Xmoerbc9UOcFTO2EFHw34stJ0SNVrJSLBpbOWxE2/ECh5CRVj2RcIgeKKVHsSDGplCRL b6eeDD05ISLNQMolINxev41ToAaYyk33jSyhEThdhI57RxSdkxBF53T6eIBeJNpQxqsnRDhYWwQS lupHONHSGODkbYNxipTCnF7Rw3PyROE5eW+BzvUFlGMoe1I2aS3lkUTD6VXdOEWgRiEyTpEQ7PS6 Hp6TJwrPyccR2JRQeloKLsnsREyRFE9SaDJF6h6EiBqxQDEoXrPT2/CMPFFsRgDhjhG7ksUEI8FT IjrLA34DJyt4RkQsAeBZiag6JdE3clTBxRwjim0CqSClWSiLGu/onKbn+HAKBso3XjhPg+UKGCFa 9z0frFDkA3kazAKHy43XzRuGnSKqsaNKi4h7N/IyeGljPl7DiVdAUMbr5mnILQcydTjA7t2o1g04 3krD0X+B6ji8Jc9n50SUwHw8DeeuBHBFeiM8H/oRxqG40lBYH+hPwhcRPtSejecjNNT6BTz8WSsl rQY7wMcbEXpmAmgBZSduPhyeESilVhoqiAlyhnKtVZIs4ziZhS/r3o0KzsCRnoCHjoaAkp6Zof4I DeF+5FAl+oscI85hCtSXdjQ3FjJgEaTYcblzrGNgRt4iWMNVYPumOs/NCIEL5LmV5k5vSkjmvH6z fQcSm7Mc7XgnKRzIZgE/+xkBLQeMttDcOTo50KXEtB0jDGPAu1carGnkqA7O6nGMdnKUATUSGoDb CIo4S5kjFYGBkgaluVsZYcAhkSpH4OHI+bgcP+SWYaFQJtCyht11RMR+VmE7tA1CBOZB0frY2EmV I7geuhTg5A0KEU4k2pulypHy38iZN0pEzxaeY2BO3jpwAAewXWBOnoj+D6siGW4VUhpJLMoBqwFO 3qaA43CkU4CTtw+wWQJdcpTqOzEiNRo5nZmUvSOCE4VP4zkJEXFE5BBgOsk8JzsAaJwbVKKFEx8j rqqURnJwH6elBObk/Q0kbw+U5XIsoMwJjQp4Q0JknCI7hpRG3u/EveNMwyxEximQYaeTwM8JLDU0 J0+Ed2Oh/FCfpMqRghAMc+A7eQ/C/KhAlp3v4udEF3oAPlKiBWcgkAGgOdVzsjNxI/rkiSgJx0MO rJ5XdxBLy2cPdw0tjbTjagPWSKocqTvhsLgxJyGiqDlyF8EsVY582tAxt0JENcgZKHLBP3HfibQn dY6BOXkimqP47/g7SZUjwVwoQheidcWPCOyEUuW4kIwKlJ7wYdxCcML0GQmepcoRlwCPKrB63kbQ 5kSqK7B6ou6kuSL5gL40MuQbyQmPduRRIElIGtav3n65bkO7J6WRBE52Ju9Qc4UIhwWvMbB63kZQ GbNFbISWRtIlFijdn6XKkS4sCjzGcxIi2hHw5sdzkipHjquwLMxw9YRopeU+UBXC+bDu45JwZyUC nDzRCg4eQM8RNsfJuvkCJzcqEV6YHTo9lD2tckQLAzgCdk5ejzLHMaJJAaUn2u4WNoy/kxDdFust Hs/J2whOeLPzvcachGji7MKAhZUqRztnJxI/KRGplUjOQ86KhNMeQNIZ2S85U8JYjlfP2wibU6D4 iaID4QQAEZAIqXKEE27s+DsJES5i5FAbii7968EoknUVIkr7IkWYHDDjOG036ukDUY0QgSwdgCrD 7ySlkRz2ddsCdk+IgP8oaApw8uqO4nIMVeA7eSL8SgMIxnPy6o7vgZgHOHkiSprs5JAxJ6/u5M4s 1zS0EVIdyZzmQDs3JepeIgAWIllEIbLyKczyeE5e3bmt4ohgMlIfae3cLPmYk1d3Tsi1k37Gq+eJ KG06I3CJFDvasX4RYFOILAKIZN2k3nHHh40gm0KEX45MjFdPCh53zuEJHHVD5bgTI/y9yAG2nKrh iNgy7oEbFZSIHc3u/BhKhNQ87vvdsJahRAgRLaFHoFWTlkQ/JwKhQOm+EhGmhWJCqXvkrC1AzsCc vGHh1GRaBwOr520Ep21xNGCAkyfiGJ7ILVKz1D4iEaHEvBDR70UsGZiTV3e8crqLA3PyRPiwkaP+ EBsvESvQbQBbFyIsLCV24zlJBSSrh40dz0mISNRFDgpiZ5E5bXbh2VCfhAhEaA1UGgImC6fQCWxK RBBO5jOwet4loH2GI8gCc/JE5L0jx2FxyJ+fEx2UgbZGJSIjSHNxYE5e3XcC1kANIFl193pA5vhU AU5e3e3Gp4iFlaJLcreRS1mBYd3r7SQJAu0CSkTpNiBbYE5e3e0+jNDqeSKsiuG/w/1JiiHR3MgZ 3rMQ3Y/YnivFkLtd0RaIc4XIes0jpT5SQXmQvI34EUKEUY4cj4Cr5iWCYqxIhkqIqMK1EsXxd/Lq zpYbOXiLRLx7PWzTGWiPYokdEYd8EquNrZEQ0TVIKiQwJ6/uHNnJ/Z0BTp4IZaK5LMDJ24jDUvOB mFAqKCfO2AhU75K1dqtHAVzkGlclskPVIoWAUkMJ6gLOGlg9byPgZEHXSPZopZI54cSOV0+J8Hrn QH6PbKhwukWq2pSIhhSct8CcvB8B7E7B5nD1EFD3ehOX5BHwj1fP2wi+E9VJAU6eyMojAvk9usrc 64FQxzh5Ikro7Dro8Zy8jSB1ay7ByAuzq9ef1zhwJhRfN8DJqztlqIBqAU6eiFMsj0DjOGCdez3y Chy9EuDkidhnAicScfaJZ8QyBBRXibjILmCLqDTzjKgqDVQ1KdEGgD7enDgp1jHi5gy+7XjphMj6 awLwPjCxcKKidRxoKBEZbJzEseBJXSVH9dolFUMRFyIy2PjKAU5e141RRMSltJKqpkjoSdGPXz0r hRoHGkp03QYRUFsprmTD4DKVwOqJgeCGjwB8wjGGfk53jtwYB4RKREO43fgzNHpSXsmcIi4YW6V7 PYoeI3eQkCRyRBQ5RM4JVSLq8GjVD8zJmwhwEFKCge/kiYC0I6dlUFvk52TncoydPSUyoJ7XG34n KZcETSPeH89JiLi8xKLIMSfvD3BcKqwCnDwR38ki4zEnbyPwOygvD3DyRGS9I5Ww3GTlvhOgLLmm ACdPROC5B1rvybkKJ6D6gFspROaUB3olKEFUTtxVHJiTJ+JsHLv9cvydvLqbWxS4joLjGtzr2ZYW Wj1vIygSOSPuilRmcikWCxiYk1d3vMozAIWDfPg5cXh/oNAN384R0Q8cScsrEWejRU7MvkuRJSdh RQp8lYjaAy4SGq+eFFlyGHokNUotplsIowmkEblOzhFRjm5Y89BjESKrywxx8upOgzimL8DJE5GT p5kisHpiI8A0Al0aVK24hSCrHLlHhrv4HBG+aOSSOSWiWwFwLDAnr+54ORwuF1g9TzRxDVGgyBI4 38/JSh8jnDwRC84pgIE5eXXnLJlISwht6+71cAgiZRhkBBwRLXlHAKBWIu6A4EDX8ZykXhJ9oul+ /J2ECHGwQ3+Gu4YUWTKnSLPlXYgwECvZ6DEnsRG0IkViDSmytCudA/dhUKbsvhPn7kbOn1QiDt1l DwjMyas7uCwZoMB38kRApVsA3qeZyM9p4+bCgG8kRNdNu5Hv5NUdHHwNXIlNrO5ez44fDsD7nMbk iKx2O+ItC5H11ESskdZL0thAGD7cn4SI4wbQ3bFEaL2kdQEEJEKIqNQlvgtw8vkI8HOKX8ZzkiJL zmThiIcAJ+8SULEAtBjg5IlO6loDyRytsSRmCHT8UifqpAjHI5Jw02pJ3IhAGTaX0DtGZB5DjLyu c2sEVwwGls4TcZt0oJcdiNi9HOdphrwVISLlEei5u0upJIgNOENgRt48cGBFoMyI2m43I+AuyAKM PBFQUODoeXYvZWSFx0PjIETsFQF4i+56YURBQcCGCxGGNRI2SZkk2FHk5jvW170dVeiBQ3DYJB0N FTw0MI2XToi2PdKzQ57aM7JrvwMBhhBxak6gnISbyz0jbkGKJK6FiONOIo6XnB/JTSDAnYGl85YB 3A33feh3SYUkUbf1Cg/FW4ho6gtUTHGbtFs67rq1e9bHjDwRdayBo8X4K8/objdMBBh5ImvXDGzm cuYkZ7cekXBJiPiskRlJdSSMIkeL4Y64ZcCY0Jo3FAYpjoSRIR/DbyREqGvg3hWqLt3LEWZGmsCV CLscOOziLvWURD2RY3aUKHbMDolFNyO7lyki3kJEg3XkRgVOLVFOIb9YiOCEXxQQB+81hOfkicJz 8nqO78RVsQHB80S0YJEhDszJK7rlQSO+nZRTwokrWQOcvOMQnpMnemFO37z99s/f/cvnL3/8w9tv 3/7AP76xf73724f6O/716u2HP795fXttD375+PnV3968fvfxw4fPP355/+/YhL8/f/yP22vIGRKq Osw/IsYD8MRTihiF98Rzipjt3RPfU8QopideUsTomideU8RogifeUsQItyfeU8QIuSc+UsSIoCc+ U8QGnntqfk7JWC9kOSkzmFu45+TMsGshz0maodhCnpM1g6aFPCdthjcLeU7eDA8W8pzEGTIs5DmZ s7NxhDwndYbhenJ+zkidYaxCnpM6O9FGyHNSZ0fOCHlO6gwXFfKc1BluKeQ5qTMEU8hzUmcIo5Dn pM5gQyHPSZ1hgUKekzpDBT05P2ekzqA+Ic9JnUFxQp6TOsPXhDwndXYyiZDnpM6QMCHPSZ1hYkKe kzo7TUTIc1Jn6JWQ56TO0CUhz0md4UyenJ8zUmc4kJDnpM7AHSHPSZ0hNkKekzrDboQ8J3V26oWQ 56TOABMhz0mdoSBCnpM6gzaEPCd1hlcIeU7qDITw5PyckTpDFoQ8J3V2kIOQ56TOQAAhz0mdpfaF PCd1do6CkOekztLwQp6TOsvIC3lO6izPLuQ5qbNEuJDnpM7S256cnzNSZ0lrIc9JnaWihTwndZZg FvKc1FnaWMhzUmcZZCHPSZ2leIU8J3WW7RXynNRZDlfIc1JnSVYhz0mdpU49OT9npM4SokKekzrL jQp5Tuos4ynkOamzlKSQ56TO8oxCnpM6a+AW8pzU2X00Qp6TOkvzCXlO6uzGGSHPSZ31N3tyfs5I nTUtC3lO6qwTWchzUmc9yUKekzq7cEXIc1Jn3cNCnpM66+4V8pzUWcuukOekzpp3hTwndXY9iZDn pM46Zj05P2ekztpghTwnddbbKuQ5qbOGVSHPSZ11oQp5TuqstVTIc1Jn13QIeU7qrAlUyHNSZ+2g Qp6TOuvxFPKc1NFVpfT2i4zccZNTP0BO8jgmvh8gJ3u0H/cD5KSPWsp+gJz8UaDVD5CTQBoQ+wFy MkjLWj9ATgo58a4fICeHXLTVD5CUxK8AizRi0UsirYApUf4KtOAXuQF6SQTHyA3QSyJIRm6AXhLB MnID9JIImpEboJdE8IzcAL0kgmjkBuglEUwjNUAPYlDqmRygl0Rwjdwb9DYRZCM3QC+JYBu5AXpJ BN3IDdBLIvhGboBeEkE4cgP0kgjGkRugl0RQjtwAvSSCc6QG6IENrv5LDtBLIlhH7g16SQTtyA3Q SyJ4R26AXhJBPHID9JII5pEboJdEUI/cAL0kgnvkBuglEeQjN0AviWAfqQF6sIPSm+QAvSSCf+Te oJdEEJDcAL0kgoHkBuglERQkN0AvieAguQF6SQQJyQ3QSyJYSG6AXhJBQ3ID9JIIHpIaoAdAqGZO DtBLIphI7g16SQQVyQ3QSyK4SG6AXhJBRnID9JIINpIboJdE0JHcAL0kgo/kBuglEYQkN0AviWAk qQF6UGRKoiI0lXUxE7/IvUEviSAluQF6SQQryQ3QSyJoSW6AXhLBS3ID9JIIYpIboJdEMJPcAL0k gprkBuglEdwkNUAPlHBue3KAXhLBTnJv0Esi6ElugF4SwU9yA/SSCIKSG6CXRDCU3AC9JIKi5Abo JREcJTdAL4kgKbkBekkES0kN0IMnUxI94RCSzibyi9wb9JIIopIboJdEMJXcAL0kgqrkBuglEVwl N0AviSAruQF6SQRbyQ3QSyLoSm6AXhLBV1ID9ICKXQWfG6CXRDCW3AC9JIKy5AboJRGcJTdAL4kg LbkBekkEa8kN0EsiaEtugF4SwVtyA/SSCOKSG6CXRDCXzADXbeEeo7Ff5AboJNGuBc8N0Emi3fed G6CTRLv8OzdAJ4l2q3dugE4S7ert3ACdJM6ALrkBOkm0y7JzA3SSaDdn5wboJNGut04N0GMsdtd1 boBeEpMYy3WxtOhCEmO5bozWAZKS2DeH2H3SuTXoJTGJsXDvq7o49ovcG/SSmMRYrquWdRGTkti3 idg9zKkp9BiL3ZWcG6CXxCTGcl1lLGuQxFiuG4p1gKQkftUwksRY5q9aRpIYy3VNsE4hKYlftY0k MRZO3up0IYmxXHf16hSSkthjLHaRb0oS+/YRu2o3N0C/OycxluvyXFmDJMZyXW+rAyRtYt9GYnff 5tagt4lJjOW6Y1ankNyd+2YSu4A2N4V+d05iLJxM2OlCEmO5Ln2VNUhiLNddrjpA0k/s20o4XSK3 iH1jid2qmvoKfWvJnMRYOJig/wpJm9i3l9jVprkp9DYxibHMfYuJ/SL1Bj3GYpeS5gbod+ckxnLd GCqSmMRYrjs9dYCkJPbNJnZ3Z24Nej8xibFwSUYniUmMhUNx+gGSktg3ndi9mLk16G1iEmPhnPhu CkmM5brAUuQgibFc91LqAEmb2LefcA1HbhH7BhRuNEkO0EtiEmOZ+yYU+0VKDvo2FLvbMTdAbxOT GMvct6LYL1Jv0GMscxJj4SzlTpSTGMt1kaFIYhJjue4n1AGSktg3pcxJjOW6TVDfIOkn9o0pcxJj mfvWFPtFTg56SUxiLJw11ctBUhJ7jMWu8UtNocdYOP44OUAfsSQxlusWPJGDJMbCyWDdIiYxluvO On2DpCT2zSp2N13uK/S7cxJjuS6O0ykkd+e+ZYX7XnNT6DEWu/cttQZ92wqHEyYH6CUxibFcF7TJ IiYxFg5a6yQxibFc16npGyQlsW9g4f7d5CL2kpjEWK7ryXQKSUns21g4Fjs1hesyMf8G9ouMJF53 hOkAOUm8rv7SAXJ+IscdqyDZL3JT6CTRrvvKDdD5iXYhV26ALmLhYprkAJ0k2p1buTfodme7Fis3 QLc723VXqQF6jMXuvsoN0PmJdjtVboDOJt6TGAvHbneSmOxjuW6EEl1IYixcndS/QVISe4zFLnTK LWIviUmM5bptSdcgKYk9xsJx0bkp9BiLXZaUWoP+OK57EmPhYo3uMyYxFk5z7wdI2sQeY7Hbi3Jr 0EtiEmO5rhYSOUj2sVyX/+gASZvYYyz3JMZyXdWjb5CUxB5jsSt5Ul+hx1jspp3cAL0kJjGW6+4c WYMkxsIdA50oJ/tYrktr9A2SNvGrw7qSGAt34vZTSEpij7HY/TO5z9jvzkmM5brnRRYxibFwGVu3 BkmM5bqVRd8g6Sf2GAsXZ+UWscdY7FKV1FfoMZZ7EmO5rknRNUjuzj3GYjeb5KbQ+4lJjOXeYyz2 i9Qb9BgLh28nB+glMYmx3PvDvOwXuSn0u3Oyj+W6q0PkIImx3PsjvewXuSn0EUsSY7ku2tApJCWx x1jsRo3cFHqbmMRYrgsvZApJjOW6k0IHSO7O/QFfdmNFag16jMVuosgN0O/OSYyFM/q7fSGJsdx7 jMV+kZtCvzsnMZbrwgb9jElJ7DGWexJjue5KkDdIYiz3HmOxX6QWsT/0yy47yA3Q28RkH8t1gYGu QXJ37o/+sosKclPobWISY+GOyE4XkhgL99L3AyQlscdYuPLNr0E5ar8e1f/p/bsvr3568/qn16++ vHn95fWrT29ef3r96k9vXv/JaDi8/+0XO+G//fPVr29en1yMZ2fj/fDm9XajYmy9Tvn/+eNf3//b x+vvvthx/xPVqvVoF64ybF/h+Vfv/vKnH9/91/f/R2m477FM/3dcMVnfoAyHNNfhfsf9XvJoWZdq gSa4trnK+C9yW5elhoek3i+Dw3wLNy4XqqdG7rcSNT8e7XZDxvWJJrtBJs6OG3wrhjitW0mMPQbl 7uaaL6C6vJjf9oyK+bN+UkpRnjo9nB+F7msNPqldKGL4HJSrYMtKg2cXCOz5bOU+x2uGYJxPfG3M EECyfj7ugCqEj0GXfa9nlC2H/atI17XalBmctYiO6z6fe8eY4cbVXuVNV+6olU/ItLZ6PNVK+4sI Ewg89z1fM+TZE8MMMNy5s7ISrsVAP2bIMj4YcsuLzvBY6gk73Hr/xPvGDJH6WsnCHWsFIHow3Ne1 MuS23RJRP54dXCpSpBRH85lIHjM8yZAUp4qUWYmu2qDk1Ld6VhKqXXIAj2fIbRUokr7PFMeQ4f2Y uPXqWlIuNC47ThsUabjVmHO9dVq/bstWPR+uhUsw5GL6e0WNuKOywEUPhse6ViiCy4iLP/14drKi 5UWZ+9OqD2e4ckFxrVbe0O1rT30OSrVX+U7b/dRvyJWlvMS1MlA9PaIAQ+4LKlLKhTkqieu5zfVg U+6dKZDl82WOW6382rhn9RGSBRjyBeostq2YqDbodsNm1WfczC5qwfbBZeNlhtyQ9Qgehgw3xKIe urVTyC1LuqEwddAdcb1m8XwZLGhheHAVdtuVdHfQn8qGAMOlzvBYzoKvPQeduSTnmsWBSoppY/Zc EVWecWtyfHPiWkBW8iKEXUkdN4briTUpgnFixWVJsQh7Dc9P9qeH6zBc0vW0a50LQ8r7ZYdFElG2 8gxwUezsyr1wNZxHBp5ZtQBDBLEIBoQl8HvO0PaEytAKZ9xuAUOu3WrPnnUDAYbTVmNmtpvSCfdk yHcqKnPej5JYc8+uK8dxTE9MaVxK14Mtv87wsK3YzwJPp1oaTgGcSgXHgyN0dV/jgL79mbIez5H9 qR4qyLl4e+nOeQxr13aXlWPbPEof3PMh9q5I6sRlaM8cc4AnIFv5WFByu5nMc6dWrMix3filbg/m vuk/D7dnm+yYJzcmVyWf2D/KBveYCnfGVYPL8WV7QX6eD0k2FVnmks/7s3AlwJMlrctHaaU6TVyc 2kBsdoldXQO7VbXmjyfKf56Y5pgnm0fd5SaQxW63Ypo1ezCRBCxg7WOe697U67qUOmF6oKzeEVeV 3zplWDFxdRFQlG6/5iG20Q7lhHJ71rME5nkYWl0pK2D5nIrdmVsfsoeobcI0N3+cGCHhW60bEl/M KALPxiByy62fdWPm9nD7p1de7nmr1TvmoTzz8ON57ixoVQfqe0sv62OeGInqsF9ye32yx0PuSK0Q wjStVsLFC1ksN+bJDlQb/9DPo6QZn8NubPplbSeaKHRtT7uLsz4kCrkehniy8T7NGwGTTGWbdhb3 GvYkwBCWXIi7oTwmCHz0Z4nlcJbsF2tFBzAHumXgrx3V5TsOnA7/LTcc0Cp5x748D+IZM8QFqXGZ 3bR87bRtVXGtthpaHvjtYhE3U5K6s1+OQ/Q7bhu2rKjByRi6pNzRXmfIXaNl23+8zEb8U7XyRqXe IxswnuJGk2yjXA/d+HERt+qcs4BrqbNwPKdmgonbExaPWSJpVeYWM/JO8TDsxM71ITGPfkmLqp+W /QlyjudJaNV0C9vTSevC9fJ1ERbsi37oO25D5UkImgglkTsEr0wFdVbFM6Gsle/Tej864SKpVcPs aV0YJWwJtvu019JNhr91IsSeVh11YmmMniw8ncIo6mWfMSbFr4hZAk6GaiuER1oqCB5iQmTUpoLj WhyA50O6BYok0PRvBdxhTTHzWTwSYljzJL0MYeaqi0QbvJ1frA/XepsYD5dnJd5YhqZ5q6ASlHjM 3bDmo9jy8ZAdVB9e4WR9eJYtNbi2C3ev12F3k1KZytaEmmb7Sf1dEjxLtSU8tOAtvLZMoJ6YbpTd J6Mrv56Dz79undzSAF9rHXnIVpTgudyq9EHJDcwyT/bCGg1hrTq/fmPrruVQcHdtjePvSdFCDfeh tMydX1tQ37rZkOastYYPuSXjUk825+H+BFMCPJGbKibGU008oEg18WaV1c1GURqIwpddEp4XlGbY i/TdjhKiPqeCjarG+MTpUWOMYaplFZjP2xOuCMzzYJ8v1gS96E0qYVPxDrgK3Bw/WfgTnS2Ux5qJ GEivbM1Z5iLzzt6aMazu507UrAu/0NVc3U9U/In3j+eJa9h2JOJrTf1wwfAjYuDu6X6jYxusK0Qm +gnMjnkyy5YNX269s7O7h7i8Os9jIgora7uQYYh7mGjk3jxp1rHzE9inq0fH3k1QIt8TbW6eND5j MRgx28d+UWv0OEuQ1dJhr3j72q7IoZUA+iHUJ9Lavief4KIM8dxv5uiUFQIh0IQzQMFcM9zkGfZS GtN47pbVr34CapyIGKBca3KcSLDGN27YpZq3aT3wlvwiQMkSlbdd8Vwuqxmc5zLVXBAxp2HkTgX3 G0mEahMYtbh2jxeydHWVW8D8hO3Dulg4dH0yLKqqAzpJsF4fkvISv2+fTv5THhIEJBCgnQ2huTzc Tt8tHx5HTflZ0K5pNlTXoJjrbelFSdiEnaLI5tpxFXzxGB/LRyVNrVCy5VDbh4Vfmn6Sf38WrAxt wm67Q10hUjCTmHEethQlKYbasP18oWNpxhgjWDaAmAyxYhVCY1hLvHkZItfdbAIyrRmafUHNWi4A Ry4ht5jx5qWy8at/y7BnLaXE66yVJo95LhOvUQWMowDi/hCKbsanyC0bs5hUsMKW+rf0jaZS9oXC ymoTaMF41g+NvyfeR20/wk1YSm30cyo4K3X5ZmRaF34FFKxyO2GkEvMkRqr+LcnDU5EhrP9SnUIM QA1JHi+0EhnVtb3dAINNEmIyBMBVQy+sfWeG2EuqpTmvpL4XLzJYdT8CVk04JmyPLVtp2IF+y+0E qro+NBmw0p/ymOKxLDUWXgBd4zO0LEnLndqG5pUEe443XW3MWcSjMTxQ6ApkYKaKnQgt6WF502JJ 76sdwuuWDQTG8vAmyjiwGgCSVW4bGFYosaQny1jNKLCvpvlPstvt+xJ2iWdAlYGBN5de3ZC8+Jqa R9k2RexrqY58LBxQxiPUP0/dpc2Q1/Blwjsr+0FwWbE3VZeXAydR1pXoq6XWAea6rwwQ1eZpIGfc GwHSXyqegfGwVjr/LXe8gWryEdf+IadiNM9grzmW2Dx3oK4qkyxVickfa7vjQDaePSJ97GxZjRLM PW7VDzb4Nk9yCepwoAjsqEVMNstu6iKQ+qpuAwHHszZQLOxPH3wNCiCYnYp2yR00D0lvf6X51oIO UtDwiEo2QkPVKlKoFVEn6QIUIG8IUFEDSXMaEwgIsgqr+p5UOojrh5Y/tm2QEo3DD6L2GtnyMTPm 8TBXvu4eWB21EGz37KHlhSiv0IIaHi7N5wY1KDnfmMQR/LSd2RIVqlloc0MGcKo1s0tg0apDKMyo CZAYT9LetZiBzFPn+rHwRGvXPAm1+bb6PfF/awTPvxJZerSZhFMdlgyR5DiQcstdmFCSdOnwSTK6 LbK90i8JzSJlVHUSz4VxZSroQd1gZzA2RSgPoo3qo5Ed2X4jhmo6U7UEc1E9QmgoEDJufI/2Vy9q FptprX8hl7JpTRg1Lm2bR2Wr0/YwRhjwGjfNhpdcOhn7+uwedaPnaD8rcvZ2lSRS3bJm/EQtoDim o6HI+H0nZqTMUGemP9W1wUOqAQ4q1lU0kAtGt8rXX/AUVQXAjtsKkYR/dmyKjXuZJw5Nzfxgy7uv D+RVA3OLV9R9x2jxSuWFdizaZXRja4sVruaaYrGuxo9h2fPrsAQlastZlJZaJH/z7HkYzxOjUcth aNa2+i3/PVHmKiZ46vXIrocMgUm2gif25pJCDc6TS2JKHEy23mr9Hc/9PMAsr3kClxMDysMdQ1bs gEUzmQga2LbaWNKldYXaVPAtDU27fDsKDjS1uG8E0GXhKVNz5xAM13Y3GKPMkzgIHZSpYCRqISH/ XwuKHi/EqtR8HEHSUZyi0NoaZFgDHDK0ZBKFJwVPVT9RFcq59CE4b5Fbqnnw/uxhkCczKN4oUZuF iv57knCtyR0L6dRS4qNZjuRaeAxSAlHYqYioGw3DoqDKE2NTPxl9WepVUAFkSfLCczFIPjxPvkpN pqMWXSUq3ntLiZP7WjQljtsEulR5tmAttrYWyFXRxNp38yR/3oSa8hHdAHAzrDzhmicxZsKnJBQB vyyUxDNalmIxQ935+Aegqyw89RsVEydJmsoUHGx6VYZA4bXegJxWw73BdGrr/0NXDtIyVcvwhovL EVtbpKRpGeGduscsHzmRsggnmJ+4kObCVSyCFCAp6LgMkVOr/vpFqeaNaJC9+PpkllkUbxieazMY 9vBl/Wz+Qtk5oSGR8hywxYntr17a+fjAlkhtL9FZEHzVGpLz+gwvX9/g3rZkllkOr8pxQ8qqfljc KatCCUYLdtlnLH/vzAuxxVoz+mzw6GeC59F6tFhXK4GQYSnVKpETZSerVtWY/1szwCv4w7OjaLgj +LfFAS59OE2QqTnDabsWnjC4KwPfT1SgfBUKmyoqFJRyQo+ytngQ5DD9PImSwRgKT8Ik9Z7YMltN BbKYqTdhF2q7rVWjqiNomeMaYFP61c9zInBubzutCZzFWiDq/oXDdmoVPen+tgsxPOG/XwRyV+3s LeR3SXgVgL2tpsvqK8rbtu9JbNnqaUnymaF2AkbYhsyVhcdOJnY+SpJaxQp2kvhChrUEVtn5VlI0 uvAU9rPghScp3oTHtvFB625LtNB5iZSEtH5NyrWpB5EX2ihArHILdojDGN1tKWBvdWTUYndYAF/a 8gFmpIAHa1PfY+H5ijW9A4pXAZGQrmBL2o4AJdXgMhWSqjUkIFFcU9KOp2Uvygthh5qlVQvb7G6x znDD/2k0lnQqa9P+SmkbDY5h2e0oxreEnBcq0iW1ssospaoAmIil+8ob0mbx8hu+zJNtqc3NEhTC k1C3OrkU7aJK+pBa2eJrYZ0pAaozVC76U50nvnYN6/C52PRlWILdWguIYlldk18EqmYeEjfTTxPn SUarVh0xlXqXxuMDU4tTS3VY27r9Ph6ShKs5EZObBEKCiW0pV9LKVkjupzJhx8ouZE50h9QSMzx8 EEL8l3e+Jkt1VUEsm+974rM3H6L91YtfwoK15l/hgarEUVvbgiOQDXUVSTneWlyALSyyGtNDMmR1 i8Dhq60Bz8UmgGsvhB3tXoj4rXr35H6KvxzjyQ5Xq4kRGoo95EtQYlNBJR5WEOPxQlYMVXlaP0JC s6B8uFN8Td0iKJNsoRxdMl8/rOgsjhghbVzKycZWeNHy7Z2Ng2dtZqDogphVF4GAtvrohMSZPYt5 Nu8Fi6y50Y19+6E8+L+q6jdUvTpitr9fHzv4PalSbraH5ftq2Idh6tMBKHc7Nd6SHsXeBXmSaqu7 HYZPjaFVqlQH3vbmrp+JfadRsqsn8E4+4cPvoWytIPxNNNmycBeL0ceKaliFy7I1npZveNmCvGQT aORpx1jhHtMO6sVkxV2u2TH6OvqHC/t2fSGKuBLR9+Vq192SIKD0Jz3mCcLYdj5AA3XEqC16fBX+ VTzg0Pe8nJ3qMRFeq3sM5ku2u6wtdW5a1GjZxqrZpANrSinGE1C/eYYWtl/W5DFPrFu1CdRyWDue 2y7Q2FakutIXlPDvqIkDBqtiwqkN8j2xwFOLhayzTHxnWmBxbgslHkwiUwUE1+4pYQT2bJmKNcSW tIflRLV+eiE1WivH2I5MVVmE0NrSDNHO6UH4O5ecSIjVLVMh61ISYG3hwZOsP+/ynrBfCXuLi9da KqkSX8rFzI9hycw0GbKSZ7G3CK2lbS6eBBqJOjcIreOlULYKuQdP6pfrBoCM4FvLwrPlNJtADJWw Q0TtrVuTRB6xrAxLW0azCQTMCq2T7Wl+Av1rVn8c/p4UqNUKHAoranXwY54MWhNg5Oa6Vs878UPb kUjJPE/QG8bwULZKXb5nPWOp8eRLW/NBEZPT4Dennzxs6KkF/2URQnJL8Nq68akgq82gT56m7A/R VAjYaixrTga4tiYyYjxR++bwEqdo7Q7dTe1wF/aCenD944XYwxsl1SfFYMR48sctiiKXpNAsykDx U5kn/9BNB4FHk8pDXFJkLSpDFCFbJvz6ZExKsWIecn5CfYho6vfEeWq6Qt9aArfFmcOrLcOicEWz H8sHntl4gs2WZsPnQ8PrCiU1SsWTCq7to4yXiKpLxFMB19oJyBYBfYncsh9VjIiH1nIXXlsi5oq/ mYkv2bnHVPi+zfZZy5g43CQ4QYLqPDEPCZ5E/+17UvxYdocHT16j6Qq+UjfPZWnd2KQZSRPF58kH bZkVak1KBunBk7ReC/MxV7oBcHanYQWX9GHiHxGZel36U4nlyLTbRYOFEiXX5aO4uc0Tx6ikFh4v BC6PK3NR8nds/OHvyQbZhsXCqx/P3CwDZsOigF07piGzNSrniYXZcZ7EmEUSoKS4zyifU6FtokXI eNfiRMCz+fFEOhTCJXgSa5QVIrrqEilWituAFQqxtNDZgDNqta5FIC9SdsGQfgK/8hUrJSZMXDtO 7qbHqDykqV3nyQrgzdSHWOpLEmI82TTr96Sejkoyv7Z8X2tSuaaC76txNp5e64OlSi2zZwNVU+xZ hsWnUVcAYwjcWR/2BaMgCpQ5lId4rMVLjc2TNuiGG3McziQuLI66xSHXPKlULCW1TcBAiFpSni24 Oi4hnlZ60L4K+KjaeEDSBxKL41RU8MGTl61AAGGNpYeiukL0+cDCyJEpkE3xaau1sl5zfSH8kYY8 ERSWXENomtStVV8cuKwP9sjSVS3iLCRFHhDwmm0x56YY4hBDsuXVmhLQLlr5aW5J8YRwFup5C21V SZbWsIrNDpA8vKhkV+oMeWMcAq8jIBmtQMLOXBGdxbTXmmCa6jMdXUDFNd7C8O1aYsMB2FUF6DMw wNkbQ2pJi+5wIoXVlUbFxur1i17hF1ieyw3K5lUBBaKeLsi1at7KEM0s3lroG9IM0gpASO5qwQCb SA20qOPH4PuXIcSoVeq8ct1JQwwt1X5pOJE4hXJ+zN+xbxVzBI7c5ZLtT80u4EeAMsfXsx2UTqKt y7lQ6V4DM4Iwy2z5pUZbynJSb1ZxsdDsyAlUoaAivHyGh9TjX5T90QyrfFlAiupr07BRsm4hbhxC VRdsZ0+S6JG4soJ3hsDI5JhtTX5hUAueGuKG6awyxifUIMTQ5qLtYHZaiECW6WFdDP18SRNa0ru4 U6QjKo7MOpVqa96v/U37//q34FhVXyj6aHLR/uYlZ41trXp5rEPZoNsXwv1/2KXu+AZWt1axUppT EkGxNaPKu76f4UBexsjRVJ/b0naiXESr7REvGw+gQEBrntVKUCTsB7ivwSfVHWr/yRVU77UUtr30 hV5aSXJF2PyilNbn4fSHU0ZqnwHAg5YJYEioPDIq22xeFIeXmJFFqcxIsYrhJ3KpRSdsORIt4fXV 8INTiuKuNW13VZgtwpIRiYkf5fNdqzKYc/Pzqct8HtcsWYwmmEV4IWnXslhisr1h+6OXlsE6EWrS lp42zWpTt/HoeDu7Y1YsWVjdLtDuhL8GYauwsDJicUt5ZrtCNctqZACgKCyuz9jvwx/aiqErmIZ4 qV6wdVtNgDGkQkLsHTEtknY9wvG4XvNrBf3p4+f3l5Q+z3csXwKZak2RBEzm/BcleP7dSx+jp5IX sofN6WRIXR17WPFNy5AUIfv6fUV2nm/aKqUYVov4rhdqARrTEKPSv22bo87s3W+uEXG1eUDX16Y5 sEyId/7Ha9RTiZmwhxWxxkmitMHbEB5S//TgVzIWoTXqhtU16l9IJLp/+BuO22+uEe2fBvvYGtm5 DI8cwj9eo4uqyO5FJa9kD2vsZw+1/ske1v3FHpYILrRGRlkduGtY2ZrsYcXkrhcSL80evjTHqBxh DFpem4TLwzL84yUyolpnYESyQhZN1NQzzzR5xYZOx/H1QSiJK0ng0PrYoNVPYNDSOND8BHuZmlXl WUlw+mc1prYX/Q2795sCZDmUmnGkWveBbfzjxSEh0NJ3vI4uDnbRKiZNIsm8aKYWd8z2UnuG51CQ ndDiWIlgTcqQVdaggR0K1K8wtA3YqzSeaMvIUN3VvLVOcF4weuTxms0D+RMrQaFc/faEYJoAKijO NfOrHz7q1+Dwt+wPzdPqaxAo1IQJRe/yIoBkj+i7unOhtaT0scoSsJamCUChahaPc78Lxt/EjMxT xf8NI7wWOcQNiazGBDrFoAlzajqbjK/6bCxIbZjjUSKRZhXKdU8mChZPit6qikJxeqiCijxq3i/e VlxKrMS2JD2p+laNBUOsKU9gBa2zsKLuYiCsA+Ll+EQltGzEdmph5cZURBToGKllu3gi6jLBvFX0 Wrd+2CuykK0mdIGCdBPlPKSyyFQLa60MAc5UdmyUJONsc+ZcpSPRInEEmFprE0Bu9UXoKKxU15Eh UX3j5MNWQmaAgTcYZMJqepzmHtVu3rB+bb57UcWQBthRO2UlCTNV36zgpkwAtoo+IaP1MCaUtOhN iBspuVpQQ3aqfO+mwmSPan6VwIFcsZ83AWDLTTwKD0L8rA2tTIGDKnuQDByneutgaRo7cN4aEy5+ C+oYNygknpozwOG/umh2XGp5GctQlwiszR4FbfEIu+lv7ZMv7AWA+BXfAd7Ba5dlw4SVGZIgqxn/ xhDZbOk6eocSKBZiXiNPmhvByTxDjiaooSINNeST5JmBDteSWuNLovjRDmIuSXAgbco8ZFDOymqD UvqqLwOo3ejATOKmzACqOijVKpo6texlNY9MVlM76EsNCLDhmQNq7ICQti9QsqxxExayvgwWlvzj FbBVm8uM2zPq4BPmE+NRGRq0I84uRdwtrUqxOjuPY/h/KTvX3TiOIwq/CsE3UJDYgREZEGw4CKAk BhzAv9cUZQogucxyZTl5+nynq6o5p7V2av4IpJrTPX2rOnXqMkRmJpgjAw5yRW2te4ilqkz3AB/S p9temXwdKWycPzv1iPO6CoZT5lLkbHtMXj8PDuu7RICqRhVwcrwQEMrjp0gLqER7WpQ53x0T80Aq OrqFmTAdT25m2eSoJvxm20XAH8iNjCepfTbNSde1/lucAkWV5ZmE8kPAWrcKrUi8C9PllBth16VP SBvLsqat/SQrkQz+eFv6cFlGGlTVrcFUWzLDqKdCwE08SUx7BD+2xqSwvTJaxtpC9PoZwodTH9hW CQiXEtjSdWtH+kcfQ+G2oBJdjAmh6stHY1VtxhuiG7W5KgxIXHQ+qdJV7TPEkxWuhMkjnOPdkpgY 3XJKPXaUJwVPxgqpnEb/rijvpU6f3F8mSGmsWuHYTIu4kO+loBghITuwNwoCs3q8rYjaZT+J4gSN aCo0LrqLNB19GDQbszpJ7wzxZJp/dLtUNVO3M4YAd4HpUjUmlNCTO/QXmlBOjHhb0KKJcOnJ9NPh iltqphPAqkS2mufk810K+G8hEwgXIgx6PIlGXkoEsAJgoWwcgGx7wPDq5jxBXWImurIP2l6bqLfl SQXVWbcko6dgpAqR0zY8iTqpJ/XtiP6Y2IvVLZrTt0x1mbNbvJXLC2GvppNJlV92UCF4mcoP+Efc Ip7mJP9EIkdEsYogbBdBRcTzfgIw98gE7LVXKW8Vce9nSJ6DWnicoksjvrBYIWJ4hAfba8vBSZMO I4eCR9up4PDCwB9bRunAJX6KeBqlwo5zK7auL/t4stwhf8L74kY++J349+wW8GVCiqayoJEWlChq z1NJJHlXODBLpWBIjBkPR1swUIWhoWuVzTfmiXLg3bprizkzQ6lZH4d1KFSli45uFaJthxpdX1QH 8cfC/u0xCXjL00dk5Opie4UgSCGFAe3CmDxJaMN4IRXk7J8hJILiEsZU4GP93NJYznbZFE7GwalW 6j6NcIf9eaoUQu4KHl23aSGMdSnjhQhmsfsJfCrBSEjqHtwn4FXXAc+6I2qORlm9inR1x7QKj1UM 3pcDdrb3E6SJATKm8iXeNoMfoKH5DR64RaftVI2klCsgdYdMQHKrDHIsH4GIfjThmaZHHP1tNDkY W0k740n85YGMWzobb/DU9rhYXYwjXQiZiW7h+70YGQ8S3pKNIIwd55aPjKWFpEu2sBGqbxdiXHvn 4WdUdRFtNuaJZt8R60KQTlXVRvapLhknYYoamKA0SiUSwjyYjSTalGDErz1jBBwZ+G+BE/D+l5Gs SKBID5zd4pRLboiYKGL7ti+EtV3yFpSqWvzdc6u8iJmxhk1k+JY8UYVla/nABGhtGxNJUNIEczcu UusMsWNzbUmDDFRT8yQYjmSN2DI0l+e+Q/1Vwh/6U5nu7XkScD/dCdx7n4qyDlMwquT20giIKOWK HOrLeGXNVXoFnF3wt3Oe1PfIqA0QzBI7Sty/6sKNcysHyo79BAwn4wpOWDAY3U4Zj87zOGsapzRh msE19PaTJ5O+Iqp0Ye6VwlDLx5a57NM8S0ihd0PzdsckriePJgEFJt7odtqfaBXXKzTWt9Q51HsK TPGkUsbGdQDFB2f9sp845WLLZPZ7yB3sKnglnvyS8Jk+NmHvX4qsKDzFriBOsyJy+JgOK7kRUoS5 cENjTAjViEtprS2QYyYb8x0w92lpnOIwuMfLmCjXZKnZ6nRm9MZUtlFa6Ep2tSvIRVFExVh4voiz EH2A1Eo3VbTxANzNMWeAFvj1sxLqeDhz+Yjv8c0Gd0kajheS92bHmGJG6knEg8FmIATmbHaLSPD9 pIxD+olAGuIhu7IPBKQAvHhbsgF9TOoephuD0ReXIkKTjKh4krVC3LfHpCzavCtQqnZuR8mL7Bbj 1ONo2GCCh8aYIpFD6fT2Ez6k0isUGWk6mxhATMvoFtyyOPxUQTaxCYA1JHVrTE6GCmZqbUkCZjLb K4iemcCFoJQwSUpgqJZn5e9gI+3gUtFBrEyMiYL25WMHoXSjkRh2t5Go9k6KQDQCjAJh9OYJa1eo RiaJnSGM5/J3wUgpO3Ijh4j7khU8VoiyGcHa9cYkCKTgpArQ2H7KuZHxpUh4VJ2NqWzQ3BXudXgJ e2PiU5hjEgNp5xbfaWVtwJYSkWxjKtc5MTVmYuRe9MZEUJbtoG8P+vIhX+qYgKA9tJWaqao/PNYW obnDzobKoop1PKmPuRlNoVKspbNx+y8HDDO7xiRFIzwyzXkCjfP0KbnDzxB0Zb0Q4XJuhFNcj+Kj 8bbkYYSztTcmorpspKgZtD2a6OUJlrgsvgjA0DrxfLNuh14hwVU8wdgV0YjL0UR0JxSgIqUbM1gr lSAGjv+tkqCXbAeeLH5IZSmWtcXhljYSNoZS7WwRiDFIJMWpDYXeW1u8j3mzCe2hvt7SbYXPKdRo uUiYAMW9KQOjr8tQUeVEVmlvIKBNhRogqeggipywosimKoRoV9hqcI2ebM5T35ytJyUGbUyspNTZ ylRcztBLgUaFx40Vao6J56/GxAzytWWcvEgq97LIPsik+SQ3aQip3pj4nQpJRU2v7TyBvgU/iLJz UoUorvpAFTwuWqe/triR8woqBM7dNoJzVb2E9OFFAQCeEHhjP7HC98gE7LlkeWAs9F2a7TxfQRrk dZBq982WRZW7gpoIlNpbW6KDMzqbiwIYWMasz6MJHi4XCaqmDAsE0i6drZJ4sUKq6OPYRAW6spGA Ofd/yn9Wa6tCLH3cR7JRZa6Q9JMfEpmQR1V6QumQIoR8s0UgZD+1IJp1F07gMqcZRK5Xvu0cU98v ji3TR+BWvYLuCySlug2h6Hr7iYWZvCaUhKqwbs+QvvkYR5P7v+T+q25tSk2EvVIKebI1pgo/pC4D 3SyfA0FlA1zHZkOML6kBrI/CiXRXMCsyd7E1Jk/W/ZQ/03kwkABXNrvlDhonpWDP9F0RTJa54s0x uYFxNCE4l3RTyoFQWCHGBEAv8hYIlA48FggnQHttlS2bTARfp6L+h+0nvvoklOWxXDd7FpfgcmLC tcfE1VC+SH1+J56sc6typYkTqBS2KB3obVIMxyKM73v19SflVpVBoJOAT1cgeXNuVbM144pJaEVt WyMgO/MGBaR2ROTyvSeezTHZFpO3NFJpvxqVRLh9ITGvcagZU6Zo+66wYQjZmCeKa+lWsVHZiJfB hLGYt7zZ4Pn8okbr3PKGRUWTuCvY6VPB8ZBjopWXRhBbCAwcluI/2/NUIneuEHclvHvzDCGCmflY BOSikypwWZWkr2+K7fALSkMlwiCzb+ETkLGShmNMtFXQTvOFCOFKrKnwoR38LZ1WbCeaVAHe27XF 5kx1RSTvwhkjteaYKNc951ZXII8JgshDydFQinUY8yS2cNlP7BxAUDYmGu+dIWV7hopUmGcwhXP5 FB+QZ4hwjWWzwYEJRHE/JRDtjaks81CRmFmOBFBkxT/SpbO38EFVDorDFdKiN6DqK8UksXzdjIbu lEddSwcgWF4GTjMPO1JjR1QWcBnjfHRKXMTSKQGXFXtAXqIZFKPWbiw4anwH/YU5VIF7MEQRQ1G7 yJkqNw8kMvpzc5JhmCvhXzlqOwJbYLXl8x5HjjB4OAzrdqIV4nkzm+/lfUixzJMMj7MjxRehUTEd 8pI7OY0/Umn344WokbqsAUcntTj+jYzob50dQt0IgI5uFRBmggCiFtEUjaoz4GvLkHVB4Hv3GPRK LMgVUmS0r628ZHkpiQbzGFywVpFCkI6sSFuwK2MjsRW3IL+6OrcM2FoSGG5/SVHAoknnLulF6eHu ra1I+BQ+KqzjeE4fX8tFQEYtTCesQobmvUJe7CCnUbYq0jeOCc5Sv39qTC8Pn5TGJrVDLSYjF549 2WPQA2kzjheTQ67c7V1BUiR4J7z9s0ZkRUEZjI0dxjXovPYTRxFQfTsmNX0KW+FB9yjDkT4fyoQg jD01cSBICF8ZawvSzMo28wzJmAhBS7fag+0LqQ5PShPCTeIktM4QoW4qNj32Ey7Tg8CwlBRRHY0o VENleHZl00TjsLN5od6YL/icV83wzponqlDhxqNb0szdU6hafukkg2rOePbemMJpORXSLlz2gQcU TBtjQnWakKKRjwFlI+Rq32CAfq70NdWrDrN8zlPnJLQ4wE6ndLOf3Cz4xBgTR3QIxt48iRNK45rC zNAT3i3W9lyE1RnIoHWoCfCOJ5tjEkJRxwT+wa490KoSt2QYLfuJryvNOAILVHO4fYagf0t1yFu6 LB9OqhA1iqHiONnaAoHj3EqR7lpbcUFjVyDqcJR4t4Tkxhki6nn5ShIvC8KIJ1WrZMc8AdJlXGNV OneokKG8DmTgqs7Ddp4KBklrn/feEYxKXmIFntGtwu633WIpZZQEEciZvzQPNex5wmGcMemi7Z0h KMrKIUaUgURsTCp3536CXBneGnmNXHgyK4It/2zMKoQQoTuMVYS2fppEb/3VJcr+C65ECWBUiYf7 kNOl0ARJEH1gdxEvhJUUBwL2mKP5KP5bvecMNiPwh6nbxGEEEgjSKEy4XRVcPUkOI3go0qfGz1bl 4piEE7yqxUbPebfKRA9UgU2w8L8IsZn5RWbcjupPxPrInTOWj1prfpvxPWBbZSOpOvZCYO7Kf9EW BF/YmicxzKVLuK9LERo8TdKF44UgAN0fDkoDPo9GkDKO4vbaYq8UUcvmKQt9s2XysZSJyrerPGwC NArTHWOikXaYxTK2C0crE93Qk774Wiaq4shdjIr3KG5ACKM9T4qWFJUNgNAnMTbzJNCgsljEKjiP RiNWSsyTQ73r3L4QQZir65gsd2pbjqaHE2DezUXg9O2gc4DOVboKJiNP3xSGiAF0/kAVBO07Atci JM+N+EGX7Vhb0HxNBbPVJSWGXWo+iJXlm0pfgC/rJCDgd7hDuNkTIMkBZHJIiW4FVvhshKd7c+Ln k9hiEWvQvJ9ItZwnYQq+ZVgSFU7AWVK1/c0BgxHUN6DHwqM9d4SkkFhapY1wUclw3XaLoElVTEWk ZeFBcPJuxph87b6/n0AVucriSfheA/aEnKhyWzbSr70QFGGRw8pS78t4wi30Ze7RLZLFU+0U+FsZ w/jUvbyYsj0K9SMX98g+bPJ5TJCbPhW6zTgOffOSd9suPKgR4DPeVplEfTnE5aw8fshwUTzW7axM AnITx2ONoi1jTMTDb6CKS/oT00xga7wtMnOJ2gRtlJsAseiXVxXt06UG7ZP1eHp3BWcsfY0x9dEt Q2yQfqqhrUb45WVpedd8HwW6j+d6I0L9J7ok/sopeU50UfK8lVtTAuZZIwFMFM81BxwJcmMWxAP7 LaEMbMIHTEtPtgE/VxQoynfPgGjqhHTINOeJuO1ozrGktC3oAGGZNo0qWQ4R0pshAYwpu2HqPPUC TrxKnUKqug6nImXBLrReUNCtAZEY9VkQII1bDyTKqNavlhvI5bSdfCVpEYvq6hvEcCpVO0NxqXbh FMaXMB5s7SeYNgaKl1Fmky5qa4Y8qGjsMYuRYL654WpLdhq1BMBc2tLSE+Pd30M6le9vDMgdsHtI G7EB2bYQVQRT8zXEaIO2G3LqsxmWdRK2gR7JM0hySKhHHqk/uiSaeKQ+NsipXZKdQX/Jq4sRNAFM qFoFuvL1lR0yHzOYl4xpUTbPO6WmDkBfSwVw8whFHD/4oqKNaIEdJ4yYv1TDZBC6tYzbp0r8AzE9 FYagfVmO42Uq0/uz9b+4pECNRGPEdMXSFAAEdyvOJQ7D4tOEC1G1J7XhNA02rzUgRo52ZzyIejEO ggYRSaMNb4TdL0iHKo0i1qCPT6CuuLajU0C9Swns/yLT0XQulsi0gWkfzwGbIoKmN0MwRrqUBFNM 0mNXqKqwZogU8ggGLI3K2+X8RFtvQDHDcTExWp0ChedBiMeAay4T24sXJ9ooANMXS3oQ/mDM4lKn xa/gIvT91YcM6kURkm05yIDKaI8BF11Gm7Keom3JGqVtll0Z8dhdwcuDRMGNTlUB0/cQcyelOcLS oxuxq2eVDHD9ZTl46R6yUuj5GBAIsAxIqHe04UZyehKb7VKRNB/itwsZcjZgCsaw0CZps3Pofr/I mp5K8aanQr+U1KBRlIL2Q4kdDi5onPCbxqDJWoecJ/GdVLeSyht9pxcqdoEXcmyuxktzbK8RBHCZ RrgrZ8bk/1kjPRV3hHxLfEf2voRulkONRofR8uVnLgNPZp3R3hrRbcUB0K1bPoPHTlPswpiX53h5 jXiZp8P5boAY/fD2+ZyA5vn819vjg1IXn4/3H9599+H+fvxyc3f7cPvN/enql8P96+uffn51rf++ //jw9+O7+D+lopRAeK4/H71aT/ePV5+AdFS4uL66OTy9vn5/fziPzh6PGi0Oxen5/O3h+S56Hs/H 6j98ON+eQgbcP9L5p6fnr56fvj99/Rf99NPx3X++P12djufX1yzU89PNdx/o6e3h+fz94XQY//nL 7en8T/55f3/kPY750/XV3fH030v/r79/fa3W66tPJ73w878/Hk6311f3f3t8xqLBW8NY5/GLjji/ nLYtP21bHj8+fHNkAREGvN34UX9/vq8f35+ODz8eT+/eaFSaDo83jP36+uZ8ql++OfM7Te+Pp5vb N2/GzzfHB/bx7eMPTzfqfKSeMvN//frj4fR09cSPr6/Pt7+e/3H84e7wdDv+4PAL2x5rqT+Iv9WT j8c3H8/H9x9G48u65nJ/en4au/ozi3H34ebbw/mw/X381Ve3fzjeHe/f3Z6+/h8AAAD//wMAUEsD BBQABgAIAAAAIQAd0p7T3AAAAAQBAAAPAAAAZHJzL2Rvd25yZXYueG1sTI9PS8NAEMXvgt9hGcGb 3fQPYtJMigjqoSjY5OJtm51mQ7OzIbtN02/v1oteBh7v8d5v8s1kOzHS4FvHCPNZAoK4drrlBqEq Xx+eQPigWKvOMSFcyMOmuL3JVabdmb9o3IVGxBL2mUIwIfSZlL42ZJWfuZ44egc3WBWiHBqpB3WO 5baTiyR5lFa1HBeM6unFUH3cnSxCqMvDx7tfmsv8s/rmtNqOb+UW8f5uel6DCDSFvzBc8SM6FJFp 706svegQ4iPh91691XIBYo+QrlKQRS7/wxc/AAAA//8DAFBLAQItABQABgAIAAAAIQC2gziS/gAA AOEBAAATAAAAAAAAAAAAAAAAAAAAAABbQ29udGVudF9UeXBlc10ueG1sUEsBAi0AFAAGAAgAAAAh ADj9If/WAAAAlAEAAAsAAAAAAAAAAAAAAAAALwEAAF9yZWxzLy5yZWxzUEsBAi0AFAAGAAgAAAAh AGBfkix4UgAA6qYBAA4AAAAAAAAAAAAAAAAALgIAAGRycy9lMm9Eb2MueG1sUEsBAi0AFAAGAAgA AAAhAB3SntPcAAAABAEAAA8AAAAAAAAAAAAAAAAA0lQAAGRycy9kb3ducmV2LnhtbFBLBQYAAAAA BAAEAPMAAADbVQAAAAA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21306,3395;145465,1121;174272,11624;200979,25071;205620,27480;262935,51365;267815,51978;268412,50683;285012,35407;320378,31030;564663,58930;590127,63377;593623,64266;598054,66150;602297,69897;605077,80735;600948,88761;597749,91168;592750,93236;592594,93287;590332,94077;582710,104728;573558,113531;572297,114688;563506,123386;560137,128311;557682,137691;557500,138691;560472,137183;571391,130439;592838,115285;598803,110973;625670,92974;638108,87457;657507,92171;661900,102869;661125,110611;656106,123332;639456,151778;637518,154881;621483,181415;612637,201273;612526,206499;613377,206972;620424,208932;621299,209113;632216,212238;635498,213764;637366,204491;638436,193070;639061,185688;642314,165245;656005,145956;681114,148415;696891,160848;699304,163030;703646,166939;703772,154186;710575,135864;719999,129521;730071,128845;736414,130652;738422,131437;740088,132076;741182,132422;743336,130153;750251,115742;755172,100339;757653,92270;784441,42539;873677,27394;902646,64170;909080,109529;884585,147379;880780,150550;872492,157797;870658,159786;876193,162559;876214,162570;882543,165788;889827,171270;895404,183783;891110,197198;880577,205785;869662,209856;858488,212630;857359,212888;847335,215281;818945,232914;818457,251209;825169,275605;826285,279147;830808,350598;779394,405864;769998,412291;753562,423872;743559,432994;745811,433599;749686,434500;762317,437760;781039,451786;783103,484422;782475,487138;781137,493595;781520,493604;781743,493609;794569,496232;806565,512351;807876,545963;792673,582738;761724,600974;718577,591515;698279,569464;682089,542299;678601,535898;667903,516808;656999,501782;656560,502359;656458,502492;652847,506839;645316,512177;632103,512487;619578,501922;615037,492141;614986,492004;613000,487085;610276,486958;606496,490029;606212,493408;606380,499899;606632,506595;604237,524378;586243,540153;561643,535621;547882,527700;542443,524424;512029,516271;497112,527598;480551,549272;476506,555237;463829,573308;443786,592556;424843,598753;407000,592402;397873,581219;396214,578661;390669,570523;381356,550797;377174,534991;376243,531183;371528,515733;368995,511163;360798,517003;344712,526777;319474,525504;303814,506049;301403,496710;301237,495950;299468,488528;292561,474506;272615,460402;232136,449115;186850,442361;179950,441438;78681,416474;49363,394481;35889,369834;31952,350113;31327,346132;25397,321348;17531,300246;893,199824;23047,108787;35960,73013;37620,68523;47863,39117;47965,38768;48086,38424;48934,35569;49440,33741;52207,25908;69684,9448;88555,9969;101059,16144;101298,16279;109794,20815;110057,19588;121306,3395;659287,499066;659210,499131;659287,499066;740757,132692;740841,132651;740757,132692;612421,206404;612476,206461;612421,206404;588843,94788;589158,94594;588843,94788;129246,44908;117596,50012;99968,46944;88104,40851;87406,40454;78980,36155;78619,36028;78340,36264;77548,37537;76283,41283;76017,42248;74517,47303;63775,78184;62102,82707;49409,117869;28679,202125;43094,288888;51736,312203;58852,341687;59620,346547;62657,362030;70242,376003;92043,392002;183663,413805;190492,414718;237173,421692;284114,435001;314159,456873;326328,481044;328462,489930;328638,490735;330305,497355;332320,500758;332377,500787;334781,500724;343877,494843;344920,494041;358460,485294;383118,486730;397144,504724;403307,524480;404391,528910;407987,542542;412980,553801;419915,563964;421200,565947;424640,570718;425358,570492;430171,568224;441644,556421;453011,540204;457537,533532;476642,508668;502391,490108;556576,500389;563692,504673;574170,510711;578573,512588;578755,507140;578597,502929;578334,492914;583383,474402;603565,459896;625067,461762;636880,472619;639875,479039;654003,472282;675452,480876;691819,502475;703291,522937;706546,528905;721296,553722;734539,568652;755325,573838;773184,562800;780161,542910;779861,521463;769719,520236;755242,507419;753401,490630;755486,480097;755918,478232;756761,465579;753562,464233;745434,462138;739056,460650;720410,451636;713984,438395;716493,424222;736610,401736;755172,388652;763502,382954;804739,340700;799671,287476;798577,283981;791035,256254;793022,222647;840337,188292;851127,185712;852263,185452;857317,184268;850340,179552;841759,156780;852786,138073;863786,128412;866650,126034;881330,106849;876549,73978;860363,51892;802857,63476;784260,100587;782078,107713;776529,125065;765230,147419;747184,159784;731444,158589;731521,166182;731577,168379;730601,183868;714890,200710;701402,199190;692655,193984;680265,183410;678211,181547;668906,173746;666827,188228;666297,194498;665045,207846;659949,227188;637976,243343;627325,240738;624173,239257;623918,239133;620929,237733;614680,236215;601679,232281;587653,219129;585135,196694;597145,167812;613852,140140;615803,137015;620187,129952;615104,133593;609430,137695;586873,153627;573795,161675;560956,166933;539566,164305;529455,147194;530313,132370;533475,120157;542472,105084;553423,94166;554748,92949;561415,86649;560197,86451;319679,58902;295511,61237;293612,62599;293532,62781;292826,64388;292808,64431;291500,67294;284229,75797;258257,78852;192791,52235;188030,49763;162437,36869;139989,28460;136835,27969;136794,28220;136587,29485;135043,35948;129246,44908;645837,114272;645455,114353;645837,114272;664756,171324;665015,171405;664756,171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B2366" w:rsidRPr="008F24D1" w14:paraId="72B1C1B8" w14:textId="77777777" w:rsidTr="00ED696A">
        <w:trPr>
          <w:trHeight w:val="567"/>
        </w:trPr>
        <w:tc>
          <w:tcPr>
            <w:tcW w:w="3960" w:type="dxa"/>
            <w:vAlign w:val="center"/>
          </w:tcPr>
          <w:p w14:paraId="20253DA8" w14:textId="77777777" w:rsidR="00EB2366" w:rsidRPr="008F24D1" w:rsidRDefault="00EB2366" w:rsidP="00ED696A">
            <w:pPr>
              <w:pStyle w:val="Aucunstyle"/>
              <w:rPr>
                <w:rFonts w:ascii="Mulish" w:hAnsi="Mulish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2070" w:type="dxa"/>
          </w:tcPr>
          <w:p w14:paraId="4FBB2980" w14:textId="77777777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5A33FAAD" w14:textId="77777777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1422" w:type="dxa"/>
          </w:tcPr>
          <w:p w14:paraId="17249D43" w14:textId="3BF1FB3A" w:rsidR="00EB2366" w:rsidRPr="008F24D1" w:rsidRDefault="00EB2366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EB2366" w:rsidRPr="008F24D1" w14:paraId="436CD38E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28619A65" w14:textId="77777777" w:rsidR="00EB2366" w:rsidRPr="008F24D1" w:rsidRDefault="00EB2366" w:rsidP="00ED696A">
            <w:pPr>
              <w:pStyle w:val="TitreTable"/>
            </w:pPr>
            <w:r w:rsidRPr="008F24D1">
              <w:t xml:space="preserve">Employment status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EB2366" w:rsidRPr="008F24D1" w14:paraId="7D70A13F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186F5B43" w14:textId="77777777" w:rsidR="00EB2366" w:rsidRPr="008F24D1" w:rsidRDefault="00EB2366" w:rsidP="00ED696A">
            <w:pPr>
              <w:pStyle w:val="Table"/>
            </w:pPr>
            <w:r w:rsidRPr="008F24D1">
              <w:t xml:space="preserve">Employed labour force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030CE6E5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66,526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1029298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96.65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7ABE9BEC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94.77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7D70A13F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186F5B43" w14:textId="77777777" w:rsidR="00EB2366" w:rsidRPr="008F24D1" w:rsidRDefault="00EB2366" w:rsidP="00ED696A">
            <w:pPr>
              <w:pStyle w:val="Table"/>
            </w:pPr>
            <w:r w:rsidRPr="008F24D1">
              <w:t xml:space="preserve">Unemployed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030CE6E5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2,307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1029298" w14:textId="77777777" w:rsidR="00EB2366" w:rsidRPr="008F24D1" w:rsidRDefault="00EB2366" w:rsidP="00ED696A">
            <w:pPr>
              <w:pStyle w:val="Table"/>
              <w:jc w:val="center"/>
            </w:pPr>
            <w:r w:rsidRPr="008F24D1">
              <w:t xml:space="preserve">3.35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7ABE9BEC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5.23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577A1026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5F68EDDD" w14:textId="77777777" w:rsidR="00EB2366" w:rsidRPr="008F24D1" w:rsidRDefault="00EB2366" w:rsidP="00ED696A">
            <w:pPr>
              <w:pStyle w:val="TitreTable"/>
            </w:pPr>
            <w:r w:rsidRPr="008F24D1">
              <w:t xml:space="preserve">Full-time occupation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EB2366" w:rsidRPr="008F24D1" w14:paraId="0B0D4460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05B545A5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Management, business, Science and arts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163D75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28,481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EDD0F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43.53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1A53C76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42.58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B0D4460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05B545A5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Service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163D75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11,312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EDD0F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17.29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1A53C76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16.36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B0D4460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05B545A5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Sales and office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163D75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11,890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EDD0F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18.17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1A53C76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19.70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B0D4460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05B545A5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Natural resources, construction, and maintenance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163D75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7,419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EDD0F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11.34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1A53C76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8.48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EB2366" w:rsidRPr="008F24D1" w14:paraId="0B0D4460" w14:textId="77777777" w:rsidTr="00ED696A">
        <w:trPr>
          <w:trHeight w:val="505"/>
        </w:trPr>
        <w:tc>
          <w:tcPr>
            <w:tcW w:w="3960" w:type="dxa"/>
            <w:vAlign w:val="center"/>
          </w:tcPr>
          <w:p w14:paraId="05B545A5" w14:textId="77777777" w:rsidR="00EB2366" w:rsidRPr="008F24D1" w:rsidRDefault="00EB2366" w:rsidP="00ED696A">
            <w:pPr>
              <w:pStyle w:val="Table"/>
            </w:pPr>
            <w:proofErr w:type="gramStart"/>
            <w:r w:rsidRPr="008F24D1">
              <w:t xml:space="preserve">Production, transportation, and material moving 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163D75CE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6,322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EDD0F6A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9.66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1A53C76" w14:textId="77777777" w:rsidR="00EB2366" w:rsidRPr="008F24D1" w:rsidRDefault="00EB2366" w:rsidP="00ED696A">
            <w:pPr>
              <w:pStyle w:val="Table"/>
              <w:jc w:val="center"/>
            </w:pPr>
            <w:proofErr w:type="gramStart"/>
            <w:r w:rsidRPr="008F24D1">
              <w:t xml:space="preserve">12.88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66EF0B18" w14:textId="77777777" w:rsidTr="00E60452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24D3A85F" w14:textId="77777777" w:rsidR="00D958B2" w:rsidRPr="008F24D1" w:rsidRDefault="00D958B2" w:rsidP="00E60452">
            <w:pPr>
              <w:pStyle w:val="TitreTable"/>
            </w:pPr>
            <w:r w:rsidRPr="008F24D1">
              <w:t xml:space="preserve">Class of worker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Federal government workers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7,970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12.18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2.71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Local government worker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6,508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9.95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7.59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Private for-profit wage and salary workers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42,653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65.19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70.42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Private not-for-profit wage and salary workers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3,808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5.82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8.81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Self-employed in own incorporated business workers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3,021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4.62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6.02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State government workers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1,338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2.05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4.27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D958B2" w:rsidRPr="008F24D1" w14:paraId="7DB03B0F" w14:textId="77777777" w:rsidTr="00E60452">
        <w:trPr>
          <w:trHeight w:val="505"/>
        </w:trPr>
        <w:tc>
          <w:tcPr>
            <w:tcW w:w="3960" w:type="dxa"/>
            <w:vAlign w:val="center"/>
          </w:tcPr>
          <w:p w14:paraId="6EC33756" w14:textId="77777777" w:rsidR="00D958B2" w:rsidRPr="008F24D1" w:rsidRDefault="00D958B2" w:rsidP="00E60452">
            <w:pPr>
              <w:pStyle w:val="Table"/>
            </w:pPr>
            <w:proofErr w:type="gramStart"/>
            <w:r w:rsidRPr="008F24D1">
              <w:t xml:space="preserve">Unpaid family workers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522ED78D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126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6A10190E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0.19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069E3051" w14:textId="77777777" w:rsidR="00D958B2" w:rsidRPr="008F24D1" w:rsidRDefault="00D958B2" w:rsidP="00E60452">
            <w:pPr>
              <w:pStyle w:val="Table"/>
              <w:jc w:val="center"/>
            </w:pPr>
            <w:proofErr w:type="gramStart"/>
            <w:r w:rsidRPr="008F24D1">
              <w:t xml:space="preserve">0.19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0E453461" w14:textId="3D185938" w:rsidR="009669BD" w:rsidRDefault="009669BD" w:rsidP="001323C9">
      <w:pPr>
        <w:jc w:val="center"/>
      </w:pPr>
    </w:p>
    <w:p w14:paraId="6EB327B2" w14:textId="77777777" w:rsidR="00D958B2" w:rsidRDefault="00D958B2" w:rsidP="001323C9">
      <w:pPr>
        <w:jc w:val="center"/>
      </w:pPr>
    </w:p>
    <w:p w14:paraId="03EDE628" w14:textId="77777777" w:rsidR="009F4EB5" w:rsidRDefault="009F4EB5" w:rsidP="009669BD">
      <w:pPr>
        <w:jc w:val="center"/>
      </w:pPr>
    </w:p>
    <w:p w14:paraId="515B1CCC" w14:textId="6A706862" w:rsidR="009772BD" w:rsidRDefault="009772BD" w:rsidP="009669BD">
      <w:pPr>
        <w:jc w:val="center"/>
      </w:pPr>
    </w:p>
    <w:p w14:paraId="1EB31B2E" w14:textId="77777777" w:rsidR="00B6235C" w:rsidRDefault="00B6235C" w:rsidP="00B6235C">
      <w:pPr>
        <w:jc w:val="center"/>
      </w:pPr>
    </w:p>
    <w:tbl>
      <w:tblPr>
        <w:tblStyle w:val="Grilledutableau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2070"/>
        <w:gridCol w:w="1620"/>
        <w:gridCol w:w="1422"/>
      </w:tblGrid>
      <w:tr w:rsidR="00B6235C" w:rsidRPr="008F24D1" w14:paraId="4B7B4693" w14:textId="77777777" w:rsidTr="00870BC6">
        <w:trPr>
          <w:trHeight w:val="567"/>
          <w:jc w:val="center"/>
        </w:trPr>
        <w:tc>
          <w:tcPr>
            <w:tcW w:w="3960" w:type="dxa"/>
            <w:vAlign w:val="center"/>
          </w:tcPr>
          <w:p w14:paraId="582667EF" w14:textId="77777777" w:rsidR="00B6235C" w:rsidRPr="008F24D1" w:rsidRDefault="00B6235C" w:rsidP="00870BC6">
            <w:pPr>
              <w:pStyle w:val="Aucunstyle"/>
              <w:jc w:val="center"/>
              <w:rPr>
                <w:rFonts w:ascii="Calibri" w:hAnsi="Calibri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2070" w:type="dxa"/>
            <w:vAlign w:val="center"/>
          </w:tcPr>
          <w:p w14:paraId="546E2CD1" w14:textId="77777777" w:rsidR="00B6235C" w:rsidRPr="008F24D1" w:rsidRDefault="00B6235C" w:rsidP="00870BC6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17B85C43" wp14:editId="16B844A5">
                  <wp:extent cx="280657" cy="498946"/>
                  <wp:effectExtent l="0" t="0" r="5715" b="0"/>
                  <wp:docPr id="2137907262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362E1A4D" wp14:editId="21B3C3D5">
                  <wp:extent cx="288393" cy="512699"/>
                  <wp:effectExtent l="0" t="0" r="0" b="1905"/>
                  <wp:docPr id="2137907263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1BA2478" w14:textId="77777777" w:rsidR="00B6235C" w:rsidRPr="008F24D1" w:rsidRDefault="00B6235C" w:rsidP="00870BC6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  <w:lang w:val="en-US"/>
              </w:rPr>
              <w:drawing>
                <wp:inline distT="0" distB="0" distL="0" distR="0" wp14:anchorId="086C7D47" wp14:editId="450EB76D">
                  <wp:extent cx="788670" cy="618490"/>
                  <wp:effectExtent l="0" t="0" r="0" b="0"/>
                  <wp:docPr id="2137907264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7D15E190" w14:textId="77B37B66" w:rsidR="00B6235C" w:rsidRPr="008F24D1" w:rsidRDefault="00E635F3" w:rsidP="00870BC6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3B91F20A" wp14:editId="68FF3861">
                      <wp:extent cx="909468" cy="602305"/>
                      <wp:effectExtent l="0" t="0" r="5080" b="7620"/>
                      <wp:docPr id="2137907265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468" cy="60230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3ADD6F" id="2137907266" o:spid="_x0000_s1026" style="width:71.6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5IseFIAAOqmAQAOAAAAZHJzL2Uyb0RvYy54bWysnW+vHcmN3t8HyHcQ9DKAPaf79N+B5QWC RfJmkQTYDbD7UtZoPAPMSANJ9tj59Pmxq+ocPqU7LjKIYdi6ty+LXdUki+RDVv3hn/7280+v/vr+ 0+cfP35483r6/e31q/cf3n387scPf37z+n//23/73fH61ecvbz989/anjx/ev3n99/efX//TH//z f/rDr798+37++MPHn757/+kVg3z4/O2vv7x5/cOXL798+803n9/98P7nt59///GX9x94+P3HTz+/ /cKPn/78zXef3v7K6D//9M18u23f/Prx03e/fPr47v3nz/z2n8vD13+8xv/++/fvvvzP77///P7L q5/evObdvlz/++n63z/Z/37zxz+8/fbPn97+8sOP7+prvP1/eIuf3/74AaaPof757Ze3r/7y6cev hvr5x3efPn7++P2X37/7+PM3H7///sd37685MJvp1s3mX394+8v7ay4szudfHsv0+f/fsO/+x1// 9Zf/9Yll+PWXz99+5p82i799/+ln+3/e79XfrsX6+2Ox3v/ty6t3/PK8ncvG133Ho+0232+rLeY3 T+J3f/n85b+//3gN9Pav//L5S1nr7/jXtVLfvfrw9mdE4t3HDx8+//jl/b/zfb7/+SeW/79882qa p/tte/Xrq8qm0nYk/+FJ7vdzffXDq+e78DW+4jF5Hsu6bOuQh5DwXkMes+exL/M+D3kIybTNy5DJ 3TFBEc79HDIRkvW2j2eyCJN1m29DJkKyL8dtOJPVM9nm8z7+JJ5kne58xNF334TJfkxjJp5knc79 GDLZhcmxTOMP70nW23bch0xQuYeWzMd6CzDxJPd1ue1DJqdjcp9vdyY/UkUhmW738YefvPau27Jt 9yEXpTnOCBuvwOvJgu1jNp5mu9/38ZJNXofX877Ngdl4mm2Zt234ZSavxet53NZlPBtPs23TGvg2 Xo8xqfMZWDShOQ9IRmo5eU3ebhilABtPc9x27MWQjdflDWu5jOV58jTHsW9jczmJNp/7voyNstCc 07SNzczk9Xk9553vOdJOoTnv8z0gaV6jYbOeAUnzNLA5xiIwixU4b/f72GoKzYlBC7DxGr0e8z6N F232NNNt2efxx5m9Sq8I5zoWNaGZpvt6H8va7HV63UMKKjTThPsWmI9X6nW7s0kNhW32NNN8vx9j aZu9Vq/bbbqPLYHQTPNxnwLr5tV6XfftCIibp+HFtjPAR2zBio4G5M3TTKxahI8Yg82EdPx9PA3z mQJux+w1e92nO+82MjpCgz+/3M+hqb6rOeCjjvVHaKZpxS0a8/G6zT563Mbb9d3TTBNO99hdu3t7 sM3rto/lQGhOtt5AOODNwXY/pltg2TzNsS/r2IrevWZvJtVjLRWac54CccfdGwMcljOgPEIz3Wa0 ZywEXrHhM83jsODuaRACqMZ8vGJv6wbVUHnunsaMKPviyM+5e8Xe7ueyBvh4mmmd9kCgc/fGYLvv 6xSQNk8zrctxjNdt8cZgm6cFQzUyOkIzHdNCqDdat8Ur9jbNTGnMx9OQvJkDxmARY4C0zePvIzTz bVvOsVwvXrO36YpfhuvmaeBzspEM103MwXxbSFwM+Xia+UYIF+Aj9mCeZtZgyMfTzDdc67GxXrxu b/d5ngLfx9PwajMb1nDdvG7jUy3nWH8WT0N2bN/Gu8LidRuhvhNgDtfN0/BJl4ATsnjdZvdZCC+G fDzNRCDPxjhat1Xswf3E+A75CM10rBGnd/W6TVx+n8ZyLTTTts7L2O6sYg/wem/j/UdopmU9sfHD dfO6vR0Tvv943TwNljdiR1ev29u5HQEnUWim7XYQmw/n43V7OxGewHw8zbTdIxmq1ev2fruToxqv m6eZtu0MOL2r12347AEnXmjYT6dAkLV63SYCxoEbz8fTEJseAbuzet3ep5P/jPl4Giz8Gsi0b94e 7Peb5bRHdkdoCBqPgJ5u3h5gRZeA/giNgRnreJ/bvD3YsaPzOJgTmglLhe8y0p/N6/a+3G4kAobr 5mkmksL72O5s3h7syzQFgm2hgY+twXA+Xrf3BV95rKebp+H7TOvYP9i8bhP8zGtA3jwNwSmA0Hg+ Yg9WnPKAHHia6UYebewnGn73ABN2kiGswVAOPM05z4Fte/OqvR/LsgSWzdMs8xqYze6twYGaBpLJ QoMLT45zJGy7NwbnbY5sCkKD+Qgs2u5tASjoDSht9G2EhvzEOo9lYPd6bdaQ5MmQj6eZlv0O+jhc Nm8LSLfskfl4GmCLNYBc7F6vj31ezrHuCA0qugegi93r9bFj38c2VGimFUxxbEN3r9cGQ5xjHRUa 4OR1DXwfr9fwIdoey4GnMT4RufaKfRzzugTm42nwrfdA4voQa3CcpPyH8xEaElUR43Z4c3CcwKvj dRMasq97IAF7eHuAY03qaTwfTwOEPRFnjvT08LqNnqINYz6eZoYkkIA9vG6TrNu2sZ4KDTE90dx4 PmIPVsKLsZ4enoaYnmhhzEfsgSE/Y5/38DTwOSJyLfYA2xuolzg8zWwJ8nHu7fC6fUwHycSxHHia +T6f2JChvHndho+loUf7z+FpcMIQhSGfU+wBROSHR3yEBpwVhHrMR+zBvBkYMeTjaeadZRv78KfX 7eOOezCWa6EBygP3GM/H6zY7o7lIw/l4muUWihlPbw+A2M5ATkxoKLdB4Mbz8bq9r3eqmsbz8TSk g3Arxny8bhOT2B48XDdPs6A/AXf09LoNiEN2Z8zH0xAurYGc8ul1m8qGDd9lOB9Ps9wXA0FH9uD0 uo0bcp/G9kBoCID3bcyHEMkHPyBmhBijCSnRQmAW8OCmm1dv9npYBTh5ItJvkTgY2EvmNC+BBI8S LQfY7tgqMAXhRHZ9/JmUaKHSL1KxeRPDQOVeoAqRYg33enACGB9KHvkwR0SNIFob+E6e6OI03ovA /zwnw+kisueJUEA22MCcvKofRCmRitebJ2J7vZPnGOktiLObk8V3JIjG+uSJVrLZ1ACOOYmJOOcN 6G3MyRNZAVBEyqXckNiLcHLMSYis2iyA3+POu9WjIiPidivReoLejv0TQG7HabO4KCB7QoS0LoEs MDbBczoM7AusnidasXqBvQk8w3PCKN/Gm6AS4QgQI45lTysWt52CtcCcvI3A8zRfbSjlUoCI3kaS 6NQPuoWgOHgn4zrm5NXdLATb51CfpHCRVKjFO2NOXt3hg7sS4OSJ4GQZnTEnr+7k3g9c6vGcPNFV jh2YkxQjMqN7ADQmYvHfia6CQAkjf+WIgKdDfoQQYcvZ4MerJxWJpJyI6MerJ0TIHsnhACev7laa HPEjpJARcaDII8BJbMQE5h7Yn6SUEU63iB8hdYmUX9wC5UsUg7iPy0e6BXIoZCYcEWVFc2TPFaKF 1AtKONSnWWyElaFEVs8TLVRxBfLRZEH8nG4kIscBmhLhhS0RCyv1iduNwoWA3RMiinGOyP4kFYpw QnnH+iREWKOQtyw1ini9c0SfhIjKBev3GEqEVCkS4kMWmJN3PsiVRlA36pecRFA9t4U4CZGF+QEb IbWK60KeOfKdvGFZ530PRLkA6X5OFE6F5iRE0AQaxWiP8pzYeVDC4U7YEW3UywckQtV9x9UMcPJE rF4kJ0WE6uZEkxkQaYCTJ6LmyhrzxlLuXYIFhDRQuklxtHu9dV1NCYecpHBxwRhFvpMQkXQmDxjg 5P0IBM+SGEOJkBpJawcJ5N4nKV5EWqkMC3ASG3EeJOkCc/LqTkdIaM+VOknmtNwCErF4db+D4UWi TyEiRzdPAc9y8ep+J+APQHJUhHnZ49NGGpek8NHq6iL5CCEC+kPMA9/Jqzt16hjmgER4IkDgCD5L yZpbCHKCpHMCnDzRemd/D9g9KX+kMDO0EwoRQUOkCQP3WOZkSM54TkJEigArMf5OUs54p5KPVN3Q RgjRSnoiks2RgkYSdXsg8c/E3UKQhqXeJTAnbyPuywLAG5iTJ6Jge49EalLUeJ/OJSJ7QrRiYCOx xurVnaJGCt4Dc/JE7Gg3GhWH+5MUQ1IvtUQyH0JEzGBtd2NOXt3hFPJhpR5yOXGWI5y8uhvcQvvl WMo9EXCyKeF4Tt4lmNk+A6XLVIg4KUeGzPkYcpICR3wcgurxnIRoQSAiO6GUOJKNxtUMcFLng0KG QM5SixyPjb73ACdvI/CV75GdUEojpx2zF+HkbQTVbUsktyyFjuzTYPJD0ROahUAoklqWSkdDKAI+ mNAA+S6BigGKnZ24kk+NpHuVhnT0PQDUbGIgSE8F7LjSkJ4K9IOQqfUzoho1kERUmoX8T8CplBJJ q3aMMPLWwbQvUDnPTulmNOFaB6ROaMhmzZTBD82QlDzS5TMWbqGgaPyIRLdS8sgpNJE0r9CAW+HC B+bjdZxkdyRHLrWV1KdHRG6X8AJnMmB/hAbjGHHEpeaRTEfEKggNHcBA82M58EZh2c8I/ih1klRb RA5FkJpHUgKRmFZorNw+YHt2bxIWBDvgbwkNlSCB1lS2HqeoCxY4Igeehq6/SFpcah7Xmbr+saYK DQdDRJIOUvNovUGBdRMa24TG4qZlkgfJl8B0vKNwnpGvI1WSFHhQShXg403ItE1LQNyk5BFGcyQ6 UiKSdwH3Xmoerbc9UOcFTO2EFHw34stJ0SNVrJSLBpbOWxE2/ECh5CRVj2RcIgeKKVHsSDGplCRL b6eeDD05ISLNQMolINxev41ToAaYyk33jSyhEThdhI57RxSdkxBF53T6eIBeJNpQxqsnRDhYWwQS lupHONHSGODkbYNxipTCnF7Rw3PyROE5eW+BzvUFlGMoe1I2aS3lkUTD6VXdOEWgRiEyTpEQ7PS6 Hp6TJwrPyccR2JRQeloKLsnsREyRFE9SaDJF6h6EiBqxQDEoXrPT2/CMPFFsRgDhjhG7ksUEI8FT IjrLA34DJyt4RkQsAeBZiag6JdE3clTBxRwjim0CqSClWSiLGu/onKbn+HAKBso3XjhPg+UKGCFa 9z0frFDkA3kazAKHy43XzRuGnSKqsaNKi4h7N/IyeGljPl7DiVdAUMbr5mnILQcydTjA7t2o1g04 3krD0X+B6ji8Jc9n50SUwHw8DeeuBHBFeiM8H/oRxqG40lBYH+hPwhcRPtSejecjNNT6BTz8WSsl rQY7wMcbEXpmAmgBZSduPhyeESilVhoqiAlyhnKtVZIs4ziZhS/r3o0KzsCRnoCHjoaAkp6Zof4I DeF+5FAl+oscI85hCtSXdjQ3FjJgEaTYcblzrGNgRt4iWMNVYPumOs/NCIEL5LmV5k5vSkjmvH6z fQcSm7Mc7XgnKRzIZgE/+xkBLQeMttDcOTo50KXEtB0jDGPAu1carGnkqA7O6nGMdnKUATUSGoDb CIo4S5kjFYGBkgaluVsZYcAhkSpH4OHI+bgcP+SWYaFQJtCyht11RMR+VmE7tA1CBOZB0frY2EmV I7geuhTg5A0KEU4k2pulypHy38iZN0pEzxaeY2BO3jpwAAewXWBOnoj+D6siGW4VUhpJLMoBqwFO 3qaA43CkU4CTtw+wWQJdcpTqOzEiNRo5nZmUvSOCE4VP4zkJEXFE5BBgOsk8JzsAaJwbVKKFEx8j rqqURnJwH6elBObk/Q0kbw+U5XIsoMwJjQp4Q0JknCI7hpRG3u/EveNMwyxEximQYaeTwM8JLDU0 J0+Ed2Oh/FCfpMqRghAMc+A7eQ/C/KhAlp3v4udEF3oAPlKiBWcgkAGgOdVzsjNxI/rkiSgJx0MO rJ5XdxBLy2cPdw0tjbTjagPWSKocqTvhsLgxJyGiqDlyF8EsVY582tAxt0JENcgZKHLBP3HfibQn dY6BOXkimqP47/g7SZUjwVwoQheidcWPCOyEUuW4kIwKlJ7wYdxCcML0GQmepcoRlwCPKrB63kbQ 5kSqK7B6ou6kuSL5gL40MuQbyQmPduRRIElIGtav3n65bkO7J6WRBE52Ju9Qc4UIhwWvMbB63kZQ GbNFbISWRtIlFijdn6XKkS4sCjzGcxIi2hHw5sdzkipHjquwLMxw9YRopeU+UBXC+bDu45JwZyUC nDzRCg4eQM8RNsfJuvkCJzcqEV6YHTo9lD2tckQLAzgCdk5ejzLHMaJJAaUn2u4WNoy/kxDdFust Hs/J2whOeLPzvcachGji7MKAhZUqRztnJxI/KRGplUjOQ86KhNMeQNIZ2S85U8JYjlfP2wibU6D4 iaID4QQAEZAIqXKEE27s+DsJES5i5FAbii7968EoknUVIkr7IkWYHDDjOG036ukDUY0QgSwdgCrD 7ySlkRz2ddsCdk+IgP8oaApw8uqO4nIMVeA7eSL8SgMIxnPy6o7vgZgHOHkiSprs5JAxJ6/u5M4s 1zS0EVIdyZzmQDs3JepeIgAWIllEIbLyKczyeE5e3bmt4ohgMlIfae3cLPmYk1d3Tsi1k37Gq+eJ KG06I3CJFDvasX4RYFOILAKIZN2k3nHHh40gm0KEX45MjFdPCh53zuEJHHVD5bgTI/y9yAG2nKrh iNgy7oEbFZSIHc3u/BhKhNQ87vvdsJahRAgRLaFHoFWTlkQ/JwKhQOm+EhGmhWJCqXvkrC1AzsCc vGHh1GRaBwOr520Ep21xNGCAkyfiGJ7ILVKz1D4iEaHEvBDR70UsGZiTV3e8crqLA3PyRPiwkaP+ EBsvESvQbQBbFyIsLCV24zlJBSSrh40dz0mISNRFDgpiZ5E5bXbh2VCfhAhEaA1UGgImC6fQCWxK RBBO5jOwet4loH2GI8gCc/JE5L0jx2FxyJ+fEx2UgbZGJSIjSHNxYE5e3XcC1kANIFl193pA5vhU AU5e3e3Gp4iFlaJLcreRS1mBYd3r7SQJAu0CSkTpNiBbYE5e3e0+jNDqeSKsiuG/w/1JiiHR3MgZ 3rMQ3Y/YnivFkLtd0RaIc4XIes0jpT5SQXmQvI34EUKEUY4cj4Cr5iWCYqxIhkqIqMK1EsXxd/Lq zpYbOXiLRLx7PWzTGWiPYokdEYd8EquNrZEQ0TVIKiQwJ6/uHNnJ/Z0BTp4IZaK5LMDJ24jDUvOB mFAqKCfO2AhU75K1dqtHAVzkGlclskPVIoWAUkMJ6gLOGlg9byPgZEHXSPZopZI54cSOV0+J8Hrn QH6PbKhwukWq2pSIhhSct8CcvB8B7E7B5nD1EFD3ehOX5BHwj1fP2wi+E9VJAU6eyMojAvk9usrc 64FQxzh5Ikro7Dro8Zy8jSB1ay7ByAuzq9ef1zhwJhRfN8DJqztlqIBqAU6eiFMsj0DjOGCdez3y Chy9EuDkidhnAicScfaJZ8QyBBRXibjILmCLqDTzjKgqDVQ1KdEGgD7enDgp1jHi5gy+7XjphMj6 awLwPjCxcKKidRxoKBEZbJzEseBJXSVH9dolFUMRFyIy2PjKAU5e141RRMSltJKqpkjoSdGPXz0r hRoHGkp03QYRUFsprmTD4DKVwOqJgeCGjwB8wjGGfk53jtwYB4RKREO43fgzNHpSXsmcIi4YW6V7 PYoeI3eQkCRyRBQ5RM4JVSLq8GjVD8zJmwhwEFKCge/kiYC0I6dlUFvk52TncoydPSUyoJ7XG34n KZcETSPeH89JiLi8xKLIMSfvD3BcKqwCnDwR38ki4zEnbyPwOygvD3DyRGS9I5Ww3GTlvhOgLLmm ACdPROC5B1rvybkKJ6D6gFspROaUB3olKEFUTtxVHJiTJ+JsHLv9cvydvLqbWxS4joLjGtzr2ZYW Wj1vIygSOSPuilRmcikWCxiYk1d3vMozAIWDfPg5cXh/oNAN384R0Q8cScsrEWejRU7MvkuRJSdh RQp8lYjaAy4SGq+eFFlyGHokNUotplsIowmkEblOzhFRjm5Y89BjESKrywxx8upOgzimL8DJE5GT p5kisHpiI8A0Al0aVK24hSCrHLlHhrv4HBG+aOSSOSWiWwFwLDAnr+54ORwuF1g9TzRxDVGgyBI4 38/JSh8jnDwRC84pgIE5eXXnLJlISwht6+71cAgiZRhkBBwRLXlHAKBWIu6A4EDX8ZykXhJ9oul+ /J2ECHGwQ3+Gu4YUWTKnSLPlXYgwECvZ6DEnsRG0IkViDSmytCudA/dhUKbsvhPn7kbOn1QiDt1l DwjMyas7uCwZoMB38kRApVsA3qeZyM9p4+bCgG8kRNdNu5Hv5NUdHHwNXIlNrO5ez44fDsD7nMbk iKx2O+ItC5H11ESskdZL0thAGD7cn4SI4wbQ3bFEaL2kdQEEJEKIqNQlvgtw8vkI8HOKX8ZzkiJL zmThiIcAJ+8SULEAtBjg5IlO6loDyRytsSRmCHT8UifqpAjHI5Jw02pJ3IhAGTaX0DtGZB5DjLyu c2sEVwwGls4TcZt0oJcdiNi9HOdphrwVISLlEei5u0upJIgNOENgRt48cGBFoMyI2m43I+AuyAKM PBFQUODoeXYvZWSFx0PjIETsFQF4i+56YURBQcCGCxGGNRI2SZkk2FHk5jvW170dVeiBQ3DYJB0N FTw0MI2XToi2PdKzQ57aM7JrvwMBhhBxak6gnISbyz0jbkGKJK6FiONOIo6XnB/JTSDAnYGl85YB 3A33feh3SYUkUbf1Cg/FW4ho6gtUTHGbtFs67rq1e9bHjDwRdayBo8X4K8/objdMBBh5ImvXDGzm cuYkZ7cekXBJiPiskRlJdSSMIkeL4Y64ZcCY0Jo3FAYpjoSRIR/DbyREqGvg3hWqLt3LEWZGmsCV CLscOOziLvWURD2RY3aUKHbMDolFNyO7lyki3kJEg3XkRgVOLVFOIb9YiOCEXxQQB+81hOfkicJz 8nqO78RVsQHB80S0YJEhDszJK7rlQSO+nZRTwokrWQOcvOMQnpMnemFO37z99s/f/cvnL3/8w9tv 3/7AP76xf73724f6O/716u2HP795fXttD375+PnV3968fvfxw4fPP355/+/YhL8/f/yP22vIGRKq Osw/IsYD8MRTihiF98Rzipjt3RPfU8QopideUsTomideU8RogifeUsQItyfeU8QIuSc+UsSIoCc+ U8QGnntqfk7JWC9kOSkzmFu45+TMsGshz0maodhCnpM1g6aFPCdthjcLeU7eDA8W8pzEGTIs5DmZ s7NxhDwndYbhenJ+zkidYaxCnpM6O9FGyHNSZ0fOCHlO6gwXFfKc1BluKeQ5qTMEU8hzUmcIo5Dn pM5gQyHPSZ1hgUKekzpDBT05P2ekzqA+Ic9JnUFxQp6TOsPXhDwndXYyiZDnpM6QMCHPSZ1hYkKe kzo7TUTIc1Jn6JWQ56TO0CUhz0md4UyenJ8zUmc4kJDnpM7AHSHPSZ0hNkKekzrDboQ8J3V26oWQ 56TOABMhz0mdoSBCnpM6gzaEPCd1hlcIeU7qDITw5PyckTpDFoQ8J3V2kIOQ56TOQAAhz0mdpfaF PCd1do6CkOekztLwQp6TOsvIC3lO6izPLuQ5qbNEuJDnpM7S256cnzNSZ0lrIc9JnaWihTwndZZg FvKc1FnaWMhzUmcZZCHPSZ2leIU8J3WW7RXynNRZDlfIc1JnSVYhz0mdpU49OT9npM4SokKekzrL jQp5Tuos4ynkOamzlKSQ56TO8oxCnpM6a+AW8pzU2X00Qp6TOkvzCXlO6uzGGSHPSZ31N3tyfs5I nTUtC3lO6qwTWchzUmc9yUKekzq7cEXIc1Jn3cNCnpM66+4V8pzUWcuukOekzpp3hTwndXY9iZDn pM46Zj05P2ekztpghTwnddbbKuQ5qbOGVSHPSZ11oQp5TuqstVTIc1Jn13QIeU7qrAlUyHNSZ+2g Qp6TOuvxFPKc1NFVpfT2i4zccZNTP0BO8jgmvh8gJ3u0H/cD5KSPWsp+gJz8UaDVD5CTQBoQ+wFy MkjLWj9ATgo58a4fICeHXLTVD5CUxK8AizRi0UsirYApUf4KtOAXuQF6SQTHyA3QSyJIRm6AXhLB MnID9JIImpEboJdE8IzcAL0kgmjkBuglEUwjNUAPYlDqmRygl0Rwjdwb9DYRZCM3QC+JYBu5AXpJ BN3IDdBLIvhGboBeEkE4cgP0kgjGkRugl0RQjtwAvSSCc6QG6IENrv5LDtBLIlhH7g16SQTtyA3Q SyJ4R26AXhJBPHID9JII5pEboJdEUI/cAL0kgnvkBuglEeQjN0AviWAfqQF6sIPSm+QAvSSCf+Te oJdEEJDcAL0kgoHkBuglERQkN0AvieAguQF6SQQJyQ3QSyJYSG6AXhJBQ3ID9JIIHpIaoAdAqGZO DtBLIphI7g16SQQVyQ3QSyK4SG6AXhJBRnID9JIINpIboJdE0JHcAL0kgo/kBuglEYQkN0AviWAk qQF6UGRKoiI0lXUxE7/IvUEviSAluQF6SQQryQ3QSyJoSW6AXhLBS3ID9JIIYpIboJdEMJPcAL0k gprkBuglEdwkNUAPlHBue3KAXhLBTnJv0Esi6ElugF4SwU9yA/SSCIKSG6CXRDCU3AC9JIKi5Abo JREcJTdAL4kgKbkBekkES0kN0IMnUxI94RCSzibyi9wb9JIIopIboJdEMJXcAL0kgqrkBuglEVwl N0AviSAruQF6SQRbyQ3QSyLoSm6AXhLBV1ID9ICKXQWfG6CXRDCW3AC9JIKy5AboJRGcJTdAL4kg LbkBekkEa8kN0EsiaEtugF4SwVtyA/SSCOKSG6CXRDCXzADXbeEeo7Ff5AboJNGuBc8N0Emi3fed G6CTRLv8OzdAJ4l2q3dugE4S7ert3ACdJM6ALrkBOkm0y7JzA3SSaDdn5wboJNGut04N0GMsdtd1 boBeEpMYy3WxtOhCEmO5bozWAZKS2DeH2H3SuTXoJTGJsXDvq7o49ovcG/SSmMRYrquWdRGTkti3 idg9zKkp9BiL3ZWcG6CXxCTGcl1lLGuQxFiuG4p1gKQkftUwksRY5q9aRpIYy3VNsE4hKYlftY0k MRZO3up0IYmxXHf16hSSkthjLHaRb0oS+/YRu2o3N0C/OycxluvyXFmDJMZyXW+rAyRtYt9GYnff 5tagt4lJjOW6Y1ankNyd+2YSu4A2N4V+d05iLJxM2OlCEmO5Ln2VNUhiLNddrjpA0k/s20o4XSK3 iH1jid2qmvoKfWvJnMRYOJig/wpJm9i3l9jVprkp9DYxibHMfYuJ/SL1Bj3GYpeS5gbod+ckxnLd GCqSmMRYrjs9dYCkJPbNJnZ3Z24Nej8xibFwSUYniUmMhUNx+gGSktg3ndi9mLk16G1iEmPhnPhu CkmM5brAUuQgibFc91LqAEmb2LefcA1HbhH7BhRuNEkO0EtiEmOZ+yYU+0VKDvo2FLvbMTdAbxOT GMvct6LYL1Jv0GMscxJj4SzlTpSTGMt1kaFIYhJjue4n1AGSktg3pcxJjOW6TVDfIOkn9o0pcxJj mfvWFPtFTg56SUxiLJw11ctBUhJ7jMWu8UtNocdYOP44OUAfsSQxlusWPJGDJMbCyWDdIiYxluvO On2DpCT2zSp2N13uK/S7cxJjuS6O0ykkd+e+ZYX7XnNT6DEWu/cttQZ92wqHEyYH6CUxibFcF7TJ IiYxFg5a6yQxibFc16npGyQlsW9g4f7d5CL2kpjEWK7ryXQKSUns21g4Fjs1hesyMf8G9ouMJF53 hOkAOUm8rv7SAXJ+IscdqyDZL3JT6CTRrvvKDdD5iXYhV26ALmLhYprkAJ0k2p1buTfodme7Fis3 QLc723VXqQF6jMXuvsoN0PmJdjtVboDOJt6TGAvHbneSmOxjuW6EEl1IYixcndS/QVISe4zFLnTK LWIviUmM5bptSdcgKYk9xsJx0bkp9BiLXZaUWoP+OK57EmPhYo3uMyYxFk5z7wdI2sQeY7Hbi3Jr 0EtiEmO5rhYSOUj2sVyX/+gASZvYYyz3JMZyXdWjb5CUxB5jsSt5Ul+hx1jspp3cAL0kJjGW6+4c WYMkxsIdA50oJ/tYrktr9A2SNvGrw7qSGAt34vZTSEpij7HY/TO5z9jvzkmM5brnRRYxibFwGVu3 BkmM5bqVRd8g6Sf2GAsXZ+UWscdY7FKV1FfoMZZ7EmO5rknRNUjuzj3GYjeb5KbQ+4lJjOXeYyz2 i9Qb9BgLh28nB+glMYmx3PvDvOwXuSn0u3Oyj+W6q0PkIImx3PsjvewXuSn0EUsSY7ku2tApJCWx x1jsRo3cFHqbmMRYrgsvZApJjOW6k0IHSO7O/QFfdmNFag16jMVuosgN0O/OSYyFM/q7fSGJsdx7 jMV+kZtCvzsnMZbrwgb9jElJ7DGWexJjue5KkDdIYiz3HmOxX6QWsT/0yy47yA3Q28RkH8t1gYGu QXJ37o/+sosKclPobWISY+GOyE4XkhgL99L3AyQlscdYuPLNr0E5ar8e1f/p/bsvr3568/qn16++ vHn95fWrT29ef3r96k9vXv/JaDi8/+0XO+G//fPVr29en1yMZ2fj/fDm9XajYmy9Tvn/+eNf3//b x+vvvthx/xPVqvVoF64ybF/h+Vfv/vKnH9/91/f/R2m477FM/3dcMVnfoAyHNNfhfsf9XvJoWZdq gSa4trnK+C9yW5elhoek3i+Dw3wLNy4XqqdG7rcSNT8e7XZDxvWJJrtBJs6OG3wrhjitW0mMPQbl 7uaaL6C6vJjf9oyK+bN+UkpRnjo9nB+F7msNPqldKGL4HJSrYMtKg2cXCOz5bOU+x2uGYJxPfG3M EECyfj7ugCqEj0GXfa9nlC2H/atI17XalBmctYiO6z6fe8eY4cbVXuVNV+6olU/ItLZ6PNVK+4sI Ewg89z1fM+TZE8MMMNy5s7ISrsVAP2bIMj4YcsuLzvBY6gk73Hr/xPvGDJH6WsnCHWsFIHow3Ne1 MuS23RJRP54dXCpSpBRH85lIHjM8yZAUp4qUWYmu2qDk1Ld6VhKqXXIAj2fIbRUokr7PFMeQ4f2Y uPXqWlIuNC47ThsUabjVmHO9dVq/bstWPR+uhUsw5GL6e0WNuKOywEUPhse6ViiCy4iLP/14drKi 5UWZ+9OqD2e4ckFxrVbe0O1rT30OSrVX+U7b/dRvyJWlvMS1MlA9PaIAQ+4LKlLKhTkqieu5zfVg U+6dKZDl82WOW6382rhn9RGSBRjyBeostq2YqDbodsNm1WfczC5qwfbBZeNlhtyQ9Qgehgw3xKIe urVTyC1LuqEwddAdcb1m8XwZLGhheHAVdtuVdHfQn8qGAMOlzvBYzoKvPQeduSTnmsWBSoppY/Zc EVWecWtyfHPiWkBW8iKEXUkdN4briTUpgnFixWVJsQh7Dc9P9qeH6zBc0vW0a50LQ8r7ZYdFElG2 8gxwUezsyr1wNZxHBp5ZtQBDBLEIBoQl8HvO0PaEytAKZ9xuAUOu3WrPnnUDAYbTVmNmtpvSCfdk yHcqKnPej5JYc8+uK8dxTE9MaVxK14Mtv87wsK3YzwJPp1oaTgGcSgXHgyN0dV/jgL79mbIez5H9 qR4qyLl4e+nOeQxr13aXlWPbPEof3PMh9q5I6sRlaM8cc4AnIFv5WFByu5nMc6dWrMix3filbg/m vuk/D7dnm+yYJzcmVyWf2D/KBveYCnfGVYPL8WV7QX6eD0k2FVnmks/7s3AlwJMlrctHaaU6TVyc 2kBsdoldXQO7VbXmjyfKf56Y5pgnm0fd5SaQxW63Ypo1ezCRBCxg7WOe697U67qUOmF6oKzeEVeV 3zplWDFxdRFQlG6/5iG20Q7lhHJ71rME5nkYWl0pK2D5nIrdmVsfsoeobcI0N3+cGCHhW60bEl/M KALPxiByy62fdWPm9nD7p1de7nmr1TvmoTzz8ON57ixoVQfqe0sv62OeGInqsF9ye32yx0PuSK0Q wjStVsLFC1ksN+bJDlQb/9DPo6QZn8NubPplbSeaKHRtT7uLsz4kCrkehniy8T7NGwGTTGWbdhb3 GvYkwBCWXIi7oTwmCHz0Z4nlcJbsF2tFBzAHumXgrx3V5TsOnA7/LTcc0Cp5x748D+IZM8QFqXGZ 3bR87bRtVXGtthpaHvjtYhE3U5K6s1+OQ/Q7bhu2rKjByRi6pNzRXmfIXaNl23+8zEb8U7XyRqXe IxswnuJGk2yjXA/d+HERt+qcs4BrqbNwPKdmgonbExaPWSJpVeYWM/JO8TDsxM71ITGPfkmLqp+W /QlyjudJaNV0C9vTSevC9fJ1ERbsi37oO25D5UkImgglkTsEr0wFdVbFM6Gsle/Tej864SKpVcPs aV0YJWwJtvu019JNhr91IsSeVh11YmmMniw8ncIo6mWfMSbFr4hZAk6GaiuER1oqCB5iQmTUpoLj WhyA50O6BYok0PRvBdxhTTHzWTwSYljzJL0MYeaqi0QbvJ1frA/XepsYD5dnJd5YhqZ5q6ASlHjM 3bDmo9jy8ZAdVB9e4WR9eJYtNbi2C3ev12F3k1KZytaEmmb7Sf1dEjxLtSU8tOAtvLZMoJ6YbpTd J6Mrv56Dz79undzSAF9rHXnIVpTgudyq9EHJDcwyT/bCGg1hrTq/fmPrruVQcHdtjePvSdFCDfeh tMydX1tQ37rZkOastYYPuSXjUk825+H+BFMCPJGbKibGU008oEg18WaV1c1GURqIwpddEp4XlGbY i/TdjhKiPqeCjarG+MTpUWOMYaplFZjP2xOuCMzzYJ8v1gS96E0qYVPxDrgK3Bw/WfgTnS2Ux5qJ GEivbM1Z5iLzzt6aMazu507UrAu/0NVc3U9U/In3j+eJa9h2JOJrTf1wwfAjYuDu6X6jYxusK0Qm +gnMjnkyy5YNX269s7O7h7i8Os9jIgora7uQYYh7mGjk3jxp1rHzE9inq0fH3k1QIt8TbW6eND5j MRgx28d+UWv0OEuQ1dJhr3j72q7IoZUA+iHUJ9Lavief4KIM8dxv5uiUFQIh0IQzQMFcM9zkGfZS GtN47pbVr34CapyIGKBca3KcSLDGN27YpZq3aT3wlvwiQMkSlbdd8Vwuqxmc5zLVXBAxp2HkTgX3 G0mEahMYtbh2jxeydHWVW8D8hO3Dulg4dH0yLKqqAzpJsF4fkvISv2+fTv5THhIEJBCgnQ2huTzc Tt8tHx5HTflZ0K5pNlTXoJjrbelFSdiEnaLI5tpxFXzxGB/LRyVNrVCy5VDbh4Vfmn6Sf38WrAxt wm67Q10hUjCTmHEethQlKYbasP18oWNpxhgjWDaAmAyxYhVCY1hLvHkZItfdbAIyrRmafUHNWi4A Ry4ht5jx5qWy8at/y7BnLaXE66yVJo95LhOvUQWMowDi/hCKbsanyC0bs5hUsMKW+rf0jaZS9oXC ymoTaMF41g+NvyfeR20/wk1YSm30cyo4K3X5ZmRaF34FFKxyO2GkEvMkRqr+LcnDU5EhrP9SnUIM QA1JHi+0EhnVtb3dAINNEmIyBMBVQy+sfWeG2EuqpTmvpL4XLzJYdT8CVk04JmyPLVtp2IF+y+0E qro+NBmw0p/ymOKxLDUWXgBd4zO0LEnLndqG5pUEe443XW3MWcSjMTxQ6ApkYKaKnQgt6WF502JJ 76sdwuuWDQTG8vAmyjiwGgCSVW4bGFYosaQny1jNKLCvpvlPstvt+xJ2iWdAlYGBN5de3ZC8+Jqa R9k2RexrqY58LBxQxiPUP0/dpc2Q1/Blwjsr+0FwWbE3VZeXAydR1pXoq6XWAea6rwwQ1eZpIGfc GwHSXyqegfGwVjr/LXe8gWryEdf+IadiNM9grzmW2Dx3oK4qkyxVickfa7vjQDaePSJ97GxZjRLM PW7VDzb4Nk9yCepwoAjsqEVMNstu6iKQ+qpuAwHHszZQLOxPH3wNCiCYnYp2yR00D0lvf6X51oIO UtDwiEo2QkPVKlKoFVEn6QIUIG8IUFEDSXMaEwgIsgqr+p5UOojrh5Y/tm2QEo3DD6L2GtnyMTPm 8TBXvu4eWB21EGz37KHlhSiv0IIaHi7N5wY1KDnfmMQR/LSd2RIVqlloc0MGcKo1s0tg0apDKMyo CZAYT9LetZiBzFPn+rHwRGvXPAm1+bb6PfF/awTPvxJZerSZhFMdlgyR5DiQcstdmFCSdOnwSTK6 LbK90i8JzSJlVHUSz4VxZSroQd1gZzA2RSgPoo3qo5Ed2X4jhmo6U7UEc1E9QmgoEDJufI/2Vy9q FptprX8hl7JpTRg1Lm2bR2Wr0/YwRhjwGjfNhpdcOhn7+uwedaPnaD8rcvZ2lSRS3bJm/EQtoDim o6HI+H0nZqTMUGemP9W1wUOqAQ4q1lU0kAtGt8rXX/AUVQXAjtsKkYR/dmyKjXuZJw5Nzfxgy7uv D+RVA3OLV9R9x2jxSuWFdizaZXRja4sVruaaYrGuxo9h2fPrsAQlastZlJZaJH/z7HkYzxOjUcth aNa2+i3/PVHmKiZ46vXIrocMgUm2gif25pJCDc6TS2JKHEy23mr9Hc/9PMAsr3kClxMDysMdQ1bs gEUzmQga2LbaWNKldYXaVPAtDU27fDsKDjS1uG8E0GXhKVNz5xAM13Y3GKPMkzgIHZSpYCRqISH/ XwuKHi/EqtR8HEHSUZyi0NoaZFgDHDK0ZBKFJwVPVT9RFcq59CE4b5Fbqnnw/uxhkCczKN4oUZuF iv57knCtyR0L6dRS4qNZjuRaeAxSAlHYqYioGw3DoqDKE2NTPxl9WepVUAFkSfLCczFIPjxPvkpN pqMWXSUq3ntLiZP7WjQljtsEulR5tmAttrYWyFXRxNp38yR/3oSa8hHdAHAzrDzhmicxZsKnJBQB vyyUxDNalmIxQ935+Aegqyw89RsVEydJmsoUHGx6VYZA4bXegJxWw73BdGrr/0NXDtIyVcvwhovL EVtbpKRpGeGduscsHzmRsggnmJ+4kObCVSyCFCAp6LgMkVOr/vpFqeaNaJC9+PpkllkUbxieazMY 9vBl/Wz+Qtk5oSGR8hywxYntr17a+fjAlkhtL9FZEHzVGpLz+gwvX9/g3rZkllkOr8pxQ8qqfljc KatCCUYLdtlnLH/vzAuxxVoz+mzw6GeC59F6tFhXK4GQYSnVKpETZSerVtWY/1szwCv4w7OjaLgj +LfFAS59OE2QqTnDabsWnjC4KwPfT1SgfBUKmyoqFJRyQo+ytngQ5DD9PImSwRgKT8Ik9Z7YMltN BbKYqTdhF2q7rVWjqiNomeMaYFP61c9zInBubzutCZzFWiDq/oXDdmoVPen+tgsxPOG/XwRyV+3s LeR3SXgVgL2tpsvqK8rbtu9JbNnqaUnymaF2AkbYhsyVhcdOJnY+SpJaxQp2kvhChrUEVtn5VlI0 uvAU9rPghScp3oTHtvFB625LtNB5iZSEtH5NyrWpB5EX2ihArHILdojDGN1tKWBvdWTUYndYAF/a 8gFmpIAHa1PfY+H5ijW9A4pXAZGQrmBL2o4AJdXgMhWSqjUkIFFcU9KOp2Uvygthh5qlVQvb7G6x znDD/2k0lnQqa9P+SmkbDY5h2e0oxreEnBcq0iW1ssospaoAmIil+8ob0mbx8hu+zJNtqc3NEhTC k1C3OrkU7aJK+pBa2eJrYZ0pAaozVC76U50nvnYN6/C52PRlWILdWguIYlldk18EqmYeEjfTTxPn SUarVh0xlXqXxuMDU4tTS3VY27r9Ph6ShKs5EZObBEKCiW0pV9LKVkjupzJhx8ouZE50h9QSMzx8 EEL8l3e+Jkt1VUEsm+974rM3H6L91YtfwoK15l/hgarEUVvbgiOQDXUVSTneWlyALSyyGtNDMmR1 i8Dhq60Bz8UmgGsvhB3tXoj4rXr35H6KvxzjyQ5Xq4kRGoo95EtQYlNBJR5WEOPxQlYMVXlaP0JC s6B8uFN8Td0iKJNsoRxdMl8/rOgsjhghbVzKycZWeNHy7Z2Ng2dtZqDogphVF4GAtvrohMSZPYt5 Nu8Fi6y50Y19+6E8+L+q6jdUvTpitr9fHzv4PalSbraH5ftq2Idh6tMBKHc7Nd6SHsXeBXmSaqu7 HYZPjaFVqlQH3vbmrp+JfadRsqsn8E4+4cPvoWytIPxNNNmycBeL0ceKaliFy7I1npZveNmCvGQT aORpx1jhHtMO6sVkxV2u2TH6OvqHC/t2fSGKuBLR9+Vq192SIKD0Jz3mCcLYdj5AA3XEqC16fBX+ VTzg0Pe8nJ3qMRFeq3sM5ku2u6wtdW5a1GjZxqrZpANrSinGE1C/eYYWtl/W5DFPrFu1CdRyWDue 2y7Q2FakutIXlPDvqIkDBqtiwqkN8j2xwFOLhayzTHxnWmBxbgslHkwiUwUE1+4pYQT2bJmKNcSW tIflRLV+eiE1WivH2I5MVVmE0NrSDNHO6UH4O5ecSIjVLVMh61ISYG3hwZOsP+/ynrBfCXuLi9da KqkSX8rFzI9hycw0GbKSZ7G3CK2lbS6eBBqJOjcIreOlULYKuQdP6pfrBoCM4FvLwrPlNJtADJWw Q0TtrVuTRB6xrAxLW0azCQTMCq2T7Wl+Av1rVn8c/p4UqNUKHAoranXwY54MWhNg5Oa6Vs878UPb kUjJPE/QG8bwULZKXb5nPWOp8eRLW/NBEZPT4Dennzxs6KkF/2URQnJL8Nq68akgq82gT56m7A/R VAjYaixrTga4tiYyYjxR++bwEqdo7Q7dTe1wF/aCenD944XYwxsl1SfFYMR48sctiiKXpNAsykDx U5kn/9BNB4FHk8pDXFJkLSpDFCFbJvz6ZExKsWIecn5CfYho6vfEeWq6Qt9aArfFmcOrLcOicEWz H8sHntl4gs2WZsPnQ8PrCiU1SsWTCq7to4yXiKpLxFMB19oJyBYBfYncsh9VjIiH1nIXXlsi5oq/ mYkv2bnHVPi+zfZZy5g43CQ4QYLqPDEPCZ5E/+17UvxYdocHT16j6Qq+UjfPZWnd2KQZSRPF58kH bZkVak1KBunBk7ReC/MxV7oBcHanYQWX9GHiHxGZel36U4nlyLTbRYOFEiXX5aO4uc0Tx6ikFh4v BC6PK3NR8nds/OHvyQbZhsXCqx/P3CwDZsOigF07piGzNSrniYXZcZ7EmEUSoKS4zyifU6FtokXI eNfiRMCz+fFEOhTCJXgSa5QVIrrqEilWituAFQqxtNDZgDNqta5FIC9SdsGQfgK/8hUrJSZMXDtO 7qbHqDykqV3nyQrgzdSHWOpLEmI82TTr96Sejkoyv7Z8X2tSuaaC76txNp5e64OlSi2zZwNVU+xZ hsWnUVcAYwjcWR/2BaMgCpQ5lId4rMVLjc2TNuiGG3McziQuLI66xSHXPKlULCW1TcBAiFpSni24 Oi4hnlZ60L4K+KjaeEDSBxKL41RU8MGTl61AAGGNpYeiukL0+cDCyJEpkE3xaau1sl5zfSH8kYY8 ERSWXENomtStVV8cuKwP9sjSVS3iLCRFHhDwmm0x56YY4hBDsuXVmhLQLlr5aW5J8YRwFup5C21V SZbWsIrNDpA8vKhkV+oMeWMcAq8jIBmtQMLOXBGdxbTXmmCa6jMdXUDFNd7C8O1aYsMB2FUF6DMw wNkbQ2pJi+5wIoXVlUbFxur1i17hF1ieyw3K5lUBBaKeLsi1at7KEM0s3lroG9IM0gpASO5qwQCb SA20qOPH4PuXIcSoVeq8ct1JQwwt1X5pOJE4hXJ+zN+xbxVzBI7c5ZLtT80u4EeAMsfXsx2UTqKt y7lQ6V4DM4Iwy2z5pUZbynJSb1ZxsdDsyAlUoaAivHyGh9TjX5T90QyrfFlAiupr07BRsm4hbhxC VRdsZ0+S6JG4soJ3hsDI5JhtTX5hUAueGuKG6awyxifUIMTQ5qLtYHZaiECW6WFdDP18SRNa0ru4 U6QjKo7MOpVqa96v/U37//q34FhVXyj6aHLR/uYlZ41trXp5rEPZoNsXwv1/2KXu+AZWt1axUppT EkGxNaPKu76f4UBexsjRVJ/b0naiXESr7REvGw+gQEBrntVKUCTsB7ivwSfVHWr/yRVU77UUtr30 hV5aSXJF2PyilNbn4fSHU0ZqnwHAg5YJYEioPDIq22xeFIeXmJFFqcxIsYrhJ3KpRSdsORIt4fXV 8INTiuKuNW13VZgtwpIRiYkf5fNdqzKYc/Pzqct8HtcsWYwmmEV4IWnXslhisr1h+6OXlsE6EWrS lp42zWpTt/HoeDu7Y1YsWVjdLtDuhL8GYauwsDJicUt5ZrtCNctqZACgKCyuz9jvwx/aiqErmIZ4 qV6wdVtNgDGkQkLsHTEtknY9wvG4XvNrBf3p4+f3l5Q+z3csXwKZak2RBEzm/BcleP7dSx+jp5IX sofN6WRIXR17WPFNy5AUIfv6fUV2nm/aKqUYVov4rhdqARrTEKPSv22bo87s3W+uEXG1eUDX16Y5 sEyId/7Ha9RTiZmwhxWxxkmitMHbEB5S//TgVzIWoTXqhtU16l9IJLp/+BuO22+uEe2fBvvYGtm5 DI8cwj9eo4uqyO5FJa9kD2vsZw+1/ske1v3FHpYILrRGRlkduGtY2ZrsYcXkrhcSL80evjTHqBxh DFpem4TLwzL84yUyolpnYESyQhZN1NQzzzR5xYZOx/H1QSiJK0ng0PrYoNVPYNDSOND8BHuZmlXl WUlw+mc1prYX/Q2795sCZDmUmnGkWveBbfzjxSEh0NJ3vI4uDnbRKiZNIsm8aKYWd8z2UnuG51CQ ndDiWIlgTcqQVdaggR0K1K8wtA3YqzSeaMvIUN3VvLVOcF4weuTxms0D+RMrQaFc/faEYJoAKijO NfOrHz7q1+Dwt+wPzdPqaxAo1IQJRe/yIoBkj+i7unOhtaT0scoSsJamCUChahaPc78Lxt/EjMxT xf8NI7wWOcQNiazGBDrFoAlzajqbjK/6bCxIbZjjUSKRZhXKdU8mChZPit6qikJxeqiCijxq3i/e VlxKrMS2JD2p+laNBUOsKU9gBa2zsKLuYiCsA+Ll+EQltGzEdmph5cZURBToGKllu3gi6jLBvFX0 Wrd+2CuykK0mdIGCdBPlPKSyyFQLa60MAc5UdmyUJONsc+ZcpSPRInEEmFprE0Bu9UXoKKxU15Eh UX3j5MNWQmaAgTcYZMJqepzmHtVu3rB+bb57UcWQBthRO2UlCTNV36zgpkwAtoo+IaP1MCaUtOhN iBspuVpQQ3aqfO+mwmSPan6VwIFcsZ83AWDLTTwKD0L8rA2tTIGDKnuQDByneutgaRo7cN4aEy5+ C+oYNygknpozwOG/umh2XGp5GctQlwiszR4FbfEIu+lv7ZMv7AWA+BXfAd7Ba5dlw4SVGZIgqxn/ xhDZbOk6eocSKBZiXiNPmhvByTxDjiaooSINNeST5JmBDteSWuNLovjRDmIuSXAgbco8ZFDOymqD UvqqLwOo3ejATOKmzACqOijVKpo6texlNY9MVlM76EsNCLDhmQNq7ICQti9QsqxxExayvgwWlvzj FbBVm8uM2zPq4BPmE+NRGRq0I84uRdwtrUqxOjuPY/h/KTvX3TiOIwq/CsE3UJDYgREZEGw4CKAk BhzAv9cUZQogucxyZTl5+nynq6o5p7V2av4IpJrTPX2rOnXqMkRmJpgjAw5yRW2te4ilqkz3AB/S p9temXwdKWycPzv1iPO6CoZT5lLkbHtMXj8PDuu7RICqRhVwcrwQEMrjp0gLqER7WpQ53x0T80Aq OrqFmTAdT25m2eSoJvxm20XAH8iNjCepfTbNSde1/lucAkWV5ZmE8kPAWrcKrUi8C9PllBth16VP SBvLsqat/SQrkQz+eFv6cFlGGlTVrcFUWzLDqKdCwE08SUx7BD+2xqSwvTJaxtpC9PoZwodTH9hW CQiXEtjSdWtH+kcfQ+G2oBJdjAmh6stHY1VtxhuiG7W5KgxIXHQ+qdJV7TPEkxWuhMkjnOPdkpgY 3XJKPXaUJwVPxgqpnEb/rijvpU6f3F8mSGmsWuHYTIu4kO+loBghITuwNwoCs3q8rYjaZT+J4gSN aCo0LrqLNB19GDQbszpJ7wzxZJp/dLtUNVO3M4YAd4HpUjUmlNCTO/QXmlBOjHhb0KKJcOnJ9NPh iltqphPAqkS2mufk810K+G8hEwgXIgx6PIlGXkoEsAJgoWwcgGx7wPDq5jxBXWImurIP2l6bqLfl SQXVWbcko6dgpAqR0zY8iTqpJ/XtiP6Y2IvVLZrTt0x1mbNbvJXLC2GvppNJlV92UCF4mcoP+Efc Ip7mJP9EIkdEsYogbBdBRcTzfgIw98gE7LVXKW8Vce9nSJ6DWnicoksjvrBYIWJ4hAfba8vBSZMO I4eCR9up4PDCwB9bRunAJX6KeBqlwo5zK7auL/t4stwhf8L74kY++J349+wW8GVCiqayoJEWlChq z1NJJHlXODBLpWBIjBkPR1swUIWhoWuVzTfmiXLg3bprizkzQ6lZH4d1KFSli45uFaJthxpdX1QH 8cfC/u0xCXjL00dk5Opie4UgSCGFAe3CmDxJaMN4IRXk7J8hJILiEsZU4GP93NJYznbZFE7GwalW 6j6NcIf9eaoUQu4KHl23aSGMdSnjhQhmsfsJfCrBSEjqHtwn4FXXAc+6I2qORlm9inR1x7QKj1UM 3pcDdrb3E6SJATKm8iXeNoMfoKH5DR64RaftVI2klCsgdYdMQHKrDHIsH4GIfjThmaZHHP1tNDkY W0k740n85YGMWzobb/DU9rhYXYwjXQiZiW7h+70YGQ8S3pKNIIwd55aPjKWFpEu2sBGqbxdiXHvn 4WdUdRFtNuaJZt8R60KQTlXVRvapLhknYYoamKA0SiUSwjyYjSTalGDErz1jBBwZ+G+BE/D+l5Gs SKBID5zd4pRLboiYKGL7ti+EtV3yFpSqWvzdc6u8iJmxhk1k+JY8UYVla/nABGhtGxNJUNIEczcu UusMsWNzbUmDDFRT8yQYjmSN2DI0l+e+Q/1Vwh/6U5nu7XkScD/dCdx7n4qyDlMwquT20giIKOWK HOrLeGXNVXoFnF3wt3Oe1PfIqA0QzBI7Sty/6sKNcysHyo79BAwn4wpOWDAY3U4Zj87zOGsapzRh msE19PaTJ5O+Iqp0Ye6VwlDLx5a57NM8S0ihd0PzdsckriePJgEFJt7odtqfaBXXKzTWt9Q51HsK TPGkUsbGdQDFB2f9sp845WLLZPZ7yB3sKnglnvyS8Jk+NmHvX4qsKDzFriBOsyJy+JgOK7kRUoS5 cENjTAjViEtprS2QYyYb8x0w92lpnOIwuMfLmCjXZKnZ6nRm9MZUtlFa6Ep2tSvIRVFExVh4voiz EH2A1Eo3VbTxANzNMWeAFvj1sxLqeDhz+Yjv8c0Gd0kajheS92bHmGJG6knEg8FmIATmbHaLSPD9 pIxD+olAGuIhu7IPBKQAvHhbsgF9TOoephuD0ReXIkKTjKh4krVC3LfHpCzavCtQqnZuR8mL7Bbj 1ONo2GCCh8aYIpFD6fT2Ez6k0isUGWk6mxhATMvoFtyyOPxUQTaxCYA1JHVrTE6GCmZqbUkCZjLb K4iemcCFoJQwSUpgqJZn5e9gI+3gUtFBrEyMiYL25WMHoXSjkRh2t5Go9k6KQDQCjAJh9OYJa1eo RiaJnSGM5/J3wUgpO3Ijh4j7khU8VoiyGcHa9cYkCKTgpArQ2H7KuZHxpUh4VJ2NqWzQ3BXudXgJ e2PiU5hjEgNp5xbfaWVtwJYSkWxjKtc5MTVmYuRe9MZEUJbtoG8P+vIhX+qYgKA9tJWaqao/PNYW obnDzobKoop1PKmPuRlNoVKspbNx+y8HDDO7xiRFIzwyzXkCjfP0KbnDzxB0Zb0Q4XJuhFNcj+Kj 8bbkYYSztTcmorpspKgZtD2a6OUJlrgsvgjA0DrxfLNuh14hwVU8wdgV0YjL0UR0JxSgIqUbM1gr lSAGjv+tkqCXbAeeLH5IZSmWtcXhljYSNoZS7WwRiDFIJMWpDYXeW1u8j3mzCe2hvt7SbYXPKdRo uUiYAMW9KQOjr8tQUeVEVmlvIKBNhRogqeggipywosimKoRoV9hqcI2ebM5T35ytJyUGbUyspNTZ ylRcztBLgUaFx40Vao6J56/GxAzytWWcvEgq97LIPsik+SQ3aQip3pj4nQpJRU2v7TyBvgU/iLJz UoUorvpAFTwuWqe/triR8woqBM7dNoJzVb2E9OFFAQCeEHhjP7HC98gE7LlkeWAs9F2a7TxfQRrk dZBq982WRZW7gpoIlNpbW6KDMzqbiwIYWMasz6MJHi4XCaqmDAsE0i6drZJ4sUKq6OPYRAW6spGA Ofd/yn9Wa6tCLH3cR7JRZa6Q9JMfEpmQR1V6QumQIoR8s0UgZD+1IJp1F07gMqcZRK5Xvu0cU98v ji3TR+BWvYLuCySlug2h6Hr7iYWZvCaUhKqwbs+QvvkYR5P7v+T+q25tSk2EvVIKebI1pgo/pC4D 3SyfA0FlA1zHZkOML6kBrI/CiXRXMCsyd7E1Jk/W/ZQ/03kwkABXNrvlDhonpWDP9F0RTJa54s0x uYFxNCE4l3RTyoFQWCHGBEAv8hYIlA48FggnQHttlS2bTARfp6L+h+0nvvoklOWxXDd7FpfgcmLC tcfE1VC+SH1+J56sc6typYkTqBS2KB3obVIMxyKM73v19SflVpVBoJOAT1cgeXNuVbM144pJaEVt WyMgO/MGBaR2ROTyvSeezTHZFpO3NFJpvxqVRLh9ITGvcagZU6Zo+66wYQjZmCeKa+lWsVHZiJfB hLGYt7zZ4Pn8okbr3PKGRUWTuCvY6VPB8ZBjopWXRhBbCAwcluI/2/NUIneuEHclvHvzDCGCmflY BOSikypwWZWkr2+K7fALSkMlwiCzb+ETkLGShmNMtFXQTvOFCOFKrKnwoR38LZ1WbCeaVAHe27XF 5kx1RSTvwhkjteaYKNc951ZXII8JgshDydFQinUY8yS2cNlP7BxAUDYmGu+dIWV7hopUmGcwhXP5 FB+QZ4hwjWWzwYEJRHE/JRDtjaks81CRmFmOBFBkxT/SpbO38EFVDorDFdKiN6DqK8UksXzdjIbu lEddSwcgWF4GTjMPO1JjR1QWcBnjfHRKXMTSKQGXFXtAXqIZFKPWbiw4anwH/YU5VIF7MEQRQ1G7 yJkqNw8kMvpzc5JhmCvhXzlqOwJbYLXl8x5HjjB4OAzrdqIV4nkzm+/lfUixzJMMj7MjxRehUTEd 8pI7OY0/Umn344WokbqsAUcntTj+jYzob50dQt0IgI5uFRBmggCiFtEUjaoz4GvLkHVB4Hv3GPRK LMgVUmS0r628ZHkpiQbzGFywVpFCkI6sSFuwK2MjsRW3IL+6OrcM2FoSGG5/SVHAoknnLulF6eHu ra1I+BQ+KqzjeE4fX8tFQEYtTCesQobmvUJe7CCnUbYq0jeOCc5Sv39qTC8Pn5TGJrVDLSYjF549 2WPQA2kzjheTQ67c7V1BUiR4J7z9s0ZkRUEZjI0dxjXovPYTRxFQfTsmNX0KW+FB9yjDkT4fyoQg jD01cSBICF8ZawvSzMo28wzJmAhBS7fag+0LqQ5PShPCTeIktM4QoW4qNj32Ey7Tg8CwlBRRHY0o VENleHZl00TjsLN5od6YL/icV83wzponqlDhxqNb0szdU6hafukkg2rOePbemMJpORXSLlz2gQcU TBtjQnWakKKRjwFlI+Rq32CAfq70NdWrDrN8zlPnJLQ4wE6ndLOf3Cz4xBgTR3QIxt48iRNK45rC zNAT3i3W9lyE1RnIoHWoCfCOJ5tjEkJRxwT+wa490KoSt2QYLfuJryvNOAILVHO4fYagf0t1yFu6 LB9OqhA1iqHiONnaAoHj3EqR7lpbcUFjVyDqcJR4t4Tkxhki6nn5ShIvC8KIJ1WrZMc8AdJlXGNV OneokKG8DmTgqs7Ddp4KBklrn/feEYxKXmIFntGtwu633WIpZZQEEciZvzQPNex5wmGcMemi7Z0h KMrKIUaUgURsTCp3536CXBneGnmNXHgyK4It/2zMKoQQoTuMVYS2fppEb/3VJcr+C65ECWBUiYf7 kNOl0ARJEH1gdxEvhJUUBwL2mKP5KP5bvecMNiPwh6nbxGEEEgjSKEy4XRVcPUkOI3go0qfGz1bl 4piEE7yqxUbPebfKRA9UgU2w8L8IsZn5RWbcjupPxPrInTOWj1prfpvxPWBbZSOpOvZCYO7Kf9EW BF/YmicxzKVLuK9LERo8TdKF44UgAN0fDkoDPo9GkDKO4vbaYq8UUcvmKQt9s2XysZSJyrerPGwC NArTHWOikXaYxTK2C0crE93Qk774Wiaq4shdjIr3KG5ACKM9T4qWFJUNgNAnMTbzJNCgsljEKjiP RiNWSsyTQ73r3L4QQZir65gsd2pbjqaHE2DezUXg9O2gc4DOVboKJiNP3xSGiAF0/kAVBO07Atci JM+N+EGX7Vhb0HxNBbPVJSWGXWo+iJXlm0pfgC/rJCDgd7hDuNkTIMkBZHJIiW4FVvhshKd7c+Ln k9hiEWvQvJ9ItZwnYQq+ZVgSFU7AWVK1/c0BgxHUN6DHwqM9d4SkkFhapY1wUclw3XaLoElVTEWk ZeFBcPJuxph87b6/n0AVucriSfheA/aEnKhyWzbSr70QFGGRw8pS78t4wi30Ze7RLZLFU+0U+FsZ w/jUvbyYsj0K9SMX98g+bPJ5TJCbPhW6zTgOffOSd9suPKgR4DPeVplEfTnE5aw8fshwUTzW7axM AnITx2ONoi1jTMTDb6CKS/oT00xga7wtMnOJ2gRtlJsAseiXVxXt06UG7ZP1eHp3BWcsfY0x9dEt Q2yQfqqhrUb45WVpedd8HwW6j+d6I0L9J7ok/sopeU50UfK8lVtTAuZZIwFMFM81BxwJcmMWxAP7 LaEMbMIHTEtPtgE/VxQoynfPgGjqhHTINOeJuO1ozrGktC3oAGGZNo0qWQ4R0pshAYwpu2HqPPUC TrxKnUKqug6nImXBLrReUNCtAZEY9VkQII1bDyTKqNavlhvI5bSdfCVpEYvq6hvEcCpVO0NxqXbh FMaXMB5s7SeYNgaKl1Fmky5qa4Y8qGjsMYuRYL654WpLdhq1BMBc2tLSE+Pd30M6le9vDMgdsHtI G7EB2bYQVQRT8zXEaIO2G3LqsxmWdRK2gR7JM0hySKhHHqk/uiSaeKQ+NsipXZKdQX/Jq4sRNAFM qFoFuvL1lR0yHzOYl4xpUTbPO6WmDkBfSwVw8whFHD/4oqKNaIEdJ4yYv1TDZBC6tYzbp0r8AzE9 FYagfVmO42Uq0/uz9b+4pECNRGPEdMXSFAAEdyvOJQ7D4tOEC1G1J7XhNA02rzUgRo52ZzyIejEO ggYRSaMNb4TdL0iHKo0i1qCPT6CuuLajU0C9Swns/yLT0XQulsi0gWkfzwGbIoKmN0MwRrqUBFNM 0mNXqKqwZogU8ggGLI3K2+X8RFtvQDHDcTExWp0ChedBiMeAay4T24sXJ9ooANMXS3oQ/mDM4lKn xa/gIvT91YcM6kURkm05yIDKaI8BF11Gm7Keom3JGqVtll0Z8dhdwcuDRMGNTlUB0/cQcyelOcLS oxuxq2eVDHD9ZTl46R6yUuj5GBAIsAxIqHe04UZyehKb7VKRNB/itwsZcjZgCsaw0CZps3Pofr/I mp5K8aanQr+U1KBRlIL2Q4kdDi5onPCbxqDJWoecJ/GdVLeSyht9pxcqdoEXcmyuxktzbK8RBHCZ RrgrZ8bk/1kjPRV3hHxLfEf2voRulkONRofR8uVnLgNPZp3R3hrRbcUB0K1bPoPHTlPswpiX53h5 jXiZp8P5boAY/fD2+ZyA5vn819vjg1IXn4/3H9599+H+fvxyc3f7cPvN/enql8P96+uffn51rf++ //jw9+O7+D+lopRAeK4/H71aT/ePV5+AdFS4uL66OTy9vn5/fziPzh6PGi0Oxen5/O3h+S56Hs/H 6j98ON+eQgbcP9L5p6fnr56fvj99/Rf99NPx3X++P12djufX1yzU89PNdx/o6e3h+fz94XQY//nL 7en8T/55f3/kPY750/XV3fH030v/r79/fa3W66tPJ73w878/Hk6311f3f3t8xqLBW8NY5/GLjji/ nLYtP21bHj8+fHNkAREGvN34UX9/vq8f35+ODz8eT+/eaFSaDo83jP36+uZ8ql++OfM7Te+Pp5vb N2/GzzfHB/bx7eMPTzfqfKSeMvN//frj4fR09cSPr6/Pt7+e/3H84e7wdDv+4PAL2x5rqT+Iv9WT j8c3H8/H9x9G48u65nJ/en4au/ozi3H34ebbw/mw/X381Ve3fzjeHe/f3Z6+/h8AAAD//wMAUEsD BBQABgAIAAAAIQAd0p7T3AAAAAQBAAAPAAAAZHJzL2Rvd25yZXYueG1sTI9PS8NAEMXvgt9hGcGb 3fQPYtJMigjqoSjY5OJtm51mQ7OzIbtN02/v1oteBh7v8d5v8s1kOzHS4FvHCPNZAoK4drrlBqEq Xx+eQPigWKvOMSFcyMOmuL3JVabdmb9o3IVGxBL2mUIwIfSZlL42ZJWfuZ44egc3WBWiHBqpB3WO 5baTiyR5lFa1HBeM6unFUH3cnSxCqMvDx7tfmsv8s/rmtNqOb+UW8f5uel6DCDSFvzBc8SM6FJFp 706svegQ4iPh91691XIBYo+QrlKQRS7/wxc/AAAA//8DAFBLAQItABQABgAIAAAAIQC2gziS/gAA AOEBAAATAAAAAAAAAAAAAAAAAAAAAABbQ29udGVudF9UeXBlc10ueG1sUEsBAi0AFAAGAAgAAAAh ADj9If/WAAAAlAEAAAsAAAAAAAAAAAAAAAAALwEAAF9yZWxzLy5yZWxzUEsBAi0AFAAGAAgAAAAh AGBfkix4UgAA6qYBAA4AAAAAAAAAAAAAAAAALgIAAGRycy9lMm9Eb2MueG1sUEsBAi0AFAAGAAgA AAAhAB3SntPcAAAABAEAAA8AAAAAAAAAAAAAAAAA0lQAAGRycy9kb3ducmV2LnhtbFBLBQYAAAAA BAAEAPMAAADbVQAAAAA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21306,3395;145465,1121;174272,11624;200979,25071;205620,27480;262935,51365;267815,51978;268412,50683;285012,35407;320378,31030;564663,58930;590127,63377;593623,64266;598054,66150;602297,69897;605077,80735;600948,88761;597749,91168;592750,93236;592594,93287;590332,94077;582710,104728;573558,113531;572297,114688;563506,123386;560137,128311;557682,137691;557500,138691;560472,137183;571391,130439;592838,115285;598803,110973;625670,92974;638108,87457;657507,92171;661900,102869;661125,110611;656106,123332;639456,151778;637518,154881;621483,181415;612637,201273;612526,206499;613377,206972;620424,208932;621299,209113;632216,212238;635498,213764;637366,204491;638436,193070;639061,185688;642314,165245;656005,145956;681114,148415;696891,160848;699304,163030;703646,166939;703772,154186;710575,135864;719999,129521;730071,128845;736414,130652;738422,131437;740088,132076;741182,132422;743336,130153;750251,115742;755172,100339;757653,92270;784441,42539;873677,27394;902646,64170;909080,109529;884585,147379;880780,150550;872492,157797;870658,159786;876193,162559;876214,162570;882543,165788;889827,171270;895404,183783;891110,197198;880577,205785;869662,209856;858488,212630;857359,212888;847335,215281;818945,232914;818457,251209;825169,275605;826285,279147;830808,350598;779394,405864;769998,412291;753562,423872;743559,432994;745811,433599;749686,434500;762317,437760;781039,451786;783103,484422;782475,487138;781137,493595;781520,493604;781743,493609;794569,496232;806565,512351;807876,545963;792673,582738;761724,600974;718577,591515;698279,569464;682089,542299;678601,535898;667903,516808;656999,501782;656560,502359;656458,502492;652847,506839;645316,512177;632103,512487;619578,501922;615037,492141;614986,492004;613000,487085;610276,486958;606496,490029;606212,493408;606380,499899;606632,506595;604237,524378;586243,540153;561643,535621;547882,527700;542443,524424;512029,516271;497112,527598;480551,549272;476506,555237;463829,573308;443786,592556;424843,598753;407000,592402;397873,581219;396214,578661;390669,570523;381356,550797;377174,534991;376243,531183;371528,515733;368995,511163;360798,517003;344712,526777;319474,525504;303814,506049;301403,496710;301237,495950;299468,488528;292561,474506;272615,460402;232136,449115;186850,442361;179950,441438;78681,416474;49363,394481;35889,369834;31952,350113;31327,346132;25397,321348;17531,300246;893,199824;23047,108787;35960,73013;37620,68523;47863,39117;47965,38768;48086,38424;48934,35569;49440,33741;52207,25908;69684,9448;88555,9969;101059,16144;101298,16279;109794,20815;110057,19588;121306,3395;659287,499066;659210,499131;659287,499066;740757,132692;740841,132651;740757,132692;612421,206404;612476,206461;612421,206404;588843,94788;589158,94594;588843,94788;129246,44908;117596,50012;99968,46944;88104,40851;87406,40454;78980,36155;78619,36028;78340,36264;77548,37537;76283,41283;76017,42248;74517,47303;63775,78184;62102,82707;49409,117869;28679,202125;43094,288888;51736,312203;58852,341687;59620,346547;62657,362030;70242,376003;92043,392002;183663,413805;190492,414718;237173,421692;284114,435001;314159,456873;326328,481044;328462,489930;328638,490735;330305,497355;332320,500758;332377,500787;334781,500724;343877,494843;344920,494041;358460,485294;383118,486730;397144,504724;403307,524480;404391,528910;407987,542542;412980,553801;419915,563964;421200,565947;424640,570718;425358,570492;430171,568224;441644,556421;453011,540204;457537,533532;476642,508668;502391,490108;556576,500389;563692,504673;574170,510711;578573,512588;578755,507140;578597,502929;578334,492914;583383,474402;603565,459896;625067,461762;636880,472619;639875,479039;654003,472282;675452,480876;691819,502475;703291,522937;706546,528905;721296,553722;734539,568652;755325,573838;773184,562800;780161,542910;779861,521463;769719,520236;755242,507419;753401,490630;755486,480097;755918,478232;756761,465579;753562,464233;745434,462138;739056,460650;720410,451636;713984,438395;716493,424222;736610,401736;755172,388652;763502,382954;804739,340700;799671,287476;798577,283981;791035,256254;793022,222647;840337,188292;851127,185712;852263,185452;857317,184268;850340,179552;841759,156780;852786,138073;863786,128412;866650,126034;881330,106849;876549,73978;860363,51892;802857,63476;784260,100587;782078,107713;776529,125065;765230,147419;747184,159784;731444,158589;731521,166182;731577,168379;730601,183868;714890,200710;701402,199190;692655,193984;680265,183410;678211,181547;668906,173746;666827,188228;666297,194498;665045,207846;659949,227188;637976,243343;627325,240738;624173,239257;623918,239133;620929,237733;614680,236215;601679,232281;587653,219129;585135,196694;597145,167812;613852,140140;615803,137015;620187,129952;615104,133593;609430,137695;586873,153627;573795,161675;560956,166933;539566,164305;529455,147194;530313,132370;533475,120157;542472,105084;553423,94166;554748,92949;561415,86649;560197,86451;319679,58902;295511,61237;293612,62599;293532,62781;292826,64388;292808,64431;291500,67294;284229,75797;258257,78852;192791,52235;188030,49763;162437,36869;139989,28460;136835,27969;136794,28220;136587,29485;135043,35948;129246,44908;645837,114272;645455,114353;645837,114272;664756,171324;665015,171405;664756,171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6235C" w:rsidRPr="008F24D1" w14:paraId="766A0B3C" w14:textId="77777777" w:rsidTr="00870BC6">
        <w:trPr>
          <w:trHeight w:val="567"/>
          <w:jc w:val="center"/>
        </w:trPr>
        <w:tc>
          <w:tcPr>
            <w:tcW w:w="3960" w:type="dxa"/>
            <w:vAlign w:val="center"/>
          </w:tcPr>
          <w:p w14:paraId="534F5995" w14:textId="77777777" w:rsidR="00B6235C" w:rsidRPr="008F24D1" w:rsidRDefault="00B6235C" w:rsidP="00870BC6">
            <w:pPr>
              <w:pStyle w:val="Aucunstyle"/>
              <w:rPr>
                <w:rFonts w:ascii="Mulish" w:hAnsi="Mulish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2070" w:type="dxa"/>
          </w:tcPr>
          <w:p w14:paraId="262C7D5A" w14:textId="77777777" w:rsidR="00B6235C" w:rsidRPr="008F24D1" w:rsidRDefault="00B6235C" w:rsidP="00870BC6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13D19F78" w14:textId="77777777" w:rsidR="00B6235C" w:rsidRPr="008F24D1" w:rsidRDefault="00B6235C" w:rsidP="00870BC6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1422" w:type="dxa"/>
          </w:tcPr>
          <w:p w14:paraId="6BDF73CA" w14:textId="33B2038A" w:rsidR="00B6235C" w:rsidRPr="008F24D1" w:rsidRDefault="00B6235C" w:rsidP="00870BC6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B6235C" w:rsidRPr="008F24D1" w14:paraId="2B5C9A90" w14:textId="77777777" w:rsidTr="00870BC6">
        <w:tblPrEx>
          <w:jc w:val="left"/>
        </w:tblPrEx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5D3DEA91" w14:textId="0A1C3E09" w:rsidR="00B6235C" w:rsidRPr="008F24D1" w:rsidRDefault="00B6235C" w:rsidP="00870BC6">
            <w:pPr>
              <w:pStyle w:val="TitreTable"/>
            </w:pPr>
            <w:r w:rsidRPr="008F24D1">
              <w:t xml:space="preserve">Industry</w:t>
            </w:r>
            <w:proofErr w:type="spellStart"/>
            <w:proofErr w:type="gramStart"/>
            <w:r w:rsidRPr="008F24D1">
              <w:t xml:space="preserve"/>
            </w:r>
            <w:r w:rsidR="00B528FA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Agriculture, forestry, fishing and hunting, and mining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908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1.39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1.56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Construction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6,445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9.85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6.92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Manufacturing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2,685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4.10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9.88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Information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878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1.34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1.86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Transportation and warehousing, and utilities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3,405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5.20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5.92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Arts, entertainment, and recreation, and accommodation and food services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4,542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6.94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8.66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Retail trade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7,131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10.90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10.84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Wholesale trade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853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1.30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2.18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Professional, scientific, management, administrative &amp; waste management services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10,863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16.60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12.57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Finance and insurance, real estate &amp; rental &amp; leasing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2,836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4.33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6.68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Educational services, and health care and social assistance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12,602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19.26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23.49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Other services, except public administration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3,462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5.29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4.72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6235C" w:rsidRPr="008F24D1" w14:paraId="3E5DC61B" w14:textId="77777777" w:rsidTr="00870BC6">
        <w:tblPrEx>
          <w:jc w:val="left"/>
        </w:tblPrEx>
        <w:trPr>
          <w:trHeight w:val="505"/>
        </w:trPr>
        <w:tc>
          <w:tcPr>
            <w:tcW w:w="3960" w:type="dxa"/>
            <w:vAlign w:val="center"/>
          </w:tcPr>
          <w:p w14:paraId="7B206358" w14:textId="77777777" w:rsidR="00B6235C" w:rsidRPr="008F24D1" w:rsidRDefault="00B6235C" w:rsidP="00870BC6">
            <w:pPr>
              <w:pStyle w:val="Table"/>
            </w:pPr>
            <w:proofErr w:type="gramStart"/>
            <w:r w:rsidRPr="008F24D1">
              <w:t xml:space="preserve">Public administration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2070" w:type="dxa"/>
            <w:vAlign w:val="center"/>
          </w:tcPr>
          <w:p w14:paraId="249025F9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8,814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90D96CD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13.47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95F0C0B" w14:textId="77777777" w:rsidR="00B6235C" w:rsidRPr="008F24D1" w:rsidRDefault="00B6235C" w:rsidP="00870BC6">
            <w:pPr>
              <w:pStyle w:val="Table"/>
              <w:jc w:val="center"/>
            </w:pPr>
            <w:proofErr w:type="gramStart"/>
            <w:r w:rsidRPr="008F24D1">
              <w:t xml:space="preserve">4.75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5647B35A" w14:textId="123EBF5F" w:rsidR="00606EF7" w:rsidRDefault="00606EF7" w:rsidP="00B6235C">
      <w:pPr>
        <w:jc w:val="center"/>
      </w:pPr>
    </w:p>
    <w:p w14:paraId="7672D0B2" w14:textId="750E4101" w:rsidR="00B528FA" w:rsidRDefault="00B528FA" w:rsidP="00B528FA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70CD3DA1" wp14:editId="0CC24F3D">
                <wp:simplePos x="0" y="0"/>
                <wp:positionH relativeFrom="column">
                  <wp:posOffset>-371475</wp:posOffset>
                </wp:positionH>
                <wp:positionV relativeFrom="paragraph">
                  <wp:posOffset>931</wp:posOffset>
                </wp:positionV>
                <wp:extent cx="266978" cy="266978"/>
                <wp:effectExtent l="0" t="0" r="0" b="0"/>
                <wp:wrapNone/>
                <wp:docPr id="213790726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844052729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3028722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732434868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4168859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1C6AE" id="Groupe 17" o:spid="_x0000_s1026" style="position:absolute;margin-left:-29.25pt;margin-top:.05pt;width:21pt;height:21pt;z-index:251803648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Aio30AcAANEnAAAOAAAAZHJzL2Uyb0RvYy54bWzsWt1u2zYYvR+wdxB0OWC1/n+MOkXWrsWA oivQDu0uFVmODciSJilx2qfZs+zJdviRkj5amSU3wDYEuUkok4ffD8mP58h+/uJunxu3Wd3symJl 2s8s08iKtFzviuuV+dvH1z9GptG0SbFO8rLIVuaXrDFfXHz/3fNDtcycclvm66w2MEnRLA/Vyty2 bbVcLJp0m+2T5llZZQU6N2W9T1o81teLdZ0cMPs+XziWFSwOZb2u6jLNmgafvpKd5gXNv9lkafvr ZtNkrZGvTPjW0t+a/l6Jv4uL58nyuk6q7S5VbiTf4MU+2RUw2k/1KmkT46bejaba79K6bMpN+ywt 94tys9mlGcWAaGzrKJo3dXlTUSzXy8N11acJqT3K0zdPm767fVNXH6r3NTJxqK6RC3oSsdxt6r34 Dy+NO0rZlz5l2V1rpPjQCYI4xBqn6FJtSmm6Rd5HqHT7s8J5dmxbWBCBU23gFp3RhebKocLmaIb4 m4fF/2GbVBmltVki/ve1sVuvzMjzLN8Jndg0imSPrfoamy4z8t1Vnf3159IQezAzbFdsGeEQkH3a mmWDDM7N2UTsyTK9ado3WUnJT27fNi2l9HqNFu2xtfIwLYui2bXZZyRys8+xcX9YGI4V+75lHIwh rdiWx5DfOcSNEblvbE9DPtvMioJMWeEQ5diUFYdZmRmLBon8cDoUlxshxFQkGkKmeCoSjxuZtyoc MnNV/POtcIjcJZNrHzArCjKVMQ6ZufYhszJz7TnEmgwDlao/KNNnhI+eGQGqR29gZgQccs9qoCb2 Jz/ZdsUgvStUNUDLSMRta9EFVJWNKLu8NKDEdo849rLMAiVKyQQYx5eD7bPAOJUc7JwFxnHjYKq6 yMQ8t3GKONg7yzIOBwf7Z4Gx5zk4OAuMrczB4Vlg7FUOjs4CYwtycMzBMutqs9UgVIJK5USlWtMA lapNA1TqSmCSZZW0Yo92TePQX+/Gtm+K3n15m30saVwrNqw8LOSHLHzKh2FcenO1S3/KvnKUi7Iq aAS8H1DwgqZUn1CnHCddPO5UptXB0Kzca5NuS7JpW3EA83zawSFH3Cu8j4XY94nsTlpUZkQgPbAL Un4gusbODH1nhjgAVYJZhMyZccpZiEPnOMa8bDKaclhduWQMP9AX4IdxerbUQju+E8lyM6C6BKlP aBfIcSwY1nlmihgydiObjkxn0h380TYHi66vw5OLL2cX7mtzyU0/Mi0/PjMWdYBG2RlMj9PKYhk6 /3Gl0SEqAzH8vkTQ6IHpNmW+W7/e5bkoCiQAs5d5bdwmqDdJmmZF210h2si8EEUmBoGFmkggITd5 0tJVWJRiNrnaddO+SpqtnI3w8mTuQZ9rDIEvOW5E6I6Oy4vWVbn+AnlQl1I3NlX6eoeZ3iZN+z6p wbeROYhf9G7L+qtpHCAkV2bzx01SZ6aR/1JAqcQ2hAXKJT14fujgoeY9V7ynuNm/LBEwbl5Yo6YY 3+Zdc1OX+0/QvJfCKrqSIoVt3PAt6rB8eNniGV1QLGl2eUltqE3k/W3xoUrF5FR3EcnHu09JXRkV miuzhah7V3bqKFl20kMsXj9WIIvy8qYtNzuhSyhjMk/qAUqNSUnZZDLLtZwodHBapcoijQtdRVel UH1nKNI4CEN5ddlOENmq2PbS1HVDC3eqkJh2YMcO8QDU2wlp6tyLQxI6PUzb5+RG7YgSG/kfKNrQ dTzXiwJQg1OKltJypqINYgdCmY5Wn27HjVyV7v6WYll7kKgVXN2RBsjoaT1re04UQQv0btwjgDU1 KwFTJriYFVLj5PTY4GMhcDoEDpmcX9OjIjPRZIo4ZFaKuBqV9X7ShgZRUvxknrgWnbcMHEFTTy0F F6LTG4mPHmUJ+/lJjD0GMYaFhJZ8gKpRR1moGrm/xcU40FRJTHEJi8tHlCNRLGF0GHEfkZXjAzcm 7dfRSXoeEUA5a/+xCEjjknnBhRKjax317AboMMXD7dDzpPrXWCdFLaXmsZesiwesz64/KVtUvShT jmPjZTJV+JEfrIqoPnqlJnGd1JrIwpCzfjYgTiWiz30P6FZFrtXI4/GS6zGnSvvA7iQjxrv4nsE+ 0dz/J839F76ZcCzXs4Mo8sF1TxE54r+ziZztRp4vj7I64h2Tg5byYErnzdivHf99EJPz7MgDi5A2 ZnA5Gr+FPhgI/Ij8aVwOnDcWt/xJC5zKzbLAuRm+uQr8KQscEFpYO7CU00FwejbLxBgwZUJjZ3Py xAG2H4ae4KWnw+D0bM5i8/EzTXCKNscEH2+7oe96k1HwrxUCK/TDqfXmgAivBZ1JEzh7vUKYEwUf Lzf51FLgEJ9lYTSeG0ABeKK+j4H6EvM99ZURtjJYa/+V0WP5HkJdayDsqoDdx9jFQaTwqTGHs8dh IBE/2m6sve+3o8iWHHrURef32I5OFDtWKskuXQgEoMtEqYlujI5UiCDwpGNw0NXeT8d9V+Tj/RAn 3IMd2ZIZ0OfvrCoaLu4R8kxW7xmuDYmxA9fV35336Rx39WujGdJ905+khzL7pMR8B2vP42V9nmvb 6hWhxA326M5QgekW9FzQTUG5oCvgKBX62H52uRdkorshupFRGLSxiDwdd1H6WE9vhRr3reaTIBFv 5B/Le/fhNTO9jaffjdGLB/UbN/HDNP5Mo4Zf4l38DQAA//8DAFBLAwQUAAYACAAAACEA/UosQ9wA AAAHAQAADwAAAGRycy9kb3ducmV2LnhtbEyOwWrCQBRF94X+w/CE7uIkthGJmYhI25UUqoXS3Zh5 JsHMm5AZk/j3fa7a5eVc7j35ZrKtGLD3jSMFyTwGgVQ601Cl4Ov4Fq1A+KDJ6NYRKrihh03x+JDr zLiRPnE4hErwCPlMK6hD6DIpfVmj1X7uOiRmZ9dbHTj2lTS9HnnctnIRx0tpdUP8UOsOdzWWl8PV Kngf9bh9Tl6H/eW8u/0c04/vfYJKPc2m7RpEwCn8leGuz+pQsNPJXcl40SqI0lXK1TsQjKNkyfGk 4GWRgCxy+d+/+AUAAP//AwBQSwECLQAUAAYACAAAACEAtoM4kv4AAADhAQAAEwAAAAAAAAAAAAAA AAAAAAAAW0NvbnRlbnRfVHlwZXNdLnhtbFBLAQItABQABgAIAAAAIQA4/SH/1gAAAJQBAAALAAAA AAAAAAAAAAAAAC8BAABfcmVscy8ucmVsc1BLAQItABQABgAIAAAAIQBQAio30AcAANEnAAAOAAAA AAAAAAAAAAAAAC4CAABkcnMvZTJvRG9jLnhtbFBLAQItABQABgAIAAAAIQD9SixD3AAAAAcBAAAP AAAAAAAAAAAAAAAAACoKAABkcnMvZG93bnJldi54bWxQSwUGAAAAAAQABADzAAAAMwsAAAAA ">
                <v:shape id="2137907268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02vPgyQAAAOIAAAAPAAAAZHJzL2Rvd25yZXYueG1sRI9BSwMx FITvgv8hPMGbTVxbbdemRYWCN7u1VLw9Ns9NcJMsybNd/70RBI/DzHzDLNej78WRUnYxaLieKBAU 2mhc6DTsXzdXcxCZMRjsYyAN35RhvTo/W2Jt4ik0dNxxJwok5Bo1WOahljK3ljzmSRwoFO8jJo9c ZOqkSXgqcN/LSqlb6dGFsmBxoCdL7efuy2twb+lmlu3GHcZm8f74suVGGdb68mJ8uAfBNPJ/+K/9 bDTMp1M1q+6qBfxeKndArn4AAAD//wMAUEsBAi0AFAAGAAgAAAAhANvh9svuAAAAhQEAABMAAAAA AAAAAAAAAAAAAAAAAFtDb250ZW50X1R5cGVzXS54bWxQSwECLQAUAAYACAAAACEAWvQsW78AAAAV AQAACwAAAAAAAAAAAAAAAAAfAQAAX3JlbHMvLnJlbHNQSwECLQAUAAYACAAAACEAtNrz4MkAAADi AAAADwAAAAAAAAAAAAAAAAAHAgAAZHJzL2Rvd25yZXYueG1sUEsFBgAAAAADAAMAtwAAAP0CAAAA 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mnmVIyQAAAOEAAAAPAAAAZHJzL2Rvd25yZXYueG1sRI9Ba8JA FITvQv/D8oTedJNIbYiuIlJLD1JQC6W3R/aZBLNvQ3ZN4r93hYLHYWa+YZbrwdSio9ZVlhXE0wgE cW51xYWCn9NukoJwHlljbZkU3MjBevUyWmKmbc8H6o6+EAHCLkMFpfdNJqXLSzLoprYhDt7ZtgZ9 kG0hdYt9gJtaJlE0lwYrDgslNrQtKb8cr0bBZ4/9ZhZ/dPvLeXv7O719/+5jUup1PGwWIDwN/hn+ b39pBeksStL3JIHHo/AG5OoOAAD//wMAUEsBAi0AFAAGAAgAAAAhANvh9svuAAAAhQEAABMAAAAA AAAAAAAAAAAAAAAAAFtDb250ZW50X1R5cGVzXS54bWxQSwECLQAUAAYACAAAACEAWvQsW78AAAAV AQAACwAAAAAAAAAAAAAAAAAfAQAAX3JlbHMvLnJlbHNQSwECLQAUAAYACAAAACEA5p5lSMkAAADh AAAADwAAAAAAAAAAAAAAAAAHAgAAZHJzL2Rvd25yZXYueG1sUEsFBgAAAAADAAMAtwAAAP0CAAAA AA== ">
                  <v:shape id="2137907269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N/z0XyAAAAOIAAAAPAAAAZHJzL2Rvd25yZXYueG1sRE9NT8JA EL2b8B82Y+JNtgJirSzEmJhi4kEReh66Q1vszjbdEeq/Zw8mHl/e92I1uFadqA+NZwN34wQUcelt w5WB7dfrbQoqCLLF1jMZ+KUAq+XoaoGZ9Wf+pNNGKhVDOGRooBbpMq1DWZPDMPYdceQOvncoEfaV tj2eY7hr9SRJ5tphw7Ghxo5eaiq/Nz/OQHHsHveyz9PDu7wl98VHvmuL3Jib6+H5CZTQIP/iP/fa GniYTmbTWTqPm+OleAf08gIAAP//AwBQSwECLQAUAAYACAAAACEA2+H2y+4AAACFAQAAEwAAAAAA AAAAAAAAAAAAAAAAW0NvbnRlbnRfVHlwZXNdLnhtbFBLAQItABQABgAIAAAAIQBa9CxbvwAAABUB AAALAAAAAAAAAAAAAAAAAB8BAABfcmVscy8ucmVsc1BLAQItABQABgAIAAAAIQBN/z0XyAAAAOIA AAAPAAAAAAAAAAAAAAAAAAcCAABkcnMvZG93bnJldi54bWxQSwUGAAAAAAMAAwC3AAAA/AIA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70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K1HwizAAAAOMAAAAPAAAAZHJzL2Rvd25yZXYueG1sRI9BSwMx FITvgv8hPMGL2Gy3taxr0yKC0lOpq7R4e2yem6XJy3YT2+2/bwTB4zAz3zDz5eCsOFIfWs8KxqMM BHHtdcuNgs+P1/sCRIjIGq1nUnCmAMvF9dUcS+1P/E7HKjYiQTiUqMDE2JVShtqQwzDyHXHyvn3v MCbZN1L3eEpwZ2WeZTPpsOW0YLCjF0P1vvpxCrZvmvL113qnzeGwqfZ3rd3Ys1K3N8PzE4hIQ/wP /7VXWkGeTabjWVE8PMLvp/QH5OICAAD//wMAUEsBAi0AFAAGAAgAAAAhANvh9svuAAAAhQEAABMA AAAAAAAAAAAAAAAAAAAAAFtDb250ZW50X1R5cGVzXS54bWxQSwECLQAUAAYACAAAACEAWvQsW78A AAAVAQAACwAAAAAAAAAAAAAAAAAfAQAAX3JlbHMvLnJlbHNQSwECLQAUAAYACAAAACEACtR8IswA AADjAAAADwAAAAAAAAAAAAAAAAAHAgAAZHJzL2Rvd25yZXYueG1sUEsFBgAAAAADAAMAtwAAAAAD AAAAAA=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eastAsia="Calibri"/>
        </w:rPr>
        <w:t xml:space="preserve">Households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0"/>
        <w:gridCol w:w="4122"/>
      </w:tblGrid>
      <w:tr w:rsidR="00C34590" w:rsidRPr="008F24D1" w14:paraId="77A3638A" w14:textId="77777777" w:rsidTr="00ED696A">
        <w:trPr>
          <w:trHeight w:val="954"/>
          <w:jc w:val="center"/>
        </w:trPr>
        <w:tc>
          <w:tcPr>
            <w:tcW w:w="495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550AC" w14:textId="77777777" w:rsidR="00C34590" w:rsidRPr="008F24D1" w:rsidRDefault="00C34590" w:rsidP="00ED696A">
            <w:pPr>
              <w:pStyle w:val="Table"/>
            </w:pPr>
            <w:r w:rsidRPr="008F24D1">
              <w:t xml:space="preserve">Number of households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4A60F" w14:textId="77777777" w:rsidR="00C34590" w:rsidRPr="008F24D1" w:rsidRDefault="00C34590" w:rsidP="00ED696A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45 415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</w:p>
        </w:tc>
      </w:tr>
      <w:tr w:rsidR="00C34590" w:rsidRPr="008F24D1" w14:paraId="4A2665E8" w14:textId="77777777" w:rsidTr="00ED696A">
        <w:trPr>
          <w:trHeight w:val="954"/>
          <w:jc w:val="center"/>
        </w:trPr>
        <w:tc>
          <w:tcPr>
            <w:tcW w:w="495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E9A05" w14:textId="77777777" w:rsidR="00C34590" w:rsidRPr="008F24D1" w:rsidRDefault="00C34590" w:rsidP="00ED696A">
            <w:pPr>
              <w:pStyle w:val="Table"/>
            </w:pPr>
            <w:r>
              <w:t xml:space="preserve">Average family size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79971" w14:textId="3B452DB1" w:rsidR="00C34590" w:rsidRPr="008F24D1" w:rsidRDefault="00C34590" w:rsidP="00ED696A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3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8C527D">
              <w:rPr>
                <w:color w:val="FFFFFF" w:themeColor="background1"/>
              </w:rPr>
              <w:t xml:space="preserve"/>
            </w:r>
            <w:proofErr w:type="gramEnd"/>
            <w:r w:rsidRPr="008C527D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</w:p>
        </w:tc>
      </w:tr>
      <w:tr w:rsidR="00C34590" w:rsidRPr="008F24D1" w14:paraId="6D422E14" w14:textId="77777777" w:rsidTr="00ED696A">
        <w:trPr>
          <w:trHeight w:val="954"/>
          <w:jc w:val="center"/>
        </w:trPr>
        <w:tc>
          <w:tcPr>
            <w:tcW w:w="495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7B665" w14:textId="77777777" w:rsidR="00C34590" w:rsidRPr="008F24D1" w:rsidRDefault="00C34590" w:rsidP="00ED696A">
            <w:pPr>
              <w:pStyle w:val="Table"/>
            </w:pPr>
            <w:r w:rsidRPr="008F24D1">
              <w:t xml:space="preserve">Median household income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D27F2" w14:textId="24BC4384" w:rsidR="00C34590" w:rsidRPr="008F24D1" w:rsidRDefault="00C34590" w:rsidP="00ED696A">
            <w:pPr>
              <w:pStyle w:val="Table"/>
              <w:jc w:val="center"/>
              <w:rPr>
                <w:color w:val="FFFFFF" w:themeColor="background1"/>
              </w:rPr>
            </w:pPr>
            <w:r w:rsidRPr="008F24D1">
              <w:rPr>
                <w:color w:val="FFFFFF" w:themeColor="background1"/>
              </w:rPr>
              <w:t xml:space="preserve">$ </w:t>
            </w:r>
            <w:proofErr w:type="gramStart"/>
            <w:r w:rsidRPr="008F24D1">
              <w:rPr>
                <w:color w:val="FFFFFF" w:themeColor="background1"/>
              </w:rPr>
              <w:t xml:space="preserve">111 027</w:t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r w:rsidR="00AD1268">
              <w:rPr>
                <w:color w:val="FFFFFF" w:themeColor="background1"/>
              </w:rPr>
              <w:t xml:space="preserve"/>
            </w:r>
            <w:r w:rsidRPr="00574D2B">
              <w:rPr>
                <w:color w:val="FFFFFF" w:themeColor="background1"/>
              </w:rPr>
              <w:t xml:space="preserve"/>
            </w:r>
            <w:proofErr w:type="gramEnd"/>
            <w:r w:rsidRPr="00574D2B">
              <w:rPr>
                <w:color w:val="FFFFFF" w:themeColor="background1"/>
              </w:rPr>
              <w:t xml:space="preserve"/>
            </w:r>
            <w:r w:rsidRPr="008F24D1">
              <w:rPr>
                <w:color w:val="FFFFFF" w:themeColor="background1"/>
              </w:rPr>
              <w:t xml:space="preserve"/>
            </w:r>
          </w:p>
        </w:tc>
      </w:tr>
    </w:tbl>
    <w:p w14:paraId="1EEE93D4" w14:textId="77777777" w:rsidR="00C34590" w:rsidRPr="008F24D1" w:rsidRDefault="00C34590" w:rsidP="00C34590"/>
    <w:p w14:paraId="41A9E87C" w14:textId="796758DC" w:rsidR="00C34590" w:rsidRPr="008F24D1" w:rsidRDefault="00C34590" w:rsidP="00C34590">
      <w:pPr>
        <w:tabs>
          <w:tab w:val="right" w:pos="9072"/>
        </w:tabs>
        <w:jc w:val="center"/>
      </w:pPr>
      <w:r w:rsidRPr="008F24D1">
        <w:drawing>
          <wp:inline distT="0" distB="0" distL="0" distR="0">
            <wp:extent cx="2520000" cy="3240000"/>
            <wp:docPr id="2137907271" name="Picture 2137907271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71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r w:rsidR="003D42DA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r w:rsidR="003D42DA">
        <w:tab/>
      </w:r>
      <w:r w:rsidR="003D42DA" w:rsidRPr="008F24D1">
        <w:drawing>
          <wp:inline distT="0" distB="0" distL="0" distR="0">
            <wp:extent cx="2520000" cy="3240000"/>
            <wp:docPr id="2137907272" name="Picture 2137907272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72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="003D42DA" w:rsidRPr="008F24D1">
        <w:t xml:space="preserve"/>
      </w:r>
      <w:proofErr w:type="gramStart"/>
      <w:r w:rsidR="003D42DA" w:rsidRPr="008F24D1">
        <w:t xml:space="preserve"/>
      </w:r>
      <w:proofErr w:type="gramEnd"/>
      <w:r w:rsidR="003D42DA" w:rsidRPr="008F24D1">
        <w:t xml:space="preserve"/>
      </w:r>
      <w:proofErr w:type="spellStart"/>
      <w:r w:rsidR="003D42DA" w:rsidRPr="008F24D1">
        <w:t xml:space="preserve"/>
      </w:r>
      <w:proofErr w:type="spellEnd"/>
      <w:r w:rsidR="003D42DA" w:rsidRPr="008F24D1">
        <w:t xml:space="preserve"/>
      </w:r>
      <w:proofErr w:type="gramStart"/>
      <w:r w:rsidR="003D42DA" w:rsidRPr="008F24D1">
        <w:t xml:space="preserve"/>
      </w:r>
      <w:proofErr w:type="gramEnd"/>
    </w:p>
    <w:p w14:paraId="53745A8F" w14:textId="77777777" w:rsidR="003D42DA" w:rsidRPr="008F24D1" w:rsidRDefault="003D42DA" w:rsidP="003D42DA">
      <w:pPr>
        <w:jc w:val="center"/>
      </w:pPr>
      <w:r w:rsidRPr="008F24D1">
        <w:drawing>
          <wp:inline distT="0" distB="0" distL="0" distR="0">
            <wp:extent cx="5040000" cy="3240000"/>
            <wp:docPr id="2137907273" name="Picture 2137907273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73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31C2FE49" w14:textId="77777777" w:rsidR="003D42DA" w:rsidRPr="008F24D1" w:rsidRDefault="003D42DA" w:rsidP="003D42DA">
      <w:pPr>
        <w:jc w:val="center"/>
      </w:pPr>
    </w:p>
    <w:p w14:paraId="20A2044C" w14:textId="77777777" w:rsidR="003D42DA" w:rsidRDefault="003D42DA" w:rsidP="003D42DA">
      <w:pPr>
        <w:jc w:val="center"/>
      </w:pPr>
      <w:r w:rsidRPr="008F24D1">
        <w:drawing>
          <wp:inline distT="0" distB="0" distL="0" distR="0">
            <wp:extent cx="5040000" cy="3240000"/>
            <wp:docPr id="2137907274" name="Picture 2137907274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74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53DB119F" w14:textId="77777777" w:rsidR="002F69E8" w:rsidRDefault="002F69E8" w:rsidP="003D42DA">
      <w:pPr>
        <w:jc w:val="center"/>
      </w:pPr>
    </w:p>
    <w:p w14:paraId="29B52300" w14:textId="77777777" w:rsidR="002F69E8" w:rsidRDefault="002F69E8" w:rsidP="003D42DA">
      <w:pPr>
        <w:jc w:val="center"/>
      </w:pPr>
    </w:p>
    <w:p w14:paraId="15308EC7" w14:textId="77777777" w:rsidR="00D14297" w:rsidRDefault="00D14297" w:rsidP="003D42DA">
      <w:pPr>
        <w:jc w:val="center"/>
      </w:pPr>
    </w:p>
    <w:p w14:paraId="6AE73EC3" w14:textId="77777777" w:rsidR="002F69E8" w:rsidRPr="008F24D1" w:rsidRDefault="002F69E8" w:rsidP="003D42DA">
      <w:pPr>
        <w:jc w:val="center"/>
      </w:pPr>
    </w:p>
    <w:tbl>
      <w:tblPr>
        <w:tblStyle w:val="Grilledutableau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1890"/>
        <w:gridCol w:w="1620"/>
        <w:gridCol w:w="1422"/>
      </w:tblGrid>
      <w:tr w:rsidR="00B528FA" w:rsidRPr="008F24D1" w14:paraId="0D7F421A" w14:textId="77777777" w:rsidTr="00ED696A">
        <w:trPr>
          <w:trHeight w:val="567"/>
        </w:trPr>
        <w:tc>
          <w:tcPr>
            <w:tcW w:w="4140" w:type="dxa"/>
            <w:vAlign w:val="center"/>
          </w:tcPr>
          <w:p w14:paraId="124DB99E" w14:textId="5AE6E556" w:rsidR="00B528FA" w:rsidRPr="008F24D1" w:rsidRDefault="00B528FA" w:rsidP="00ED696A">
            <w:pPr>
              <w:pStyle w:val="Aucunstyle"/>
              <w:jc w:val="center"/>
              <w:rPr>
                <w:rFonts w:ascii="Calibri" w:hAnsi="Calibri" w:cs="Calibri"/>
                <w:color w:val="40458F"/>
                <w:sz w:val="22"/>
                <w:szCs w:val="22"/>
                <w:lang w:val="en-US"/>
              </w:rPr>
            </w:pPr>
            <w:r w:rsidRPr="00ED5523">
              <w:rPr>
                <w:lang w:val="en-US"/>
              </w:rPr>
              <w:br w:type="page"/>
            </w:r>
          </w:p>
        </w:tc>
        <w:tc>
          <w:tcPr>
            <w:tcW w:w="1890" w:type="dxa"/>
            <w:vAlign w:val="center"/>
          </w:tcPr>
          <w:p w14:paraId="4AD6993F" w14:textId="77777777" w:rsidR="00B528FA" w:rsidRPr="008F24D1" w:rsidRDefault="00B528FA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1566937B" wp14:editId="1B3491A1">
                  <wp:extent cx="280657" cy="498946"/>
                  <wp:effectExtent l="0" t="0" r="5715" b="0"/>
                  <wp:docPr id="2137907275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4AC38CF4" wp14:editId="4B0340B6">
                  <wp:extent cx="288393" cy="512699"/>
                  <wp:effectExtent l="0" t="0" r="0" b="1905"/>
                  <wp:docPr id="2137907276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5C1DE3B" w14:textId="77777777" w:rsidR="00B528FA" w:rsidRPr="008F24D1" w:rsidRDefault="00B528FA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  <w:lang w:val="en-US"/>
              </w:rPr>
              <w:drawing>
                <wp:inline distT="0" distB="0" distL="0" distR="0" wp14:anchorId="56D65850" wp14:editId="7806D8DD">
                  <wp:extent cx="788670" cy="618490"/>
                  <wp:effectExtent l="0" t="0" r="0" b="0"/>
                  <wp:docPr id="2137907277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197736D5" w14:textId="7EF620A2" w:rsidR="00B528FA" w:rsidRPr="008F24D1" w:rsidRDefault="00E635F3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434ED2D3" wp14:editId="41FAB8C0">
                      <wp:extent cx="909468" cy="602305"/>
                      <wp:effectExtent l="0" t="0" r="5080" b="7620"/>
                      <wp:docPr id="2137907278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468" cy="60230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627E84" id="2137907279" o:spid="_x0000_s1026" style="width:71.6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5IseFIAAOqmAQAOAAAAZHJzL2Uyb0RvYy54bWysnW+vHcmN3t8HyHcQ9DKAPaf79N+B5QWC RfJmkQTYDbD7UtZoPAPMSANJ9tj59Pmxq+ocPqU7LjKIYdi6ty+LXdUki+RDVv3hn/7280+v/vr+ 0+cfP35483r6/e31q/cf3n387scPf37z+n//23/73fH61ecvbz989/anjx/ev3n99/efX//TH//z f/rDr798+37++MPHn757/+kVg3z4/O2vv7x5/cOXL798+803n9/98P7nt59///GX9x94+P3HTz+/ /cKPn/78zXef3v7K6D//9M18u23f/Prx03e/fPr47v3nz/z2n8vD13+8xv/++/fvvvzP77///P7L q5/evObdvlz/++n63z/Z/37zxz+8/fbPn97+8sOP7+prvP1/eIuf3/74AaaPof757Ze3r/7y6cev hvr5x3efPn7++P2X37/7+PM3H7///sd37685MJvp1s3mX394+8v7ay4szudfHsv0+f/fsO/+x1// 9Zf/9Yll+PWXz99+5p82i799/+ln+3/e79XfrsX6+2Ox3v/ty6t3/PK8ncvG133Ho+0232+rLeY3 T+J3f/n85b+//3gN9Pav//L5S1nr7/jXtVLfvfrw9mdE4t3HDx8+//jl/b/zfb7/+SeW/79882qa p/tte/Xrq8qm0nYk/+FJ7vdzffXDq+e78DW+4jF5Hsu6bOuQh5DwXkMes+exL/M+D3kIybTNy5DJ 3TFBEc79HDIRkvW2j2eyCJN1m29DJkKyL8dtOJPVM9nm8z7+JJ5kne58xNF334TJfkxjJp5knc79 GDLZhcmxTOMP70nW23bch0xQuYeWzMd6CzDxJPd1ue1DJqdjcp9vdyY/UkUhmW738YefvPau27Jt 9yEXpTnOCBuvwOvJgu1jNp5mu9/38ZJNXofX877Ngdl4mm2Zt234ZSavxet53NZlPBtPs23TGvg2 Xo8xqfMZWDShOQ9IRmo5eU3ebhilABtPc9x27MWQjdflDWu5jOV58jTHsW9jczmJNp/7voyNstCc 07SNzczk9Xk9553vOdJOoTnv8z0gaV6jYbOeAUnzNLA5xiIwixU4b/f72GoKzYlBC7DxGr0e8z6N F232NNNt2efxx5m9Sq8I5zoWNaGZpvt6H8va7HV63UMKKjTThPsWmI9X6nW7s0kNhW32NNN8vx9j aZu9Vq/bbbqPLYHQTPNxnwLr5tV6XfftCIibp+HFtjPAR2zBio4G5M3TTKxahI8Yg82EdPx9PA3z mQJux+w1e92nO+82MjpCgz+/3M+hqb6rOeCjjvVHaKZpxS0a8/G6zT563Mbb9d3TTBNO99hdu3t7 sM3rto/lQGhOtt5AOODNwXY/pltg2TzNsS/r2IrevWZvJtVjLRWac54CccfdGwMcljOgPEIz3Wa0 ZywEXrHhM83jsODuaRACqMZ8vGJv6wbVUHnunsaMKPviyM+5e8Xe7ueyBvh4mmmd9kCgc/fGYLvv 6xSQNk8zrctxjNdt8cZgm6cFQzUyOkIzHdNCqDdat8Ur9jbNTGnMx9OQvJkDxmARY4C0zePvIzTz bVvOsVwvXrO36YpfhuvmaeBzspEM103MwXxbSFwM+Xia+UYIF+Aj9mCeZtZgyMfTzDdc67GxXrxu b/d5ngLfx9PwajMb1nDdvG7jUy3nWH8WT0N2bN/Gu8LidRuhvhNgDtfN0/BJl4ATsnjdZvdZCC+G fDzNRCDPxjhat1Xswf3E+A75CM10rBGnd/W6TVx+n8ZyLTTTts7L2O6sYg/wem/j/UdopmU9sfHD dfO6vR0Tvv943TwNljdiR1ev29u5HQEnUWim7XYQmw/n43V7OxGewHw8zbTdIxmq1ev2fruToxqv m6eZtu0MOL2r12347AEnXmjYT6dAkLV63SYCxoEbz8fTEJseAbuzet3ep5P/jPl4Giz8Gsi0b94e 7Peb5bRHdkdoCBqPgJ5u3h5gRZeA/giNgRnreJ/bvD3YsaPzOJgTmglLhe8y0p/N6/a+3G4kAobr 5mkmksL72O5s3h7syzQFgm2hgY+twXA+Xrf3BV95rKebp+H7TOvYP9i8bhP8zGtA3jwNwSmA0Hg+ Yg9WnPKAHHia6UYebewnGn73ABN2kiGswVAOPM05z4Fte/OqvR/LsgSWzdMs8xqYze6twYGaBpLJ QoMLT45zJGy7NwbnbY5sCkKD+Qgs2u5tASjoDSht9G2EhvzEOo9lYPd6bdaQ5MmQj6eZlv0O+jhc Nm8LSLfskfl4GmCLNYBc7F6vj31ezrHuCA0qugegi93r9bFj38c2VGimFUxxbEN3r9cGQ5xjHRUa 4OR1DXwfr9fwIdoey4GnMT4RufaKfRzzugTm42nwrfdA4voQa3CcpPyH8xEaElUR43Z4c3CcwKvj dRMasq97IAF7eHuAY03qaTwfTwOEPRFnjvT08LqNnqINYz6eZoYkkIA9vG6TrNu2sZ4KDTE90dx4 PmIPVsKLsZ4enoaYnmhhzEfsgSE/Y5/38DTwOSJyLfYA2xuolzg8zWwJ8nHu7fC6fUwHycSxHHia +T6f2JChvHndho+loUf7z+FpcMIQhSGfU+wBROSHR3yEBpwVhHrMR+zBvBkYMeTjaeadZRv78KfX 7eOOezCWa6EBygP3GM/H6zY7o7lIw/l4muUWihlPbw+A2M5ATkxoKLdB4Mbz8bq9r3eqmsbz8TSk g3Arxny8bhOT2B48XDdPs6A/AXf09LoNiEN2Z8zH0xAurYGc8ul1m8qGDd9lOB9Ps9wXA0FH9uD0 uo0bcp/G9kBoCID3bcyHEMkHPyBmhBijCSnRQmAW8OCmm1dv9npYBTh5ItJvkTgY2EvmNC+BBI8S LQfY7tgqMAXhRHZ9/JmUaKHSL1KxeRPDQOVeoAqRYg33enACGB9KHvkwR0SNIFob+E6e6OI03ovA /zwnw+kisueJUEA22MCcvKofRCmRitebJ2J7vZPnGOktiLObk8V3JIjG+uSJVrLZ1ACOOYmJOOcN 6G3MyRNZAVBEyqXckNiLcHLMSYis2iyA3+POu9WjIiPidivReoLejv0TQG7HabO4KCB7QoS0LoEs MDbBczoM7AusnidasXqBvQk8w3PCKN/Gm6AS4QgQI45lTysWt52CtcCcvI3A8zRfbSjlUoCI3kaS 6NQPuoWgOHgn4zrm5NXdLATb51CfpHCRVKjFO2NOXt3hg7sS4OSJ4GQZnTEnr+7k3g9c6vGcPNFV jh2YkxQjMqN7ADQmYvHfia6CQAkjf+WIgKdDfoQQYcvZ4MerJxWJpJyI6MerJ0TIHsnhACev7laa HPEjpJARcaDII8BJbMQE5h7Yn6SUEU63iB8hdYmUX9wC5UsUg7iPy0e6BXIoZCYcEWVFc2TPFaKF 1AtKONSnWWyElaFEVs8TLVRxBfLRZEH8nG4kIscBmhLhhS0RCyv1iduNwoWA3RMiinGOyP4kFYpw QnnH+iREWKOQtyw1ini9c0SfhIjKBev3GEqEVCkS4kMWmJN3PsiVRlA36pecRFA9t4U4CZGF+QEb IbWK60KeOfKdvGFZ530PRLkA6X5OFE6F5iRE0AQaxWiP8pzYeVDC4U7YEW3UywckQtV9x9UMcPJE rF4kJ0WE6uZEkxkQaYCTJ6LmyhrzxlLuXYIFhDRQuklxtHu9dV1NCYecpHBxwRhFvpMQkXQmDxjg 5P0IBM+SGEOJkBpJawcJ5N4nKV5EWqkMC3ASG3EeJOkCc/LqTkdIaM+VOknmtNwCErF4db+D4UWi TyEiRzdPAc9y8ep+J+APQHJUhHnZ49NGGpek8NHq6iL5CCEC+kPMA9/Jqzt16hjmgER4IkDgCD5L yZpbCHKCpHMCnDzRemd/D9g9KX+kMDO0EwoRQUOkCQP3WOZkSM54TkJEigArMf5OUs54p5KPVN3Q RgjRSnoiks2RgkYSdXsg8c/E3UKQhqXeJTAnbyPuywLAG5iTJ6Jge49EalLUeJ/OJSJ7QrRiYCOx xurVnaJGCt4Dc/JE7Gg3GhWH+5MUQ1IvtUQyH0JEzGBtd2NOXt3hFPJhpR5yOXGWI5y8uhvcQvvl WMo9EXCyKeF4Tt4lmNk+A6XLVIg4KUeGzPkYcpICR3wcgurxnIRoQSAiO6GUOJKNxtUMcFLng0KG QM5SixyPjb73ACdvI/CV75GdUEojpx2zF+HkbQTVbUsktyyFjuzTYPJD0ROahUAoklqWSkdDKAI+ mNAA+S6BigGKnZ24kk+NpHuVhnT0PQDUbGIgSE8F7LjSkJ4K9IOQqfUzoho1kERUmoX8T8CplBJJ q3aMMPLWwbQvUDnPTulmNOFaB6ROaMhmzZTBD82QlDzS5TMWbqGgaPyIRLdS8sgpNJE0r9CAW+HC B+bjdZxkdyRHLrWV1KdHRG6X8AJnMmB/hAbjGHHEpeaRTEfEKggNHcBA82M58EZh2c8I/ih1klRb RA5FkJpHUgKRmFZorNw+YHt2bxIWBDvgbwkNlSCB1lS2HqeoCxY4Igeehq6/SFpcah7Xmbr+saYK DQdDRJIOUvNovUGBdRMa24TG4qZlkgfJl8B0vKNwnpGvI1WSFHhQShXg403ItE1LQNyk5BFGcyQ6 UiKSdwH3Xmoerbc9UOcFTO2EFHw34stJ0SNVrJSLBpbOWxE2/ECh5CRVj2RcIgeKKVHsSDGplCRL b6eeDD05ISLNQMolINxev41ToAaYyk33jSyhEThdhI57RxSdkxBF53T6eIBeJNpQxqsnRDhYWwQS lupHONHSGODkbYNxipTCnF7Rw3PyROE5eW+BzvUFlGMoe1I2aS3lkUTD6VXdOEWgRiEyTpEQ7PS6 Hp6TJwrPyccR2JRQeloKLsnsREyRFE9SaDJF6h6EiBqxQDEoXrPT2/CMPFFsRgDhjhG7ksUEI8FT IjrLA34DJyt4RkQsAeBZiag6JdE3clTBxRwjim0CqSClWSiLGu/onKbn+HAKBso3XjhPg+UKGCFa 9z0frFDkA3kazAKHy43XzRuGnSKqsaNKi4h7N/IyeGljPl7DiVdAUMbr5mnILQcydTjA7t2o1g04 3krD0X+B6ji8Jc9n50SUwHw8DeeuBHBFeiM8H/oRxqG40lBYH+hPwhcRPtSejecjNNT6BTz8WSsl rQY7wMcbEXpmAmgBZSduPhyeESilVhoqiAlyhnKtVZIs4ziZhS/r3o0KzsCRnoCHjoaAkp6Zof4I DeF+5FAl+oscI85hCtSXdjQ3FjJgEaTYcblzrGNgRt4iWMNVYPumOs/NCIEL5LmV5k5vSkjmvH6z fQcSm7Mc7XgnKRzIZgE/+xkBLQeMttDcOTo50KXEtB0jDGPAu1carGnkqA7O6nGMdnKUATUSGoDb CIo4S5kjFYGBkgaluVsZYcAhkSpH4OHI+bgcP+SWYaFQJtCyht11RMR+VmE7tA1CBOZB0frY2EmV I7geuhTg5A0KEU4k2pulypHy38iZN0pEzxaeY2BO3jpwAAewXWBOnoj+D6siGW4VUhpJLMoBqwFO 3qaA43CkU4CTtw+wWQJdcpTqOzEiNRo5nZmUvSOCE4VP4zkJEXFE5BBgOsk8JzsAaJwbVKKFEx8j rqqURnJwH6elBObk/Q0kbw+U5XIsoMwJjQp4Q0JknCI7hpRG3u/EveNMwyxEximQYaeTwM8JLDU0 J0+Ed2Oh/FCfpMqRghAMc+A7eQ/C/KhAlp3v4udEF3oAPlKiBWcgkAGgOdVzsjNxI/rkiSgJx0MO rJ5XdxBLy2cPdw0tjbTjagPWSKocqTvhsLgxJyGiqDlyF8EsVY582tAxt0JENcgZKHLBP3HfibQn dY6BOXkimqP47/g7SZUjwVwoQheidcWPCOyEUuW4kIwKlJ7wYdxCcML0GQmepcoRlwCPKrB63kbQ 5kSqK7B6ou6kuSL5gL40MuQbyQmPduRRIElIGtav3n65bkO7J6WRBE52Ju9Qc4UIhwWvMbB63kZQ GbNFbISWRtIlFijdn6XKkS4sCjzGcxIi2hHw5sdzkipHjquwLMxw9YRopeU+UBXC+bDu45JwZyUC nDzRCg4eQM8RNsfJuvkCJzcqEV6YHTo9lD2tckQLAzgCdk5ejzLHMaJJAaUn2u4WNoy/kxDdFust Hs/J2whOeLPzvcachGji7MKAhZUqRztnJxI/KRGplUjOQ86KhNMeQNIZ2S85U8JYjlfP2wibU6D4 iaID4QQAEZAIqXKEE27s+DsJES5i5FAbii7968EoknUVIkr7IkWYHDDjOG036ukDUY0QgSwdgCrD 7ySlkRz2ddsCdk+IgP8oaApw8uqO4nIMVeA7eSL8SgMIxnPy6o7vgZgHOHkiSprs5JAxJ6/u5M4s 1zS0EVIdyZzmQDs3JepeIgAWIllEIbLyKczyeE5e3bmt4ohgMlIfae3cLPmYk1d3Tsi1k37Gq+eJ KG06I3CJFDvasX4RYFOILAKIZN2k3nHHh40gm0KEX45MjFdPCh53zuEJHHVD5bgTI/y9yAG2nKrh iNgy7oEbFZSIHc3u/BhKhNQ87vvdsJahRAgRLaFHoFWTlkQ/JwKhQOm+EhGmhWJCqXvkrC1AzsCc vGHh1GRaBwOr520Ep21xNGCAkyfiGJ7ILVKz1D4iEaHEvBDR70UsGZiTV3e8crqLA3PyRPiwkaP+ EBsvESvQbQBbFyIsLCV24zlJBSSrh40dz0mISNRFDgpiZ5E5bXbh2VCfhAhEaA1UGgImC6fQCWxK RBBO5jOwet4loH2GI8gCc/JE5L0jx2FxyJ+fEx2UgbZGJSIjSHNxYE5e3XcC1kANIFl193pA5vhU AU5e3e3Gp4iFlaJLcreRS1mBYd3r7SQJAu0CSkTpNiBbYE5e3e0+jNDqeSKsiuG/w/1JiiHR3MgZ 3rMQ3Y/YnivFkLtd0RaIc4XIes0jpT5SQXmQvI34EUKEUY4cj4Cr5iWCYqxIhkqIqMK1EsXxd/Lq zpYbOXiLRLx7PWzTGWiPYokdEYd8EquNrZEQ0TVIKiQwJ6/uHNnJ/Z0BTp4IZaK5LMDJ24jDUvOB mFAqKCfO2AhU75K1dqtHAVzkGlclskPVIoWAUkMJ6gLOGlg9byPgZEHXSPZopZI54cSOV0+J8Hrn QH6PbKhwukWq2pSIhhSct8CcvB8B7E7B5nD1EFD3ehOX5BHwj1fP2wi+E9VJAU6eyMojAvk9usrc 64FQxzh5Ikro7Dro8Zy8jSB1ay7ByAuzq9ef1zhwJhRfN8DJqztlqIBqAU6eiFMsj0DjOGCdez3y Chy9EuDkidhnAicScfaJZ8QyBBRXibjILmCLqDTzjKgqDVQ1KdEGgD7enDgp1jHi5gy+7XjphMj6 awLwPjCxcKKidRxoKBEZbJzEseBJXSVH9dolFUMRFyIy2PjKAU5e141RRMSltJKqpkjoSdGPXz0r hRoHGkp03QYRUFsprmTD4DKVwOqJgeCGjwB8wjGGfk53jtwYB4RKREO43fgzNHpSXsmcIi4YW6V7 PYoeI3eQkCRyRBQ5RM4JVSLq8GjVD8zJmwhwEFKCge/kiYC0I6dlUFvk52TncoydPSUyoJ7XG34n KZcETSPeH89JiLi8xKLIMSfvD3BcKqwCnDwR38ki4zEnbyPwOygvD3DyRGS9I5Ww3GTlvhOgLLmm ACdPROC5B1rvybkKJ6D6gFspROaUB3olKEFUTtxVHJiTJ+JsHLv9cvydvLqbWxS4joLjGtzr2ZYW Wj1vIygSOSPuilRmcikWCxiYk1d3vMozAIWDfPg5cXh/oNAN384R0Q8cScsrEWejRU7MvkuRJSdh RQp8lYjaAy4SGq+eFFlyGHokNUotplsIowmkEblOzhFRjm5Y89BjESKrywxx8upOgzimL8DJE5GT p5kisHpiI8A0Al0aVK24hSCrHLlHhrv4HBG+aOSSOSWiWwFwLDAnr+54ORwuF1g9TzRxDVGgyBI4 38/JSh8jnDwRC84pgIE5eXXnLJlISwht6+71cAgiZRhkBBwRLXlHAKBWIu6A4EDX8ZykXhJ9oul+ /J2ECHGwQ3+Gu4YUWTKnSLPlXYgwECvZ6DEnsRG0IkViDSmytCudA/dhUKbsvhPn7kbOn1QiDt1l DwjMyas7uCwZoMB38kRApVsA3qeZyM9p4+bCgG8kRNdNu5Hv5NUdHHwNXIlNrO5ez44fDsD7nMbk iKx2O+ItC5H11ESskdZL0thAGD7cn4SI4wbQ3bFEaL2kdQEEJEKIqNQlvgtw8vkI8HOKX8ZzkiJL zmThiIcAJ+8SULEAtBjg5IlO6loDyRytsSRmCHT8UifqpAjHI5Jw02pJ3IhAGTaX0DtGZB5DjLyu c2sEVwwGls4TcZt0oJcdiNi9HOdphrwVISLlEei5u0upJIgNOENgRt48cGBFoMyI2m43I+AuyAKM PBFQUODoeXYvZWSFx0PjIETsFQF4i+56YURBQcCGCxGGNRI2SZkk2FHk5jvW170dVeiBQ3DYJB0N FTw0MI2XToi2PdKzQ57aM7JrvwMBhhBxak6gnISbyz0jbkGKJK6FiONOIo6XnB/JTSDAnYGl85YB 3A33feh3SYUkUbf1Cg/FW4ho6gtUTHGbtFs67rq1e9bHjDwRdayBo8X4K8/objdMBBh5ImvXDGzm cuYkZ7cekXBJiPiskRlJdSSMIkeL4Y64ZcCY0Jo3FAYpjoSRIR/DbyREqGvg3hWqLt3LEWZGmsCV CLscOOziLvWURD2RY3aUKHbMDolFNyO7lyki3kJEg3XkRgVOLVFOIb9YiOCEXxQQB+81hOfkicJz 8nqO78RVsQHB80S0YJEhDszJK7rlQSO+nZRTwokrWQOcvOMQnpMnemFO37z99s/f/cvnL3/8w9tv 3/7AP76xf73724f6O/716u2HP795fXttD375+PnV3968fvfxw4fPP355/+/YhL8/f/yP22vIGRKq Osw/IsYD8MRTihiF98Rzipjt3RPfU8QopideUsTomideU8RogifeUsQItyfeU8QIuSc+UsSIoCc+ U8QGnntqfk7JWC9kOSkzmFu45+TMsGshz0maodhCnpM1g6aFPCdthjcLeU7eDA8W8pzEGTIs5DmZ s7NxhDwndYbhenJ+zkidYaxCnpM6O9FGyHNSZ0fOCHlO6gwXFfKc1BluKeQ5qTMEU8hzUmcIo5Dn pM5gQyHPSZ1hgUKekzpDBT05P2ekzqA+Ic9JnUFxQp6TOsPXhDwndXYyiZDnpM6QMCHPSZ1hYkKe kzo7TUTIc1Jn6JWQ56TO0CUhz0md4UyenJ8zUmc4kJDnpM7AHSHPSZ0hNkKekzrDboQ8J3V26oWQ 56TOABMhz0mdoSBCnpM6gzaEPCd1hlcIeU7qDITw5PyckTpDFoQ8J3V2kIOQ56TOQAAhz0mdpfaF PCd1do6CkOekztLwQp6TOsvIC3lO6izPLuQ5qbNEuJDnpM7S256cnzNSZ0lrIc9JnaWihTwndZZg FvKc1FnaWMhzUmcZZCHPSZ2leIU8J3WW7RXynNRZDlfIc1JnSVYhz0mdpU49OT9npM4SokKekzrL jQp5Tuos4ynkOamzlKSQ56TO8oxCnpM6a+AW8pzU2X00Qp6TOkvzCXlO6uzGGSHPSZ31N3tyfs5I nTUtC3lO6qwTWchzUmc9yUKekzq7cEXIc1Jn3cNCnpM66+4V8pzUWcuukOekzpp3hTwndXY9iZDn pM46Zj05P2ekztpghTwnddbbKuQ5qbOGVSHPSZ11oQp5TuqstVTIc1Jn13QIeU7qrAlUyHNSZ+2g Qp6TOuvxFPKc1NFVpfT2i4zccZNTP0BO8jgmvh8gJ3u0H/cD5KSPWsp+gJz8UaDVD5CTQBoQ+wFy MkjLWj9ATgo58a4fICeHXLTVD5CUxK8AizRi0UsirYApUf4KtOAXuQF6SQTHyA3QSyJIRm6AXhLB MnID9JIImpEboJdE8IzcAL0kgmjkBuglEUwjNUAPYlDqmRygl0Rwjdwb9DYRZCM3QC+JYBu5AXpJ BN3IDdBLIvhGboBeEkE4cgP0kgjGkRugl0RQjtwAvSSCc6QG6IENrv5LDtBLIlhH7g16SQTtyA3Q SyJ4R26AXhJBPHID9JII5pEboJdEUI/cAL0kgnvkBuglEeQjN0AviWAfqQF6sIPSm+QAvSSCf+Te oJdEEJDcAL0kgoHkBuglERQkN0AvieAguQF6SQQJyQ3QSyJYSG6AXhJBQ3ID9JIIHpIaoAdAqGZO DtBLIphI7g16SQQVyQ3QSyK4SG6AXhJBRnID9JIINpIboJdE0JHcAL0kgo/kBuglEYQkN0AviWAk qQF6UGRKoiI0lXUxE7/IvUEviSAluQF6SQQryQ3QSyJoSW6AXhLBS3ID9JIIYpIboJdEMJPcAL0k gprkBuglEdwkNUAPlHBue3KAXhLBTnJv0Esi6ElugF4SwU9yA/SSCIKSG6CXRDCU3AC9JIKi5Abo JREcJTdAL4kgKbkBekkES0kN0IMnUxI94RCSzibyi9wb9JIIopIboJdEMJXcAL0kgqrkBuglEVwl N0AviSAruQF6SQRbyQ3QSyLoSm6AXhLBV1ID9ICKXQWfG6CXRDCW3AC9JIKy5AboJRGcJTdAL4kg LbkBekkEa8kN0EsiaEtugF4SwVtyA/SSCOKSG6CXRDCXzADXbeEeo7Ff5AboJNGuBc8N0Emi3fed G6CTRLv8OzdAJ4l2q3dugE4S7ert3ACdJM6ALrkBOkm0y7JzA3SSaDdn5wboJNGut04N0GMsdtd1 boBeEpMYy3WxtOhCEmO5bozWAZKS2DeH2H3SuTXoJTGJsXDvq7o49ovcG/SSmMRYrquWdRGTkti3 idg9zKkp9BiL3ZWcG6CXxCTGcl1lLGuQxFiuG4p1gKQkftUwksRY5q9aRpIYy3VNsE4hKYlftY0k MRZO3up0IYmxXHf16hSSkthjLHaRb0oS+/YRu2o3N0C/OycxluvyXFmDJMZyXW+rAyRtYt9GYnff 5tagt4lJjOW6Y1ankNyd+2YSu4A2N4V+d05iLJxM2OlCEmO5Ln2VNUhiLNddrjpA0k/s20o4XSK3 iH1jid2qmvoKfWvJnMRYOJig/wpJm9i3l9jVprkp9DYxibHMfYuJ/SL1Bj3GYpeS5gbod+ckxnLd GCqSmMRYrjs9dYCkJPbNJnZ3Z24Nej8xibFwSUYniUmMhUNx+gGSktg3ndi9mLk16G1iEmPhnPhu CkmM5brAUuQgibFc91LqAEmb2LefcA1HbhH7BhRuNEkO0EtiEmOZ+yYU+0VKDvo2FLvbMTdAbxOT GMvct6LYL1Jv0GMscxJj4SzlTpSTGMt1kaFIYhJjue4n1AGSktg3pcxJjOW6TVDfIOkn9o0pcxJj mfvWFPtFTg56SUxiLJw11ctBUhJ7jMWu8UtNocdYOP44OUAfsSQxlusWPJGDJMbCyWDdIiYxluvO On2DpCT2zSp2N13uK/S7cxJjuS6O0ykkd+e+ZYX7XnNT6DEWu/cttQZ92wqHEyYH6CUxibFcF7TJ IiYxFg5a6yQxibFc16npGyQlsW9g4f7d5CL2kpjEWK7ryXQKSUns21g4Fjs1hesyMf8G9ouMJF53 hOkAOUm8rv7SAXJ+IscdqyDZL3JT6CTRrvvKDdD5iXYhV26ALmLhYprkAJ0k2p1buTfodme7Fis3 QLc723VXqQF6jMXuvsoN0PmJdjtVboDOJt6TGAvHbneSmOxjuW6EEl1IYixcndS/QVISe4zFLnTK LWIviUmM5bptSdcgKYk9xsJx0bkp9BiLXZaUWoP+OK57EmPhYo3uMyYxFk5z7wdI2sQeY7Hbi3Jr 0EtiEmO5rhYSOUj2sVyX/+gASZvYYyz3JMZyXdWjb5CUxB5jsSt5Ul+hx1jspp3cAL0kJjGW6+4c WYMkxsIdA50oJ/tYrktr9A2SNvGrw7qSGAt34vZTSEpij7HY/TO5z9jvzkmM5brnRRYxibFwGVu3 BkmM5bqVRd8g6Sf2GAsXZ+UWscdY7FKV1FfoMZZ7EmO5rknRNUjuzj3GYjeb5KbQ+4lJjOXeYyz2 i9Qb9BgLh28nB+glMYmx3PvDvOwXuSn0u3Oyj+W6q0PkIImx3PsjvewXuSn0EUsSY7ku2tApJCWx x1jsRo3cFHqbmMRYrgsvZApJjOW6k0IHSO7O/QFfdmNFag16jMVuosgN0O/OSYyFM/q7fSGJsdx7 jMV+kZtCvzsnMZbrwgb9jElJ7DGWexJjue5KkDdIYiz3HmOxX6QWsT/0yy47yA3Q28RkH8t1gYGu QXJ37o/+sosKclPobWISY+GOyE4XkhgL99L3AyQlscdYuPLNr0E5ar8e1f/p/bsvr3568/qn16++ vHn95fWrT29ef3r96k9vXv/JaDi8/+0XO+G//fPVr29en1yMZ2fj/fDm9XajYmy9Tvn/+eNf3//b x+vvvthx/xPVqvVoF64ybF/h+Vfv/vKnH9/91/f/R2m477FM/3dcMVnfoAyHNNfhfsf9XvJoWZdq gSa4trnK+C9yW5elhoek3i+Dw3wLNy4XqqdG7rcSNT8e7XZDxvWJJrtBJs6OG3wrhjitW0mMPQbl 7uaaL6C6vJjf9oyK+bN+UkpRnjo9nB+F7msNPqldKGL4HJSrYMtKg2cXCOz5bOU+x2uGYJxPfG3M EECyfj7ugCqEj0GXfa9nlC2H/atI17XalBmctYiO6z6fe8eY4cbVXuVNV+6olU/ItLZ6PNVK+4sI Ewg89z1fM+TZE8MMMNy5s7ISrsVAP2bIMj4YcsuLzvBY6gk73Hr/xPvGDJH6WsnCHWsFIHow3Ne1 MuS23RJRP54dXCpSpBRH85lIHjM8yZAUp4qUWYmu2qDk1Ld6VhKqXXIAj2fIbRUokr7PFMeQ4f2Y uPXqWlIuNC47ThsUabjVmHO9dVq/bstWPR+uhUsw5GL6e0WNuKOywEUPhse6ViiCy4iLP/14drKi 5UWZ+9OqD2e4ckFxrVbe0O1rT30OSrVX+U7b/dRvyJWlvMS1MlA9PaIAQ+4LKlLKhTkqieu5zfVg U+6dKZDl82WOW6382rhn9RGSBRjyBeostq2YqDbodsNm1WfczC5qwfbBZeNlhtyQ9Qgehgw3xKIe urVTyC1LuqEwddAdcb1m8XwZLGhheHAVdtuVdHfQn8qGAMOlzvBYzoKvPQeduSTnmsWBSoppY/Zc EVWecWtyfHPiWkBW8iKEXUkdN4briTUpgnFixWVJsQh7Dc9P9qeH6zBc0vW0a50LQ8r7ZYdFElG2 8gxwUezsyr1wNZxHBp5ZtQBDBLEIBoQl8HvO0PaEytAKZ9xuAUOu3WrPnnUDAYbTVmNmtpvSCfdk yHcqKnPej5JYc8+uK8dxTE9MaVxK14Mtv87wsK3YzwJPp1oaTgGcSgXHgyN0dV/jgL79mbIez5H9 qR4qyLl4e+nOeQxr13aXlWPbPEof3PMh9q5I6sRlaM8cc4AnIFv5WFByu5nMc6dWrMix3filbg/m vuk/D7dnm+yYJzcmVyWf2D/KBveYCnfGVYPL8WV7QX6eD0k2FVnmks/7s3AlwJMlrctHaaU6TVyc 2kBsdoldXQO7VbXmjyfKf56Y5pgnm0fd5SaQxW63Ypo1ezCRBCxg7WOe697U67qUOmF6oKzeEVeV 3zplWDFxdRFQlG6/5iG20Q7lhHJ71rME5nkYWl0pK2D5nIrdmVsfsoeobcI0N3+cGCHhW60bEl/M KALPxiByy62fdWPm9nD7p1de7nmr1TvmoTzz8ON57ixoVQfqe0sv62OeGInqsF9ye32yx0PuSK0Q wjStVsLFC1ksN+bJDlQb/9DPo6QZn8NubPplbSeaKHRtT7uLsz4kCrkehniy8T7NGwGTTGWbdhb3 GvYkwBCWXIi7oTwmCHz0Z4nlcJbsF2tFBzAHumXgrx3V5TsOnA7/LTcc0Cp5x748D+IZM8QFqXGZ 3bR87bRtVXGtthpaHvjtYhE3U5K6s1+OQ/Q7bhu2rKjByRi6pNzRXmfIXaNl23+8zEb8U7XyRqXe IxswnuJGk2yjXA/d+HERt+qcs4BrqbNwPKdmgonbExaPWSJpVeYWM/JO8TDsxM71ITGPfkmLqp+W /QlyjudJaNV0C9vTSevC9fJ1ERbsi37oO25D5UkImgglkTsEr0wFdVbFM6Gsle/Tej864SKpVcPs aV0YJWwJtvu019JNhr91IsSeVh11YmmMniw8ncIo6mWfMSbFr4hZAk6GaiuER1oqCB5iQmTUpoLj WhyA50O6BYok0PRvBdxhTTHzWTwSYljzJL0MYeaqi0QbvJ1frA/XepsYD5dnJd5YhqZ5q6ASlHjM 3bDmo9jy8ZAdVB9e4WR9eJYtNbi2C3ev12F3k1KZytaEmmb7Sf1dEjxLtSU8tOAtvLZMoJ6YbpTd J6Mrv56Dz79undzSAF9rHXnIVpTgudyq9EHJDcwyT/bCGg1hrTq/fmPrruVQcHdtjePvSdFCDfeh tMydX1tQ37rZkOastYYPuSXjUk825+H+BFMCPJGbKibGU008oEg18WaV1c1GURqIwpddEp4XlGbY i/TdjhKiPqeCjarG+MTpUWOMYaplFZjP2xOuCMzzYJ8v1gS96E0qYVPxDrgK3Bw/WfgTnS2Ux5qJ GEivbM1Z5iLzzt6aMazu507UrAu/0NVc3U9U/In3j+eJa9h2JOJrTf1wwfAjYuDu6X6jYxusK0Qm +gnMjnkyy5YNX269s7O7h7i8Os9jIgora7uQYYh7mGjk3jxp1rHzE9inq0fH3k1QIt8TbW6eND5j MRgx28d+UWv0OEuQ1dJhr3j72q7IoZUA+iHUJ9Lavief4KIM8dxv5uiUFQIh0IQzQMFcM9zkGfZS GtN47pbVr34CapyIGKBca3KcSLDGN27YpZq3aT3wlvwiQMkSlbdd8Vwuqxmc5zLVXBAxp2HkTgX3 G0mEahMYtbh2jxeydHWVW8D8hO3Dulg4dH0yLKqqAzpJsF4fkvISv2+fTv5THhIEJBCgnQ2huTzc Tt8tHx5HTflZ0K5pNlTXoJjrbelFSdiEnaLI5tpxFXzxGB/LRyVNrVCy5VDbh4Vfmn6Sf38WrAxt wm67Q10hUjCTmHEethQlKYbasP18oWNpxhgjWDaAmAyxYhVCY1hLvHkZItfdbAIyrRmafUHNWi4A Ry4ht5jx5qWy8at/y7BnLaXE66yVJo95LhOvUQWMowDi/hCKbsanyC0bs5hUsMKW+rf0jaZS9oXC ymoTaMF41g+NvyfeR20/wk1YSm30cyo4K3X5ZmRaF34FFKxyO2GkEvMkRqr+LcnDU5EhrP9SnUIM QA1JHi+0EhnVtb3dAINNEmIyBMBVQy+sfWeG2EuqpTmvpL4XLzJYdT8CVk04JmyPLVtp2IF+y+0E qro+NBmw0p/ymOKxLDUWXgBd4zO0LEnLndqG5pUEe443XW3MWcSjMTxQ6ApkYKaKnQgt6WF502JJ 76sdwuuWDQTG8vAmyjiwGgCSVW4bGFYosaQny1jNKLCvpvlPstvt+xJ2iWdAlYGBN5de3ZC8+Jqa R9k2RexrqY58LBxQxiPUP0/dpc2Q1/Blwjsr+0FwWbE3VZeXAydR1pXoq6XWAea6rwwQ1eZpIGfc GwHSXyqegfGwVjr/LXe8gWryEdf+IadiNM9grzmW2Dx3oK4qkyxVickfa7vjQDaePSJ97GxZjRLM PW7VDzb4Nk9yCepwoAjsqEVMNstu6iKQ+qpuAwHHszZQLOxPH3wNCiCYnYp2yR00D0lvf6X51oIO UtDwiEo2QkPVKlKoFVEn6QIUIG8IUFEDSXMaEwgIsgqr+p5UOojrh5Y/tm2QEo3DD6L2GtnyMTPm 8TBXvu4eWB21EGz37KHlhSiv0IIaHi7N5wY1KDnfmMQR/LSd2RIVqlloc0MGcKo1s0tg0apDKMyo CZAYT9LetZiBzFPn+rHwRGvXPAm1+bb6PfF/awTPvxJZerSZhFMdlgyR5DiQcstdmFCSdOnwSTK6 LbK90i8JzSJlVHUSz4VxZSroQd1gZzA2RSgPoo3qo5Ed2X4jhmo6U7UEc1E9QmgoEDJufI/2Vy9q FptprX8hl7JpTRg1Lm2bR2Wr0/YwRhjwGjfNhpdcOhn7+uwedaPnaD8rcvZ2lSRS3bJm/EQtoDim o6HI+H0nZqTMUGemP9W1wUOqAQ4q1lU0kAtGt8rXX/AUVQXAjtsKkYR/dmyKjXuZJw5Nzfxgy7uv D+RVA3OLV9R9x2jxSuWFdizaZXRja4sVruaaYrGuxo9h2fPrsAQlastZlJZaJH/z7HkYzxOjUcth aNa2+i3/PVHmKiZ46vXIrocMgUm2gif25pJCDc6TS2JKHEy23mr9Hc/9PMAsr3kClxMDysMdQ1bs gEUzmQga2LbaWNKldYXaVPAtDU27fDsKDjS1uG8E0GXhKVNz5xAM13Y3GKPMkzgIHZSpYCRqISH/ XwuKHi/EqtR8HEHSUZyi0NoaZFgDHDK0ZBKFJwVPVT9RFcq59CE4b5Fbqnnw/uxhkCczKN4oUZuF iv57knCtyR0L6dRS4qNZjuRaeAxSAlHYqYioGw3DoqDKE2NTPxl9WepVUAFkSfLCczFIPjxPvkpN pqMWXSUq3ntLiZP7WjQljtsEulR5tmAttrYWyFXRxNp38yR/3oSa8hHdAHAzrDzhmicxZsKnJBQB vyyUxDNalmIxQ935+Aegqyw89RsVEydJmsoUHGx6VYZA4bXegJxWw73BdGrr/0NXDtIyVcvwhovL EVtbpKRpGeGduscsHzmRsggnmJ+4kObCVSyCFCAp6LgMkVOr/vpFqeaNaJC9+PpkllkUbxieazMY 9vBl/Wz+Qtk5oSGR8hywxYntr17a+fjAlkhtL9FZEHzVGpLz+gwvX9/g3rZkllkOr8pxQ8qqfljc KatCCUYLdtlnLH/vzAuxxVoz+mzw6GeC59F6tFhXK4GQYSnVKpETZSerVtWY/1szwCv4w7OjaLgj +LfFAS59OE2QqTnDabsWnjC4KwPfT1SgfBUKmyoqFJRyQo+ytngQ5DD9PImSwRgKT8Ik9Z7YMltN BbKYqTdhF2q7rVWjqiNomeMaYFP61c9zInBubzutCZzFWiDq/oXDdmoVPen+tgsxPOG/XwRyV+3s LeR3SXgVgL2tpsvqK8rbtu9JbNnqaUnymaF2AkbYhsyVhcdOJnY+SpJaxQp2kvhChrUEVtn5VlI0 uvAU9rPghScp3oTHtvFB625LtNB5iZSEtH5NyrWpB5EX2ihArHILdojDGN1tKWBvdWTUYndYAF/a 8gFmpIAHa1PfY+H5ijW9A4pXAZGQrmBL2o4AJdXgMhWSqjUkIFFcU9KOp2Uvygthh5qlVQvb7G6x znDD/2k0lnQqa9P+SmkbDY5h2e0oxreEnBcq0iW1ssospaoAmIil+8ob0mbx8hu+zJNtqc3NEhTC k1C3OrkU7aJK+pBa2eJrYZ0pAaozVC76U50nvnYN6/C52PRlWILdWguIYlldk18EqmYeEjfTTxPn SUarVh0xlXqXxuMDU4tTS3VY27r9Ph6ShKs5EZObBEKCiW0pV9LKVkjupzJhx8ouZE50h9QSMzx8 EEL8l3e+Jkt1VUEsm+974rM3H6L91YtfwoK15l/hgarEUVvbgiOQDXUVSTneWlyALSyyGtNDMmR1 i8Dhq60Bz8UmgGsvhB3tXoj4rXr35H6KvxzjyQ5Xq4kRGoo95EtQYlNBJR5WEOPxQlYMVXlaP0JC s6B8uFN8Td0iKJNsoRxdMl8/rOgsjhghbVzKycZWeNHy7Z2Ng2dtZqDogphVF4GAtvrohMSZPYt5 Nu8Fi6y50Y19+6E8+L+q6jdUvTpitr9fHzv4PalSbraH5ftq2Idh6tMBKHc7Nd6SHsXeBXmSaqu7 HYZPjaFVqlQH3vbmrp+JfadRsqsn8E4+4cPvoWytIPxNNNmycBeL0ceKaliFy7I1npZveNmCvGQT aORpx1jhHtMO6sVkxV2u2TH6OvqHC/t2fSGKuBLR9+Vq192SIKD0Jz3mCcLYdj5AA3XEqC16fBX+ VTzg0Pe8nJ3qMRFeq3sM5ku2u6wtdW5a1GjZxqrZpANrSinGE1C/eYYWtl/W5DFPrFu1CdRyWDue 2y7Q2FakutIXlPDvqIkDBqtiwqkN8j2xwFOLhayzTHxnWmBxbgslHkwiUwUE1+4pYQT2bJmKNcSW tIflRLV+eiE1WivH2I5MVVmE0NrSDNHO6UH4O5ecSIjVLVMh61ISYG3hwZOsP+/ynrBfCXuLi9da KqkSX8rFzI9hycw0GbKSZ7G3CK2lbS6eBBqJOjcIreOlULYKuQdP6pfrBoCM4FvLwrPlNJtADJWw Q0TtrVuTRB6xrAxLW0azCQTMCq2T7Wl+Av1rVn8c/p4UqNUKHAoranXwY54MWhNg5Oa6Vs878UPb kUjJPE/QG8bwULZKXb5nPWOp8eRLW/NBEZPT4Dennzxs6KkF/2URQnJL8Nq68akgq82gT56m7A/R VAjYaixrTga4tiYyYjxR++bwEqdo7Q7dTe1wF/aCenD944XYwxsl1SfFYMR48sctiiKXpNAsykDx U5kn/9BNB4FHk8pDXFJkLSpDFCFbJvz6ZExKsWIecn5CfYho6vfEeWq6Qt9aArfFmcOrLcOicEWz H8sHntl4gs2WZsPnQ8PrCiU1SsWTCq7to4yXiKpLxFMB19oJyBYBfYncsh9VjIiH1nIXXlsi5oq/ mYkv2bnHVPi+zfZZy5g43CQ4QYLqPDEPCZ5E/+17UvxYdocHT16j6Qq+UjfPZWnd2KQZSRPF58kH bZkVak1KBunBk7ReC/MxV7oBcHanYQWX9GHiHxGZel36U4nlyLTbRYOFEiXX5aO4uc0Tx6ikFh4v BC6PK3NR8nds/OHvyQbZhsXCqx/P3CwDZsOigF07piGzNSrniYXZcZ7EmEUSoKS4zyifU6FtokXI eNfiRMCz+fFEOhTCJXgSa5QVIrrqEilWituAFQqxtNDZgDNqta5FIC9SdsGQfgK/8hUrJSZMXDtO 7qbHqDykqV3nyQrgzdSHWOpLEmI82TTr96Sejkoyv7Z8X2tSuaaC76txNp5e64OlSi2zZwNVU+xZ hsWnUVcAYwjcWR/2BaMgCpQ5lId4rMVLjc2TNuiGG3McziQuLI66xSHXPKlULCW1TcBAiFpSni24 Oi4hnlZ60L4K+KjaeEDSBxKL41RU8MGTl61AAGGNpYeiukL0+cDCyJEpkE3xaau1sl5zfSH8kYY8 ERSWXENomtStVV8cuKwP9sjSVS3iLCRFHhDwmm0x56YY4hBDsuXVmhLQLlr5aW5J8YRwFup5C21V SZbWsIrNDpA8vKhkV+oMeWMcAq8jIBmtQMLOXBGdxbTXmmCa6jMdXUDFNd7C8O1aYsMB2FUF6DMw wNkbQ2pJi+5wIoXVlUbFxur1i17hF1ieyw3K5lUBBaKeLsi1at7KEM0s3lroG9IM0gpASO5qwQCb SA20qOPH4PuXIcSoVeq8ct1JQwwt1X5pOJE4hXJ+zN+xbxVzBI7c5ZLtT80u4EeAMsfXsx2UTqKt y7lQ6V4DM4Iwy2z5pUZbynJSb1ZxsdDsyAlUoaAivHyGh9TjX5T90QyrfFlAiupr07BRsm4hbhxC VRdsZ0+S6JG4soJ3hsDI5JhtTX5hUAueGuKG6awyxifUIMTQ5qLtYHZaiECW6WFdDP18SRNa0ru4 U6QjKo7MOpVqa96v/U37//q34FhVXyj6aHLR/uYlZ41trXp5rEPZoNsXwv1/2KXu+AZWt1axUppT EkGxNaPKu76f4UBexsjRVJ/b0naiXESr7REvGw+gQEBrntVKUCTsB7ivwSfVHWr/yRVU77UUtr30 hV5aSXJF2PyilNbn4fSHU0ZqnwHAg5YJYEioPDIq22xeFIeXmJFFqcxIsYrhJ3KpRSdsORIt4fXV 8INTiuKuNW13VZgtwpIRiYkf5fNdqzKYc/Pzqct8HtcsWYwmmEV4IWnXslhisr1h+6OXlsE6EWrS lp42zWpTt/HoeDu7Y1YsWVjdLtDuhL8GYauwsDJicUt5ZrtCNctqZACgKCyuz9jvwx/aiqErmIZ4 qV6wdVtNgDGkQkLsHTEtknY9wvG4XvNrBf3p4+f3l5Q+z3csXwKZak2RBEzm/BcleP7dSx+jp5IX sofN6WRIXR17WPFNy5AUIfv6fUV2nm/aKqUYVov4rhdqARrTEKPSv22bo87s3W+uEXG1eUDX16Y5 sEyId/7Ha9RTiZmwhxWxxkmitMHbEB5S//TgVzIWoTXqhtU16l9IJLp/+BuO22+uEe2fBvvYGtm5 DI8cwj9eo4uqyO5FJa9kD2vsZw+1/ske1v3FHpYILrRGRlkduGtY2ZrsYcXkrhcSL80evjTHqBxh DFpem4TLwzL84yUyolpnYESyQhZN1NQzzzR5xYZOx/H1QSiJK0ng0PrYoNVPYNDSOND8BHuZmlXl WUlw+mc1prYX/Q2795sCZDmUmnGkWveBbfzjxSEh0NJ3vI4uDnbRKiZNIsm8aKYWd8z2UnuG51CQ ndDiWIlgTcqQVdaggR0K1K8wtA3YqzSeaMvIUN3VvLVOcF4weuTxms0D+RMrQaFc/faEYJoAKijO NfOrHz7q1+Dwt+wPzdPqaxAo1IQJRe/yIoBkj+i7unOhtaT0scoSsJamCUChahaPc78Lxt/EjMxT xf8NI7wWOcQNiazGBDrFoAlzajqbjK/6bCxIbZjjUSKRZhXKdU8mChZPit6qikJxeqiCijxq3i/e VlxKrMS2JD2p+laNBUOsKU9gBa2zsKLuYiCsA+Ll+EQltGzEdmph5cZURBToGKllu3gi6jLBvFX0 Wrd+2CuykK0mdIGCdBPlPKSyyFQLa60MAc5UdmyUJONsc+ZcpSPRInEEmFprE0Bu9UXoKKxU15Eh UX3j5MNWQmaAgTcYZMJqepzmHtVu3rB+bb57UcWQBthRO2UlCTNV36zgpkwAtoo+IaP1MCaUtOhN iBspuVpQQ3aqfO+mwmSPan6VwIFcsZ83AWDLTTwKD0L8rA2tTIGDKnuQDByneutgaRo7cN4aEy5+ C+oYNygknpozwOG/umh2XGp5GctQlwiszR4FbfEIu+lv7ZMv7AWA+BXfAd7Ba5dlw4SVGZIgqxn/ xhDZbOk6eocSKBZiXiNPmhvByTxDjiaooSINNeST5JmBDteSWuNLovjRDmIuSXAgbco8ZFDOymqD UvqqLwOo3ejATOKmzACqOijVKpo6texlNY9MVlM76EsNCLDhmQNq7ICQti9QsqxxExayvgwWlvzj FbBVm8uM2zPq4BPmE+NRGRq0I84uRdwtrUqxOjuPY/h/KTvX3TiOIwq/CsE3UJDYgREZEGw4CKAk BhzAv9cUZQogucxyZTl5+nynq6o5p7V2av4IpJrTPX2rOnXqMkRmJpgjAw5yRW2te4ilqkz3AB/S p9temXwdKWycPzv1iPO6CoZT5lLkbHtMXj8PDuu7RICqRhVwcrwQEMrjp0gLqER7WpQ53x0T80Aq OrqFmTAdT25m2eSoJvxm20XAH8iNjCepfTbNSde1/lucAkWV5ZmE8kPAWrcKrUi8C9PllBth16VP SBvLsqat/SQrkQz+eFv6cFlGGlTVrcFUWzLDqKdCwE08SUx7BD+2xqSwvTJaxtpC9PoZwodTH9hW CQiXEtjSdWtH+kcfQ+G2oBJdjAmh6stHY1VtxhuiG7W5KgxIXHQ+qdJV7TPEkxWuhMkjnOPdkpgY 3XJKPXaUJwVPxgqpnEb/rijvpU6f3F8mSGmsWuHYTIu4kO+loBghITuwNwoCs3q8rYjaZT+J4gSN aCo0LrqLNB19GDQbszpJ7wzxZJp/dLtUNVO3M4YAd4HpUjUmlNCTO/QXmlBOjHhb0KKJcOnJ9NPh iltqphPAqkS2mufk810K+G8hEwgXIgx6PIlGXkoEsAJgoWwcgGx7wPDq5jxBXWImurIP2l6bqLfl SQXVWbcko6dgpAqR0zY8iTqpJ/XtiP6Y2IvVLZrTt0x1mbNbvJXLC2GvppNJlV92UCF4mcoP+Efc Ip7mJP9EIkdEsYogbBdBRcTzfgIw98gE7LVXKW8Vce9nSJ6DWnicoksjvrBYIWJ4hAfba8vBSZMO I4eCR9up4PDCwB9bRunAJX6KeBqlwo5zK7auL/t4stwhf8L74kY++J349+wW8GVCiqayoJEWlChq z1NJJHlXODBLpWBIjBkPR1swUIWhoWuVzTfmiXLg3bprizkzQ6lZH4d1KFSli45uFaJthxpdX1QH 8cfC/u0xCXjL00dk5Opie4UgSCGFAe3CmDxJaMN4IRXk7J8hJILiEsZU4GP93NJYznbZFE7GwalW 6j6NcIf9eaoUQu4KHl23aSGMdSnjhQhmsfsJfCrBSEjqHtwn4FXXAc+6I2qORlm9inR1x7QKj1UM 3pcDdrb3E6SJATKm8iXeNoMfoKH5DR64RaftVI2klCsgdYdMQHKrDHIsH4GIfjThmaZHHP1tNDkY W0k740n85YGMWzobb/DU9rhYXYwjXQiZiW7h+70YGQ8S3pKNIIwd55aPjKWFpEu2sBGqbxdiXHvn 4WdUdRFtNuaJZt8R60KQTlXVRvapLhknYYoamKA0SiUSwjyYjSTalGDErz1jBBwZ+G+BE/D+l5Gs SKBID5zd4pRLboiYKGL7ti+EtV3yFpSqWvzdc6u8iJmxhk1k+JY8UYVla/nABGhtGxNJUNIEczcu UusMsWNzbUmDDFRT8yQYjmSN2DI0l+e+Q/1Vwh/6U5nu7XkScD/dCdx7n4qyDlMwquT20giIKOWK HOrLeGXNVXoFnF3wt3Oe1PfIqA0QzBI7Sty/6sKNcysHyo79BAwn4wpOWDAY3U4Zj87zOGsapzRh msE19PaTJ5O+Iqp0Ye6VwlDLx5a57NM8S0ihd0PzdsckriePJgEFJt7odtqfaBXXKzTWt9Q51HsK TPGkUsbGdQDFB2f9sp845WLLZPZ7yB3sKnglnvyS8Jk+NmHvX4qsKDzFriBOsyJy+JgOK7kRUoS5 cENjTAjViEtprS2QYyYb8x0w92lpnOIwuMfLmCjXZKnZ6nRm9MZUtlFa6Ep2tSvIRVFExVh4voiz EH2A1Eo3VbTxANzNMWeAFvj1sxLqeDhz+Yjv8c0Gd0kajheS92bHmGJG6knEg8FmIATmbHaLSPD9 pIxD+olAGuIhu7IPBKQAvHhbsgF9TOoephuD0ReXIkKTjKh4krVC3LfHpCzavCtQqnZuR8mL7Bbj 1ONo2GCCh8aYIpFD6fT2Ez6k0isUGWk6mxhATMvoFtyyOPxUQTaxCYA1JHVrTE6GCmZqbUkCZjLb K4iemcCFoJQwSUpgqJZn5e9gI+3gUtFBrEyMiYL25WMHoXSjkRh2t5Go9k6KQDQCjAJh9OYJa1eo RiaJnSGM5/J3wUgpO3Ijh4j7khU8VoiyGcHa9cYkCKTgpArQ2H7KuZHxpUh4VJ2NqWzQ3BXudXgJ e2PiU5hjEgNp5xbfaWVtwJYSkWxjKtc5MTVmYuRe9MZEUJbtoG8P+vIhX+qYgKA9tJWaqao/PNYW obnDzobKoop1PKmPuRlNoVKspbNx+y8HDDO7xiRFIzwyzXkCjfP0KbnDzxB0Zb0Q4XJuhFNcj+Kj 8bbkYYSztTcmorpspKgZtD2a6OUJlrgsvgjA0DrxfLNuh14hwVU8wdgV0YjL0UR0JxSgIqUbM1gr lSAGjv+tkqCXbAeeLH5IZSmWtcXhljYSNoZS7WwRiDFIJMWpDYXeW1u8j3mzCe2hvt7SbYXPKdRo uUiYAMW9KQOjr8tQUeVEVmlvIKBNhRogqeggipywosimKoRoV9hqcI2ebM5T35ytJyUGbUyspNTZ ylRcztBLgUaFx40Vao6J56/GxAzytWWcvEgq97LIPsik+SQ3aQip3pj4nQpJRU2v7TyBvgU/iLJz UoUorvpAFTwuWqe/triR8woqBM7dNoJzVb2E9OFFAQCeEHhjP7HC98gE7LlkeWAs9F2a7TxfQRrk dZBq982WRZW7gpoIlNpbW6KDMzqbiwIYWMasz6MJHi4XCaqmDAsE0i6drZJ4sUKq6OPYRAW6spGA Ofd/yn9Wa6tCLH3cR7JRZa6Q9JMfEpmQR1V6QumQIoR8s0UgZD+1IJp1F07gMqcZRK5Xvu0cU98v ji3TR+BWvYLuCySlug2h6Hr7iYWZvCaUhKqwbs+QvvkYR5P7v+T+q25tSk2EvVIKebI1pgo/pC4D 3SyfA0FlA1zHZkOML6kBrI/CiXRXMCsyd7E1Jk/W/ZQ/03kwkABXNrvlDhonpWDP9F0RTJa54s0x uYFxNCE4l3RTyoFQWCHGBEAv8hYIlA48FggnQHttlS2bTARfp6L+h+0nvvoklOWxXDd7FpfgcmLC tcfE1VC+SH1+J56sc6typYkTqBS2KB3obVIMxyKM73v19SflVpVBoJOAT1cgeXNuVbM144pJaEVt WyMgO/MGBaR2ROTyvSeezTHZFpO3NFJpvxqVRLh9ITGvcagZU6Zo+66wYQjZmCeKa+lWsVHZiJfB hLGYt7zZ4Pn8okbr3PKGRUWTuCvY6VPB8ZBjopWXRhBbCAwcluI/2/NUIneuEHclvHvzDCGCmflY BOSikypwWZWkr2+K7fALSkMlwiCzb+ETkLGShmNMtFXQTvOFCOFKrKnwoR38LZ1WbCeaVAHe27XF 5kx1RSTvwhkjteaYKNc951ZXII8JgshDydFQinUY8yS2cNlP7BxAUDYmGu+dIWV7hopUmGcwhXP5 FB+QZ4hwjWWzwYEJRHE/JRDtjaks81CRmFmOBFBkxT/SpbO38EFVDorDFdKiN6DqK8UksXzdjIbu lEddSwcgWF4GTjMPO1JjR1QWcBnjfHRKXMTSKQGXFXtAXqIZFKPWbiw4anwH/YU5VIF7MEQRQ1G7 yJkqNw8kMvpzc5JhmCvhXzlqOwJbYLXl8x5HjjB4OAzrdqIV4nkzm+/lfUixzJMMj7MjxRehUTEd 8pI7OY0/Umn344WokbqsAUcntTj+jYzob50dQt0IgI5uFRBmggCiFtEUjaoz4GvLkHVB4Hv3GPRK LMgVUmS0r628ZHkpiQbzGFywVpFCkI6sSFuwK2MjsRW3IL+6OrcM2FoSGG5/SVHAoknnLulF6eHu ra1I+BQ+KqzjeE4fX8tFQEYtTCesQobmvUJe7CCnUbYq0jeOCc5Sv39qTC8Pn5TGJrVDLSYjF549 2WPQA2kzjheTQ67c7V1BUiR4J7z9s0ZkRUEZjI0dxjXovPYTRxFQfTsmNX0KW+FB9yjDkT4fyoQg jD01cSBICF8ZawvSzMo28wzJmAhBS7fag+0LqQ5PShPCTeIktM4QoW4qNj32Ey7Tg8CwlBRRHY0o VENleHZl00TjsLN5od6YL/icV83wzponqlDhxqNb0szdU6hafukkg2rOePbemMJpORXSLlz2gQcU TBtjQnWakKKRjwFlI+Rq32CAfq70NdWrDrN8zlPnJLQ4wE6ndLOf3Cz4xBgTR3QIxt48iRNK45rC zNAT3i3W9lyE1RnIoHWoCfCOJ5tjEkJRxwT+wa490KoSt2QYLfuJryvNOAILVHO4fYagf0t1yFu6 LB9OqhA1iqHiONnaAoHj3EqR7lpbcUFjVyDqcJR4t4Tkxhki6nn5ShIvC8KIJ1WrZMc8AdJlXGNV OneokKG8DmTgqs7Ddp4KBklrn/feEYxKXmIFntGtwu633WIpZZQEEciZvzQPNex5wmGcMemi7Z0h KMrKIUaUgURsTCp3536CXBneGnmNXHgyK4It/2zMKoQQoTuMVYS2fppEb/3VJcr+C65ECWBUiYf7 kNOl0ARJEH1gdxEvhJUUBwL2mKP5KP5bvecMNiPwh6nbxGEEEgjSKEy4XRVcPUkOI3go0qfGz1bl 4piEE7yqxUbPebfKRA9UgU2w8L8IsZn5RWbcjupPxPrInTOWj1prfpvxPWBbZSOpOvZCYO7Kf9EW BF/YmicxzKVLuK9LERo8TdKF44UgAN0fDkoDPo9GkDKO4vbaYq8UUcvmKQt9s2XysZSJyrerPGwC NArTHWOikXaYxTK2C0crE93Qk774Wiaq4shdjIr3KG5ACKM9T4qWFJUNgNAnMTbzJNCgsljEKjiP RiNWSsyTQ73r3L4QQZir65gsd2pbjqaHE2DezUXg9O2gc4DOVboKJiNP3xSGiAF0/kAVBO07Atci JM+N+EGX7Vhb0HxNBbPVJSWGXWo+iJXlm0pfgC/rJCDgd7hDuNkTIMkBZHJIiW4FVvhshKd7c+Ln k9hiEWvQvJ9ItZwnYQq+ZVgSFU7AWVK1/c0BgxHUN6DHwqM9d4SkkFhapY1wUclw3XaLoElVTEWk ZeFBcPJuxph87b6/n0AVucriSfheA/aEnKhyWzbSr70QFGGRw8pS78t4wi30Ze7RLZLFU+0U+FsZ w/jUvbyYsj0K9SMX98g+bPJ5TJCbPhW6zTgOffOSd9suPKgR4DPeVplEfTnE5aw8fshwUTzW7axM AnITx2ONoi1jTMTDb6CKS/oT00xga7wtMnOJ2gRtlJsAseiXVxXt06UG7ZP1eHp3BWcsfY0x9dEt Q2yQfqqhrUb45WVpedd8HwW6j+d6I0L9J7ok/sopeU50UfK8lVtTAuZZIwFMFM81BxwJcmMWxAP7 LaEMbMIHTEtPtgE/VxQoynfPgGjqhHTINOeJuO1ozrGktC3oAGGZNo0qWQ4R0pshAYwpu2HqPPUC TrxKnUKqug6nImXBLrReUNCtAZEY9VkQII1bDyTKqNavlhvI5bSdfCVpEYvq6hvEcCpVO0NxqXbh FMaXMB5s7SeYNgaKl1Fmky5qa4Y8qGjsMYuRYL654WpLdhq1BMBc2tLSE+Pd30M6le9vDMgdsHtI G7EB2bYQVQRT8zXEaIO2G3LqsxmWdRK2gR7JM0hySKhHHqk/uiSaeKQ+NsipXZKdQX/Jq4sRNAFM qFoFuvL1lR0yHzOYl4xpUTbPO6WmDkBfSwVw8whFHD/4oqKNaIEdJ4yYv1TDZBC6tYzbp0r8AzE9 FYagfVmO42Uq0/uz9b+4pECNRGPEdMXSFAAEdyvOJQ7D4tOEC1G1J7XhNA02rzUgRo52ZzyIejEO ggYRSaMNb4TdL0iHKo0i1qCPT6CuuLajU0C9Swns/yLT0XQulsi0gWkfzwGbIoKmN0MwRrqUBFNM 0mNXqKqwZogU8ggGLI3K2+X8RFtvQDHDcTExWp0ChedBiMeAay4T24sXJ9ooANMXS3oQ/mDM4lKn xa/gIvT91YcM6kURkm05yIDKaI8BF11Gm7Keom3JGqVtll0Z8dhdwcuDRMGNTlUB0/cQcyelOcLS oxuxq2eVDHD9ZTl46R6yUuj5GBAIsAxIqHe04UZyehKb7VKRNB/itwsZcjZgCsaw0CZps3Pofr/I mp5K8aanQr+U1KBRlIL2Q4kdDi5onPCbxqDJWoecJ/GdVLeSyht9pxcqdoEXcmyuxktzbK8RBHCZ RrgrZ8bk/1kjPRV3hHxLfEf2voRulkONRofR8uVnLgNPZp3R3hrRbcUB0K1bPoPHTlPswpiX53h5 jXiZp8P5boAY/fD2+ZyA5vn819vjg1IXn4/3H9599+H+fvxyc3f7cPvN/enql8P96+uffn51rf++ //jw9+O7+D+lopRAeK4/H71aT/ePV5+AdFS4uL66OTy9vn5/fziPzh6PGi0Oxen5/O3h+S56Hs/H 6j98ON+eQgbcP9L5p6fnr56fvj99/Rf99NPx3X++P12djufX1yzU89PNdx/o6e3h+fz94XQY//nL 7en8T/55f3/kPY750/XV3fH030v/r79/fa3W66tPJ73w878/Hk6311f3f3t8xqLBW8NY5/GLjji/ nLYtP21bHj8+fHNkAREGvN34UX9/vq8f35+ODz8eT+/eaFSaDo83jP36+uZ8ql++OfM7Te+Pp5vb N2/GzzfHB/bx7eMPTzfqfKSeMvN//frj4fR09cSPr6/Pt7+e/3H84e7wdDv+4PAL2x5rqT+Iv9WT j8c3H8/H9x9G48u65nJ/en4au/ozi3H34ebbw/mw/X381Ve3fzjeHe/f3Z6+/h8AAAD//wMAUEsD BBQABgAIAAAAIQAd0p7T3AAAAAQBAAAPAAAAZHJzL2Rvd25yZXYueG1sTI9PS8NAEMXvgt9hGcGb 3fQPYtJMigjqoSjY5OJtm51mQ7OzIbtN02/v1oteBh7v8d5v8s1kOzHS4FvHCPNZAoK4drrlBqEq Xx+eQPigWKvOMSFcyMOmuL3JVabdmb9o3IVGxBL2mUIwIfSZlL42ZJWfuZ44egc3WBWiHBqpB3WO 5baTiyR5lFa1HBeM6unFUH3cnSxCqMvDx7tfmsv8s/rmtNqOb+UW8f5uel6DCDSFvzBc8SM6FJFp 706svegQ4iPh91691XIBYo+QrlKQRS7/wxc/AAAA//8DAFBLAQItABQABgAIAAAAIQC2gziS/gAA AOEBAAATAAAAAAAAAAAAAAAAAAAAAABbQ29udGVudF9UeXBlc10ueG1sUEsBAi0AFAAGAAgAAAAh ADj9If/WAAAAlAEAAAsAAAAAAAAAAAAAAAAALwEAAF9yZWxzLy5yZWxzUEsBAi0AFAAGAAgAAAAh AGBfkix4UgAA6qYBAA4AAAAAAAAAAAAAAAAALgIAAGRycy9lMm9Eb2MueG1sUEsBAi0AFAAGAAgA AAAhAB3SntPcAAAABAEAAA8AAAAAAAAAAAAAAAAA0lQAAGRycy9kb3ducmV2LnhtbFBLBQYAAAAA BAAEAPMAAADbVQAAAAA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21306,3395;145465,1121;174272,11624;200979,25071;205620,27480;262935,51365;267815,51978;268412,50683;285012,35407;320378,31030;564663,58930;590127,63377;593623,64266;598054,66150;602297,69897;605077,80735;600948,88761;597749,91168;592750,93236;592594,93287;590332,94077;582710,104728;573558,113531;572297,114688;563506,123386;560137,128311;557682,137691;557500,138691;560472,137183;571391,130439;592838,115285;598803,110973;625670,92974;638108,87457;657507,92171;661900,102869;661125,110611;656106,123332;639456,151778;637518,154881;621483,181415;612637,201273;612526,206499;613377,206972;620424,208932;621299,209113;632216,212238;635498,213764;637366,204491;638436,193070;639061,185688;642314,165245;656005,145956;681114,148415;696891,160848;699304,163030;703646,166939;703772,154186;710575,135864;719999,129521;730071,128845;736414,130652;738422,131437;740088,132076;741182,132422;743336,130153;750251,115742;755172,100339;757653,92270;784441,42539;873677,27394;902646,64170;909080,109529;884585,147379;880780,150550;872492,157797;870658,159786;876193,162559;876214,162570;882543,165788;889827,171270;895404,183783;891110,197198;880577,205785;869662,209856;858488,212630;857359,212888;847335,215281;818945,232914;818457,251209;825169,275605;826285,279147;830808,350598;779394,405864;769998,412291;753562,423872;743559,432994;745811,433599;749686,434500;762317,437760;781039,451786;783103,484422;782475,487138;781137,493595;781520,493604;781743,493609;794569,496232;806565,512351;807876,545963;792673,582738;761724,600974;718577,591515;698279,569464;682089,542299;678601,535898;667903,516808;656999,501782;656560,502359;656458,502492;652847,506839;645316,512177;632103,512487;619578,501922;615037,492141;614986,492004;613000,487085;610276,486958;606496,490029;606212,493408;606380,499899;606632,506595;604237,524378;586243,540153;561643,535621;547882,527700;542443,524424;512029,516271;497112,527598;480551,549272;476506,555237;463829,573308;443786,592556;424843,598753;407000,592402;397873,581219;396214,578661;390669,570523;381356,550797;377174,534991;376243,531183;371528,515733;368995,511163;360798,517003;344712,526777;319474,525504;303814,506049;301403,496710;301237,495950;299468,488528;292561,474506;272615,460402;232136,449115;186850,442361;179950,441438;78681,416474;49363,394481;35889,369834;31952,350113;31327,346132;25397,321348;17531,300246;893,199824;23047,108787;35960,73013;37620,68523;47863,39117;47965,38768;48086,38424;48934,35569;49440,33741;52207,25908;69684,9448;88555,9969;101059,16144;101298,16279;109794,20815;110057,19588;121306,3395;659287,499066;659210,499131;659287,499066;740757,132692;740841,132651;740757,132692;612421,206404;612476,206461;612421,206404;588843,94788;589158,94594;588843,94788;129246,44908;117596,50012;99968,46944;88104,40851;87406,40454;78980,36155;78619,36028;78340,36264;77548,37537;76283,41283;76017,42248;74517,47303;63775,78184;62102,82707;49409,117869;28679,202125;43094,288888;51736,312203;58852,341687;59620,346547;62657,362030;70242,376003;92043,392002;183663,413805;190492,414718;237173,421692;284114,435001;314159,456873;326328,481044;328462,489930;328638,490735;330305,497355;332320,500758;332377,500787;334781,500724;343877,494843;344920,494041;358460,485294;383118,486730;397144,504724;403307,524480;404391,528910;407987,542542;412980,553801;419915,563964;421200,565947;424640,570718;425358,570492;430171,568224;441644,556421;453011,540204;457537,533532;476642,508668;502391,490108;556576,500389;563692,504673;574170,510711;578573,512588;578755,507140;578597,502929;578334,492914;583383,474402;603565,459896;625067,461762;636880,472619;639875,479039;654003,472282;675452,480876;691819,502475;703291,522937;706546,528905;721296,553722;734539,568652;755325,573838;773184,562800;780161,542910;779861,521463;769719,520236;755242,507419;753401,490630;755486,480097;755918,478232;756761,465579;753562,464233;745434,462138;739056,460650;720410,451636;713984,438395;716493,424222;736610,401736;755172,388652;763502,382954;804739,340700;799671,287476;798577,283981;791035,256254;793022,222647;840337,188292;851127,185712;852263,185452;857317,184268;850340,179552;841759,156780;852786,138073;863786,128412;866650,126034;881330,106849;876549,73978;860363,51892;802857,63476;784260,100587;782078,107713;776529,125065;765230,147419;747184,159784;731444,158589;731521,166182;731577,168379;730601,183868;714890,200710;701402,199190;692655,193984;680265,183410;678211,181547;668906,173746;666827,188228;666297,194498;665045,207846;659949,227188;637976,243343;627325,240738;624173,239257;623918,239133;620929,237733;614680,236215;601679,232281;587653,219129;585135,196694;597145,167812;613852,140140;615803,137015;620187,129952;615104,133593;609430,137695;586873,153627;573795,161675;560956,166933;539566,164305;529455,147194;530313,132370;533475,120157;542472,105084;553423,94166;554748,92949;561415,86649;560197,86451;319679,58902;295511,61237;293612,62599;293532,62781;292826,64388;292808,64431;291500,67294;284229,75797;258257,78852;192791,52235;188030,49763;162437,36869;139989,28460;136835,27969;136794,28220;136587,29485;135043,35948;129246,44908;645837,114272;645455,114353;645837,114272;664756,171324;665015,171405;664756,171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B528FA" w:rsidRPr="008F24D1" w14:paraId="10A86B34" w14:textId="77777777" w:rsidTr="00ED696A">
        <w:trPr>
          <w:trHeight w:val="567"/>
        </w:trPr>
        <w:tc>
          <w:tcPr>
            <w:tcW w:w="4140" w:type="dxa"/>
            <w:vAlign w:val="center"/>
          </w:tcPr>
          <w:p w14:paraId="6617A62D" w14:textId="77777777" w:rsidR="00B528FA" w:rsidRPr="008F24D1" w:rsidRDefault="00B528FA" w:rsidP="00ED696A">
            <w:pPr>
              <w:pStyle w:val="Aucunstyle"/>
              <w:rPr>
                <w:rFonts w:ascii="Mulish" w:hAnsi="Mulish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1890" w:type="dxa"/>
          </w:tcPr>
          <w:p w14:paraId="344EF82C" w14:textId="77777777" w:rsidR="00B528FA" w:rsidRPr="008F24D1" w:rsidRDefault="00B528FA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54937212" w14:textId="77777777" w:rsidR="00B528FA" w:rsidRPr="008F24D1" w:rsidRDefault="00B528FA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1422" w:type="dxa"/>
          </w:tcPr>
          <w:p w14:paraId="378BFE52" w14:textId="5513EBE0" w:rsidR="00B528FA" w:rsidRPr="008F24D1" w:rsidRDefault="00B528FA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B528FA" w:rsidRPr="008F24D1" w14:paraId="3FF108FD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28257472" w14:textId="6F9B3B31" w:rsidR="00B528FA" w:rsidRPr="008F24D1" w:rsidRDefault="00B528FA" w:rsidP="00ED696A">
            <w:pPr>
              <w:pStyle w:val="TitreTable"/>
            </w:pPr>
            <w:r w:rsidRPr="008F24D1">
              <w:t xml:space="preserve">Household type</w:t>
            </w:r>
            <w:proofErr w:type="spellStart"/>
            <w:proofErr w:type="gramStart"/>
            <w:r w:rsidRPr="008F24D1">
              <w:t xml:space="preserve"/>
            </w:r>
            <w:r w:rsidR="009F1E6E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B528FA" w:rsidRPr="008F24D1" w14:paraId="5BC44645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13A97818" w14:textId="77777777" w:rsidR="00B528FA" w:rsidRPr="008F24D1" w:rsidRDefault="00B528FA" w:rsidP="00ED696A">
            <w:pPr>
              <w:pStyle w:val="Table"/>
            </w:pPr>
            <w:r w:rsidRPr="008F24D1">
              <w:t xml:space="preserve">Family households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6770EC36" w14:textId="77777777" w:rsidR="00B528FA" w:rsidRPr="008F24D1" w:rsidRDefault="00B528FA" w:rsidP="00ED696A">
            <w:pPr>
              <w:pStyle w:val="Table"/>
              <w:jc w:val="center"/>
            </w:pPr>
            <w:r w:rsidRPr="008F24D1">
              <w:t xml:space="preserve">34,408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7222B5FF" w14:textId="77777777" w:rsidR="00B528FA" w:rsidRPr="008F24D1" w:rsidRDefault="00B528FA" w:rsidP="00ED696A">
            <w:pPr>
              <w:pStyle w:val="Table"/>
              <w:jc w:val="center"/>
            </w:pPr>
            <w:r w:rsidRPr="008F24D1">
              <w:t xml:space="preserve">75.76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8ACE46F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64.21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528FA" w:rsidRPr="008F24D1" w14:paraId="5BC44645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13A97818" w14:textId="77777777" w:rsidR="00B528FA" w:rsidRPr="008F24D1" w:rsidRDefault="00B528FA" w:rsidP="00ED696A">
            <w:pPr>
              <w:pStyle w:val="Table"/>
            </w:pPr>
            <w:r w:rsidRPr="008F24D1">
              <w:t xml:space="preserve">Non-family households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6770EC36" w14:textId="77777777" w:rsidR="00B528FA" w:rsidRPr="008F24D1" w:rsidRDefault="00B528FA" w:rsidP="00ED696A">
            <w:pPr>
              <w:pStyle w:val="Table"/>
              <w:jc w:val="center"/>
            </w:pPr>
            <w:r w:rsidRPr="008F24D1">
              <w:t xml:space="preserve">11,008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7222B5FF" w14:textId="77777777" w:rsidR="00B528FA" w:rsidRPr="008F24D1" w:rsidRDefault="00B528FA" w:rsidP="00ED696A">
            <w:pPr>
              <w:pStyle w:val="Table"/>
              <w:jc w:val="center"/>
            </w:pPr>
            <w:r w:rsidRPr="008F24D1">
              <w:t xml:space="preserve">24.24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8ACE46F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35.79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F507C9" w:rsidRPr="008F24D1" w14:paraId="0AC8B37D" w14:textId="77777777" w:rsidTr="00BF4CE5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208433EC" w14:textId="16B27F41" w:rsidR="00F507C9" w:rsidRPr="008F24D1" w:rsidRDefault="00F507C9" w:rsidP="00BF4CE5">
            <w:pPr>
              <w:pStyle w:val="TitreTable"/>
            </w:pPr>
            <w:r w:rsidRPr="008F24D1">
              <w:t xml:space="preserve">Age of own children under 18 years in families and subfamilies</w:t>
            </w:r>
            <w:proofErr w:type="spellStart"/>
            <w:proofErr w:type="gramStart"/>
            <w:r w:rsidRPr="008F24D1">
              <w:t xml:space="preserve"/>
            </w:r>
            <w:r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F507C9" w:rsidRPr="008F24D1" w14:paraId="0CED9DBD" w14:textId="77777777" w:rsidTr="00BF4CE5">
        <w:trPr>
          <w:trHeight w:val="505"/>
        </w:trPr>
        <w:tc>
          <w:tcPr>
            <w:tcW w:w="4140" w:type="dxa"/>
            <w:vAlign w:val="center"/>
          </w:tcPr>
          <w:p w14:paraId="70066E76" w14:textId="77777777" w:rsidR="00F507C9" w:rsidRPr="008F24D1" w:rsidRDefault="00F507C9" w:rsidP="00BF4CE5">
            <w:pPr>
              <w:pStyle w:val="Table"/>
            </w:pPr>
            <w:r w:rsidRPr="008F24D1">
              <w:t xml:space="preserve">Under 6 yrs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41C88719" w14:textId="77777777" w:rsidR="00F507C9" w:rsidRPr="008F24D1" w:rsidRDefault="00F507C9" w:rsidP="00BF4CE5">
            <w:pPr>
              <w:pStyle w:val="Table"/>
              <w:jc w:val="center"/>
            </w:pPr>
            <w:r w:rsidRPr="008F24D1">
              <w:t xml:space="preserve">8,823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4F3A904" w14:textId="77777777" w:rsidR="00F507C9" w:rsidRPr="008F24D1" w:rsidRDefault="00F507C9" w:rsidP="00BF4CE5">
            <w:pPr>
              <w:pStyle w:val="Table"/>
              <w:jc w:val="center"/>
            </w:pPr>
            <w:r w:rsidRPr="008F24D1">
              <w:t xml:space="preserve">27.27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52A7DD9C" w14:textId="77777777" w:rsidR="00F507C9" w:rsidRPr="008F24D1" w:rsidRDefault="00F507C9" w:rsidP="00BF4CE5">
            <w:pPr>
              <w:pStyle w:val="Table"/>
              <w:jc w:val="center"/>
            </w:pPr>
            <w:proofErr w:type="gramStart"/>
            <w:r w:rsidRPr="008F24D1">
              <w:t xml:space="preserve">31.10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F507C9" w:rsidRPr="008F24D1" w14:paraId="0CED9DBD" w14:textId="77777777" w:rsidTr="00BF4CE5">
        <w:trPr>
          <w:trHeight w:val="505"/>
        </w:trPr>
        <w:tc>
          <w:tcPr>
            <w:tcW w:w="4140" w:type="dxa"/>
            <w:vAlign w:val="center"/>
          </w:tcPr>
          <w:p w14:paraId="70066E76" w14:textId="77777777" w:rsidR="00F507C9" w:rsidRPr="008F24D1" w:rsidRDefault="00F507C9" w:rsidP="00BF4CE5">
            <w:pPr>
              <w:pStyle w:val="Table"/>
            </w:pPr>
            <w:r w:rsidRPr="008F24D1">
              <w:t xml:space="preserve">6 to 17 yrs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41C88719" w14:textId="77777777" w:rsidR="00F507C9" w:rsidRPr="008F24D1" w:rsidRDefault="00F507C9" w:rsidP="00BF4CE5">
            <w:pPr>
              <w:pStyle w:val="Table"/>
              <w:jc w:val="center"/>
            </w:pPr>
            <w:r w:rsidRPr="008F24D1">
              <w:t xml:space="preserve">23,531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4F3A904" w14:textId="77777777" w:rsidR="00F507C9" w:rsidRPr="008F24D1" w:rsidRDefault="00F507C9" w:rsidP="00BF4CE5">
            <w:pPr>
              <w:pStyle w:val="Table"/>
              <w:jc w:val="center"/>
            </w:pPr>
            <w:r w:rsidRPr="008F24D1">
              <w:t xml:space="preserve">72.73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52A7DD9C" w14:textId="77777777" w:rsidR="00F507C9" w:rsidRPr="008F24D1" w:rsidRDefault="00F507C9" w:rsidP="00BF4CE5">
            <w:pPr>
              <w:pStyle w:val="Table"/>
              <w:jc w:val="center"/>
            </w:pPr>
            <w:proofErr w:type="gramStart"/>
            <w:r w:rsidRPr="008F24D1">
              <w:t xml:space="preserve">68.90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0CE3DFEC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28818BFB" w14:textId="52F23E24" w:rsidR="00C34590" w:rsidRPr="008F24D1" w:rsidRDefault="00C34590" w:rsidP="00ED696A">
            <w:pPr>
              <w:pStyle w:val="TitreTable"/>
            </w:pPr>
            <w:r w:rsidRPr="008F24D1">
              <w:t xml:space="preserve">Household income</w:t>
            </w:r>
            <w:proofErr w:type="spellStart"/>
            <w:proofErr w:type="gramStart"/>
            <w:r w:rsidRPr="008F24D1">
              <w:t xml:space="preserve"/>
            </w:r>
            <w:r w:rsidR="009F1E6E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Less than $10k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1,326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2.92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5.10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$10k to $14k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629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1.38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3.48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$15k to $19k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766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1.69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3.05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$20k to $24k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699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1.54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$25k to $29k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715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1.57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3.28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$30k to $34k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1,068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2.35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3.40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$35k to $39k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1,364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3.00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3.38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$40k to $44k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949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2.09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3.44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$45k to $49k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1,060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2.33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$50k to $59k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2,259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4.97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6.40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$60k to $74k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3,159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6.96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9.07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$75k to $99k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5,758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12.68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12.56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$100k to $124k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5,108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11.25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10.04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$125k to $149k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4,442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9.78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7.37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$150k to $199k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6,635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14.61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9.52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C34590" w:rsidRPr="008F24D1" w14:paraId="3A0F547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6A2F8144" w14:textId="77777777" w:rsidR="00C34590" w:rsidRPr="008F24D1" w:rsidRDefault="00C34590" w:rsidP="00ED696A">
            <w:pPr>
              <w:pStyle w:val="Table"/>
            </w:pPr>
            <w:proofErr w:type="gramStart"/>
            <w:r w:rsidRPr="008F24D1">
              <w:t xml:space="preserve">$200k or more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B7EF195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9,479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1006BFD7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20.87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6DFA655B" w14:textId="77777777" w:rsidR="00C34590" w:rsidRPr="008F24D1" w:rsidRDefault="00C34590" w:rsidP="00ED696A">
            <w:pPr>
              <w:pStyle w:val="Table"/>
              <w:jc w:val="center"/>
            </w:pPr>
            <w:proofErr w:type="gramStart"/>
            <w:r w:rsidRPr="008F24D1">
              <w:t xml:space="preserve">13.24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528FA" w:rsidRPr="008F24D1" w14:paraId="10B28D01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4A3FE7F5" w14:textId="126851B1" w:rsidR="00B528FA" w:rsidRPr="008F24D1" w:rsidRDefault="00B528FA" w:rsidP="00ED696A">
            <w:pPr>
              <w:pStyle w:val="TitreTable"/>
            </w:pPr>
            <w:r w:rsidRPr="008F24D1">
              <w:t xml:space="preserve">Household type</w:t>
            </w:r>
            <w:proofErr w:type="spellStart"/>
            <w:proofErr w:type="gramStart"/>
            <w:r w:rsidRPr="008F24D1">
              <w:t xml:space="preserve"/>
            </w:r>
            <w:r w:rsidR="009F1E6E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B528FA" w:rsidRPr="008F24D1" w14:paraId="1DAC5CD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50EEED9A" w14:textId="77777777" w:rsidR="00B528FA" w:rsidRPr="008F24D1" w:rsidRDefault="00B528FA" w:rsidP="00ED696A">
            <w:pPr>
              <w:pStyle w:val="Table"/>
            </w:pPr>
            <w:proofErr w:type="gramStart"/>
            <w:r w:rsidRPr="008F24D1">
              <w:t xml:space="preserve">Cohabiting couple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791DFDB7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3,292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E9B4E58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7.25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771938FE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7.22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528FA" w:rsidRPr="008F24D1" w14:paraId="1DAC5CD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50EEED9A" w14:textId="77777777" w:rsidR="00B528FA" w:rsidRPr="008F24D1" w:rsidRDefault="00B528FA" w:rsidP="00ED696A">
            <w:pPr>
              <w:pStyle w:val="Table"/>
            </w:pPr>
            <w:proofErr w:type="gramStart"/>
            <w:r w:rsidRPr="008F24D1">
              <w:t xml:space="preserve">Female householder, no spouse present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791DFDB7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10,061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E9B4E58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22.15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771938FE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27.63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528FA" w:rsidRPr="008F24D1" w14:paraId="1DAC5CD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50EEED9A" w14:textId="77777777" w:rsidR="00B528FA" w:rsidRPr="008F24D1" w:rsidRDefault="00B528FA" w:rsidP="00ED696A">
            <w:pPr>
              <w:pStyle w:val="Table"/>
            </w:pPr>
            <w:proofErr w:type="gramStart"/>
            <w:r w:rsidRPr="008F24D1">
              <w:t xml:space="preserve">Male householder, no spouse present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791DFDB7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6,027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E9B4E58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13.27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771938FE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18.35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B528FA" w:rsidRPr="008F24D1" w14:paraId="1DAC5CDD" w14:textId="77777777" w:rsidTr="00ED696A">
        <w:trPr>
          <w:trHeight w:val="505"/>
        </w:trPr>
        <w:tc>
          <w:tcPr>
            <w:tcW w:w="4140" w:type="dxa"/>
            <w:vAlign w:val="center"/>
          </w:tcPr>
          <w:p w14:paraId="50EEED9A" w14:textId="77777777" w:rsidR="00B528FA" w:rsidRPr="008F24D1" w:rsidRDefault="00B528FA" w:rsidP="00ED696A">
            <w:pPr>
              <w:pStyle w:val="Table"/>
            </w:pPr>
            <w:proofErr w:type="gramStart"/>
            <w:r w:rsidRPr="008F24D1">
              <w:t xml:space="preserve">Married couple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791DFDB7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26,035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E9B4E58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57.33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771938FE" w14:textId="77777777" w:rsidR="00B528FA" w:rsidRPr="008F24D1" w:rsidRDefault="00B528FA" w:rsidP="00ED696A">
            <w:pPr>
              <w:pStyle w:val="Table"/>
              <w:jc w:val="center"/>
            </w:pPr>
            <w:proofErr w:type="gramStart"/>
            <w:r w:rsidRPr="008F24D1">
              <w:t xml:space="preserve">46.80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153FEE77" w14:textId="77777777" w:rsidR="00B528FA" w:rsidRDefault="00B528FA" w:rsidP="00B528FA">
      <w:pPr>
        <w:jc w:val="center"/>
      </w:pPr>
    </w:p>
    <w:p w14:paraId="0C40528B" w14:textId="50ABFB1C" w:rsidR="00606EF7" w:rsidRDefault="00606EF7"/>
    <w:p w14:paraId="36506E6A" w14:textId="0DC1C4FA" w:rsidR="00A468F4" w:rsidRPr="008F24D1" w:rsidRDefault="00A468F4" w:rsidP="00A468F4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44845F3" wp14:editId="73B05976">
                <wp:simplePos x="0" y="0"/>
                <wp:positionH relativeFrom="column">
                  <wp:posOffset>-371475</wp:posOffset>
                </wp:positionH>
                <wp:positionV relativeFrom="paragraph">
                  <wp:posOffset>931</wp:posOffset>
                </wp:positionV>
                <wp:extent cx="266978" cy="266978"/>
                <wp:effectExtent l="0" t="0" r="0" b="0"/>
                <wp:wrapNone/>
                <wp:docPr id="2137907280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430751986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9206322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26123341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392438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A6811" id="Groupe 17" o:spid="_x0000_s1026" style="position:absolute;margin-left:-29.25pt;margin-top:.05pt;width:21pt;height:21pt;z-index:251794432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204z1AcAANInAAAOAAAAZHJzL2Uyb0RvYy54bWzsWttu20YQfS/QfyD4WCAR7xchduAmdVAg SAMkRdJHmqIsARTJkrTl5GvyLf2ynp1dkrOiK1Ix0BaGX2ySu2dnZ3Z29hxSL17e7XLjNqubbVmc mfZzyzSyIi1X2+L6zPz94+WzyDSaNilWSV4W2Zn5JWvMl+c//vBiXy0zp9yU+SqrDQxSNMt9dWZu 2rZaLhZNusl2SfO8rLICjeuy3iUtbuvrxapO9hh9ly8cywoW+7JeVXWZZk2Dp69lo3lO46/XWdr+ tl43WWvkZybm1tLfmv5eib+L8xfJ8rpOqs02VdNIvmMWu2RbwGg/1OukTYybejsaardN67Ip1+3z tNwtyvV6m2bkA7yxrQNv3tTlTUW+XC/311UfJoT2IE7fPWz67vZNXX2o3teIxL66RizoTvhyt653 4j9madxRyL70IcvuWiPFQycI4hBrnKJJXVNI0w3iPkKlm18UzrNj28KCCJy6Bm7RGV1oU9lXSI5m 8L95mP8fNkmVUVibJfx/XxvbFWbhWqFvx1FgGkWyQ6peIukyI99e1dlf35aGyMHMsF2RMmJCQPZh a5YNIjg3ZhO+J8v0pmnfZCUFP7l927QU0usVrijHVmqGaVkUzbbNPiOQ612OxP1pYThW7PuWsTeG sCItDyF/cIgbW77jG5vjkM82s6IgU1Y4RE1syorDrMz0RYNEfjjtisuNEGLKEw0hQzzliceNzFsV Dpm5Kv7pVjhEZsnk2mNX9BmmIFMR45CZax8yKzPXnkOsSTdQqXo3pvcI7z3Tg5gZmOkBh9yzGqiJ /c5PNl0xSO8KVQ1wZSTitLXoAKrKRpRdXhpQYrtbbHtZZoESpWQCjO3LwfZJYOxKDnZOAmO7cTBV XURi3rSxizjYO8kyNgcH+yeBkfMcHJwERipzcHgSGLnKwdFJYKQgB8ccLKOukq0GoRJUKicq1ZoG qFRtGqBSVwKTLKukFTnaXRr7/ng3Nv2laN2Vt9nHkvq1ImHlZqF5yMKn5jD0S2+utunP2VeOclFW BY3A7AcUZkFDqifUKPvJKR42KtNqY2hW7rVJpyXZtK04gHk+7DAhR5wrvI252LeJ6E5aVGaEIz2w c1I+EE3jyQxtJ7o4AFWAmYdsMuOQMxeHxrGPedlkNOSwunLJGH6gL8AP/fRoqYV2fCeS5WZAdQFS TygLZD/mDGs8MUQMGbuRTVumM+kO89GSg3nX1+HJxZeji+lrY8mkH5mWj0/0RW2gUXQG0+OwMl+G xn9caTSIykAMvy8R1Htguk2Zb1eX2zwXRYEEYPYqr43bBPUmSdOsaLsjROuZF6LIxCCwUBMJJOQ6 T1o6CotSjCZXu27a10mzkaMRXu7MHehzjS6YS44TEbqj4/Li6qpcfYE8qEupG5sqvdxipLdJ075P avBtRA7iF62bsv5qGnsIyTOz+fMmqTPTyH8toFRi2/PQraUbzw8d3NS85Yq3FDe7VyUcxskLa3Qp +rd5d7muy90naN4LYRVNSZHCNk74FnVY3rxqcY8mKJY0u7iga6hNxP1t8aFKxeBUd+HJx7tPSV0Z FS7PzBai7l3ZqaNk2UkPsXh9X4EsyoubtlxvhS6hiMk4qRsoNSYl5eUgsyDaY8cKXAf7VeosUrlQ VnRYCt13giaNgzCUh5ftBJGtym0vTl03tHCqCpFpB3bsEBNAxZ0Qp869OIShU8SUQEdTtaNKrOd/ oGkRFBvOeMimY5qWwnKipg1ix1FFrw+340auCnd/TrGoPUjWCrbuSAO0o48rWttzoghqoJ/GPRJY 07MSMGWCy1khNo4OjwTvtYaslpMucMjk+JoiFZGJJsfnkFkh4np0pg8aRInxo3HianTeMnAEDT21 FFyKTicS7z2KEvL5SY49BjmGhYSafICuUdVI6BqZ3+JoHIiqpKY4hsXhI8qRIBwwOvS4j8rK/oEb k/rrCCXdjyigHLV/LBzS2GRecKnECFtHPrsOOkwxcTv0xLlxyDvJayk2D2fJmrjD+uj6nbJF1Yts OY6N18lU4UfzYFVEtdFLNYnrxNZEFIaY9aMBcSwQfex7QLcqcq1GMx4vue5zqtQP7E5yYryN7zns E9H9fxLdf+HbRBwgCx3Pxb47xuOI/s7mcbYbeb7cyUpZdkQOYsoDq9ZpM9K1o78PInKeHXkgKtLG DCpH/TeQBwN/H3E/jcohTrE45I9a4ExulgVOzfDpKvCnLHBAaEV+DJJy3AnOzmaZGAOmTGjkbE6c OMD2w9ATtPS4G5ydzVls3n+mCc7Q5pjg/W039F1v0gv+XSHAl8Fwar05IMJ7QWfSBPZeLxDmeMH7 yySfWgr908L0vhv15wZQAJ6Y72NgvkR8j30zQiqD9vXfjB7Lhwh1rIGvqwJ2H2EXG5Hcp4s5lD0O A4l4Zrux9sLfjiJbUuhRE+3fQzs6T+xIqeS6dCAQgA4TJSa6PjpSIYLAkxPDBF3tBTX4hGqKfA+/ eGB8e7Ajr2QE9PE7q4qFi3OEZiar94ypDYGxA9fVX5734Rw39WujGdLnpt/JGcroi5y2fQdrz/1l bZ5r2+oNocQN9ujMUI7pFvRY0ElBsaAj4CAUet9+dJkLMtBdF93IyA1KLLZqgxcUPtbSW6GL+1bz SY+IV/KP5cX78JaZXsfTD8fovYP6kZv4ZRq/p17DT/HO/wYAAP//AwBQSwMEFAAGAAgAAAAhAP1K LEPcAAAABwEAAA8AAABkcnMvZG93bnJldi54bWxMjsFqwkAURfeF/sPwhO7iJLYRiZmISNuVFKqF 0t2YeSbBzJuQGZP4932u2uXlXO49+WayrRiw940jBck8BoFUOtNQpeDr+BatQPigyejWESq4oYdN 8fiQ68y4kT5xOIRK8Aj5TCuoQ+gyKX1Zo9V+7jokZmfXWx049pU0vR553LZyEcdLaXVD/FDrDnc1 lpfD1Sp4H/W4fU5eh/3lvLv9HNOP732CSj3Npu0aRMAp/JXhrs/qULDTyV3JeNEqiNJVytU7EIyj ZMnxpOBlkYAscvnfv/gFAAD//wMAUEsBAi0AFAAGAAgAAAAhALaDOJL+AAAA4QEAABMAAAAAAAAA AAAAAAAAAAAAAFtDb250ZW50X1R5cGVzXS54bWxQSwECLQAUAAYACAAAACEAOP0h/9YAAACUAQAA CwAAAAAAAAAAAAAAAAAvAQAAX3JlbHMvLnJlbHNQSwECLQAUAAYACAAAACEAU9tOM9QHAADSJwAA DgAAAAAAAAAAAAAAAAAuAgAAZHJzL2Uyb0RvYy54bWxQSwECLQAUAAYACAAAACEA/UosQ9wAAAAH AQAADwAAAAAAAAAAAAAAAAAuCgAAZHJzL2Rvd25yZXYueG1sUEsFBgAAAAAEAAQA8wAAADcLAAAA AA== ">
                <v:shape id="2137907281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3AezAyQAAAOIAAAAPAAAAZHJzL2Rvd25yZXYueG1sRI9BSwMx FITvgv8hPMGbTdra2q5NiwqF3nSrKN4em+cmdPOyJLHd/nsjCB6HmfmGWW0G34kjxeQCaxiPFAji JhjHrYa31+3NAkTKyAa7wKThTAk268uLFVYmnLim4z63okA4VajB5txXUqbGksc0Cj1x8b5C9JiL jK00EU8F7js5UWouPTouCxZ7erLUHPbfXoP7iNNZslv3PtTLz8fnl1wrk7W+vhoe7kFkGvJ/+K+9 Mxpup+puNl4u5vB7qdwBuf4BAAD//wMAUEsBAi0AFAAGAAgAAAAhANvh9svuAAAAhQEAABMAAAAA AAAAAAAAAAAAAAAAAFtDb250ZW50X1R5cGVzXS54bWxQSwECLQAUAAYACAAAACEAWvQsW78AAAAV AQAACwAAAAAAAAAAAAAAAAAfAQAAX3JlbHMvLnJlbHNQSwECLQAUAAYACAAAACEA9wHswMkAAADi AAAADwAAAAAAAAAAAAAAAAAHAgAAZHJzL2Rvd25yZXYueG1sUEsFBgAAAAADAAMAtwAAAP0CAAAA 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TXcsIywAAAOMAAAAPAAAAZHJzL2Rvd25yZXYueG1sRI9Pa8JA FMTvQr/D8gre6iaRSptmFREVD1JQC6W3R/blD2bfhuyaxG/fLRQ8DjPzGyZbjaYRPXWutqwgnkUg iHOray4VfF12L28gnEfW2FgmBXdysFo+TTJMtR34RP3ZlyJA2KWooPK+TaV0eUUG3cy2xMErbGfQ B9mVUnc4BLhpZBJFC2mw5rBQYUubivLr+WYU7Acc1vN42x+vxeb+c3n9/D7GpNT0eVx/gPA0+kf4 v33QCgLxPYkW8ySBv0/hD8jlLwAAAP//AwBQSwECLQAUAAYACAAAACEA2+H2y+4AAACFAQAAEwAA AAAAAAAAAAAAAAAAAAAAW0NvbnRlbnRfVHlwZXNdLnhtbFBLAQItABQABgAIAAAAIQBa9CxbvwAA ABUBAAALAAAAAAAAAAAAAAAAAB8BAABfcmVscy8ucmVsc1BLAQItABQABgAIAAAAIQATXcsIywAA AOMAAAAPAAAAAAAAAAAAAAAAAAcCAABkcnMvZG93bnJldi54bWxQSwUGAAAAAAMAAwC3AAAA/wIA AAAA ">
                  <v:shape id="2137907282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28148xwAAAOIAAAAPAAAAZHJzL2Rvd25yZXYueG1sRE9NS8NA EL0L/odlhN7sJqmWGrstIpQoeNCqOU+z0yRtdjZkxzb+e1cQPD7e93I9uk6daAitZwPpNAFFXHnb cm3g431zvQAVBNli55kMfFOA9eryYom59Wd+o9NWahVDOORooBHpc61D1ZDDMPU9ceT2fnAoEQ61 tgOeY7jrdJYkc+2w5djQYE+PDVXH7ZczUB76u53sisX+RZ6T2/K1+OzKwpjJ1fhwD0polH/xn/vJ xvnZPM1ms5sUfi9FDHr1AwAA//8DAFBLAQItABQABgAIAAAAIQDb4fbL7gAAAIUBAAATAAAAAAAA AAAAAAAAAAAAAABbQ29udGVudF9UeXBlc10ueG1sUEsBAi0AFAAGAAgAAAAhAFr0LFu/AAAAFQEA AAsAAAAAAAAAAAAAAAAAHwEAAF9yZWxzLy5yZWxzUEsBAi0AFAAGAAgAAAAhAPbzXjzHAAAA4gAA AA8AAAAAAAAAAAAAAAAABwIAAGRycy9kb3ducmV2LnhtbFBLBQYAAAAAAwADALcAAAD7AgAAAAA=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283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up9n3yAAAAOIAAAAPAAAAZHJzL2Rvd25yZXYueG1sRE/PS8Mw FL4L+x/CE3YRl9pJsXXZGMLE09iqKN4ezbMpS166Jm7df28Owo4f3+/FanRWnGgInWcFD7MMBHHj dcetgo/3zf0TiBCRNVrPpOBCAVbLyc0CK+3PvKdTHVuRQjhUqMDE2FdShsaQwzDzPXHifvzgMCY4 tFIPeE7hzso8ywrpsOPUYLCnF0PNof51Cj5fNeXb7+2XNsfjrj7cdXZnL0pNb8f1M4hIY7yK/91v WkFZFPMyf5ynzelSugNy+QcAAP//AwBQSwECLQAUAAYACAAAACEA2+H2y+4AAACFAQAAEwAAAAAA AAAAAAAAAAAAAAAAW0NvbnRlbnRfVHlwZXNdLnhtbFBLAQItABQABgAIAAAAIQBa9CxbvwAAABUB AAALAAAAAAAAAAAAAAAAAB8BAABfcmVscy8ucmVsc1BLAQItABQABgAIAAAAIQDup9n3yAAAAOIA AAAPAAAAAAAAAAAAAAAAAAcCAABkcnMvZG93bnJldi54bWxQSwUGAAAAAAMAAwC3AAAA/AIA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>
        <w:rPr>
          <w:rFonts w:eastAsia="Calibri"/>
          <w:noProof/>
        </w:rPr>
        <w:t xml:space="preserve">Housing</w:t>
      </w:r>
    </w:p>
    <w:tbl>
      <w:tblPr>
        <w:tblW w:w="9072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50"/>
        <w:gridCol w:w="4122"/>
      </w:tblGrid>
      <w:tr w:rsidR="00A468F4" w:rsidRPr="008F24D1" w14:paraId="4F12B15B" w14:textId="77777777" w:rsidTr="00CB413D">
        <w:trPr>
          <w:trHeight w:val="954"/>
          <w:jc w:val="center"/>
        </w:trPr>
        <w:tc>
          <w:tcPr>
            <w:tcW w:w="4950" w:type="dxa"/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8A649" w14:textId="5C08A450" w:rsidR="00A468F4" w:rsidRPr="008F24D1" w:rsidRDefault="00A468F4" w:rsidP="00870BC6">
            <w:pPr>
              <w:pStyle w:val="Table"/>
            </w:pPr>
            <w:r w:rsidRPr="008F24D1">
              <w:t xml:space="preserve">Number of </w:t>
            </w:r>
            <w:r w:rsidR="00435234" w:rsidRPr="00435234">
              <w:t xml:space="preserve">dwellings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0006D3" w14:textId="4E783629" w:rsidR="00A468F4" w:rsidRPr="008F24D1" w:rsidRDefault="00A468F4" w:rsidP="00870BC6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47 694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r w:rsidR="00435234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</w:p>
        </w:tc>
      </w:tr>
      <w:tr w:rsidR="00C34590" w:rsidRPr="008F24D1" w14:paraId="2892673F" w14:textId="77777777" w:rsidTr="00ED696A">
        <w:trPr>
          <w:trHeight w:val="954"/>
          <w:jc w:val="center"/>
        </w:trPr>
        <w:tc>
          <w:tcPr>
            <w:tcW w:w="495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C7A22" w14:textId="77777777" w:rsidR="00C34590" w:rsidRPr="008F24D1" w:rsidRDefault="00C34590" w:rsidP="00ED696A">
            <w:pPr>
              <w:pStyle w:val="Table"/>
            </w:pPr>
            <w:r w:rsidRPr="008F24D1">
              <w:t xml:space="preserve">Occupied housing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62BFE" w14:textId="77777777" w:rsidR="00C34590" w:rsidRPr="008F24D1" w:rsidRDefault="00C34590" w:rsidP="00ED696A">
            <w:pPr>
              <w:pStyle w:val="Table"/>
              <w:jc w:val="center"/>
              <w:rPr>
                <w:color w:val="FFFFFF" w:themeColor="background1"/>
              </w:rPr>
            </w:pPr>
            <w:proofErr w:type="gramStart"/>
            <w:r w:rsidRPr="008F24D1">
              <w:rPr>
                <w:color w:val="FFFFFF" w:themeColor="background1"/>
              </w:rPr>
              <w:t xml:space="preserve">45 415</w:t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gramStart"/>
            <w:r w:rsidRPr="008F24D1">
              <w:rPr>
                <w:color w:val="FFFFFF" w:themeColor="background1"/>
              </w:rPr>
              <w:t xml:space="preserve"/>
            </w:r>
            <w:proofErr w:type="gramEnd"/>
            <w:r w:rsidRPr="008F24D1">
              <w:rPr>
                <w:color w:val="FFFFFF" w:themeColor="background1"/>
              </w:rPr>
              <w:t xml:space="preserve"/>
            </w:r>
          </w:p>
        </w:tc>
      </w:tr>
      <w:tr w:rsidR="00C34590" w:rsidRPr="008F24D1" w14:paraId="2851F585" w14:textId="77777777" w:rsidTr="00ED696A">
        <w:trPr>
          <w:trHeight w:val="954"/>
          <w:jc w:val="center"/>
        </w:trPr>
        <w:tc>
          <w:tcPr>
            <w:tcW w:w="4950" w:type="dxa"/>
            <w:tcBorders>
              <w:top w:val="single" w:sz="48" w:space="0" w:color="FFFFFF" w:themeColor="background1"/>
              <w:bottom w:val="single" w:sz="48" w:space="0" w:color="FFFFFF" w:themeColor="background1"/>
            </w:tcBorders>
            <w:shd w:val="clear" w:color="auto" w:fill="F2F2F2" w:themeFill="background1" w:themeFillShade="F2"/>
            <w:tcMar>
              <w:top w:w="3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FA9AA" w14:textId="77777777" w:rsidR="00C34590" w:rsidRPr="008F24D1" w:rsidRDefault="00C34590" w:rsidP="00ED696A">
            <w:pPr>
              <w:pStyle w:val="Table"/>
            </w:pPr>
            <w:r w:rsidRPr="008F24D1">
              <w:t xml:space="preserve">Median housing value</w:t>
            </w:r>
          </w:p>
        </w:tc>
        <w:tc>
          <w:tcPr>
            <w:tcW w:w="4122" w:type="dxa"/>
            <w:shd w:val="clear" w:color="auto" w:fill="4DC0EF" w:themeFill="accent1"/>
            <w:tcMar>
              <w:top w:w="6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6CA711" w14:textId="4C3E05DC" w:rsidR="00C34590" w:rsidRPr="008F24D1" w:rsidRDefault="00C34590" w:rsidP="00ED696A">
            <w:pPr>
              <w:pStyle w:val="Table"/>
              <w:jc w:val="center"/>
              <w:rPr>
                <w:color w:val="FFFFFF" w:themeColor="background1"/>
              </w:rPr>
            </w:pPr>
            <w:r w:rsidRPr="008F24D1">
              <w:rPr>
                <w:color w:val="FFFFFF" w:themeColor="background1"/>
              </w:rPr>
              <w:t xml:space="preserve">$ </w:t>
            </w:r>
            <w:proofErr w:type="gramStart"/>
            <w:r w:rsidRPr="008F24D1">
              <w:rPr>
                <w:color w:val="FFFFFF" w:themeColor="background1"/>
              </w:rPr>
              <w:t xml:space="preserve">420 200</w:t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proofErr w:type="gramEnd"/>
            <w:r w:rsidRPr="008F24D1">
              <w:rPr>
                <w:color w:val="FFFFFF" w:themeColor="background1"/>
              </w:rPr>
              <w:t xml:space="preserve"/>
            </w:r>
            <w:proofErr w:type="spellStart"/>
            <w:r w:rsidRPr="008F24D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  <w:r w:rsidR="00A07A2B" w:rsidRPr="007303F1">
              <w:rPr>
                <w:color w:val="FFFFFF" w:themeColor="background1"/>
              </w:rPr>
              <w:t xml:space="preserve"/>
            </w:r>
            <w:proofErr w:type="spellStart"/>
            <w:proofErr w:type="gramStart"/>
            <w:r w:rsidRPr="007303F1">
              <w:rPr>
                <w:color w:val="FFFFFF" w:themeColor="background1"/>
              </w:rPr>
              <w:t xml:space="preserve"/>
            </w:r>
            <w:r w:rsidR="00A07A2B">
              <w:rPr>
                <w:color w:val="FFFFFF" w:themeColor="background1"/>
              </w:rPr>
              <w:t xml:space="preserve"/>
            </w:r>
            <w:proofErr w:type="gramEnd"/>
            <w:r w:rsidRPr="007303F1">
              <w:rPr>
                <w:color w:val="FFFFFF" w:themeColor="background1"/>
              </w:rPr>
              <w:t xml:space="preserve"/>
            </w:r>
            <w:proofErr w:type="spellEnd"/>
            <w:r w:rsidRPr="008F24D1">
              <w:rPr>
                <w:color w:val="FFFFFF" w:themeColor="background1"/>
              </w:rPr>
              <w:t xml:space="preserve"/>
            </w:r>
          </w:p>
        </w:tc>
      </w:tr>
    </w:tbl>
    <w:p w14:paraId="50000DFD" w14:textId="7FCF5D07" w:rsidR="00304C03" w:rsidRDefault="00304C03" w:rsidP="00304C03">
      <w:pPr>
        <w:tabs>
          <w:tab w:val="right" w:pos="9072"/>
        </w:tabs>
      </w:pPr>
      <w:r w:rsidRPr="008F24D1">
        <w:drawing>
          <wp:inline distT="0" distB="0" distL="0" distR="0">
            <wp:extent cx="2520000" cy="3240000"/>
            <wp:docPr id="2137907284" name="Picture 2137907284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84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304C03">
        <w:t xml:space="preserve"/>
      </w:r>
      <w:r w:rsidR="002F3E50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r w:rsidRPr="008F24D1">
        <w:tab/>
        <w:drawing>
          <wp:inline distT="0" distB="0" distL="0" distR="0">
            <wp:extent cx="2520000" cy="3240000"/>
            <wp:docPr id="2137907285" name="Picture 2137907285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85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8F24D1">
        <w:t xml:space="preserve"/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304C03">
        <w:t xml:space="preserve"/>
      </w:r>
      <w:r w:rsidR="00C34590"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0D56A94D" w14:textId="77777777" w:rsidR="00C00DDC" w:rsidRDefault="00C00DDC" w:rsidP="00C00DDC">
      <w:pPr>
        <w:tabs>
          <w:tab w:val="right" w:pos="9072"/>
        </w:tabs>
        <w:jc w:val="center"/>
      </w:pPr>
      <w:r w:rsidRPr="008F24D1">
        <w:drawing>
          <wp:inline distT="0" distB="0" distL="0" distR="0">
            <wp:extent cx="2520000" cy="3240000"/>
            <wp:docPr id="2137907286" name="Picture 2137907286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86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 w:rsidRPr="008F24D1">
        <w:t xml:space="preserve"/>
      </w:r>
      <w:r>
        <w:t xml:space="preserve"/>
      </w:r>
      <w:proofErr w:type="spellEnd"/>
      <w:r w:rsidRPr="008F24D1">
        <w:t xml:space="preserve"/>
      </w:r>
      <w:proofErr w:type="gramStart"/>
      <w:r w:rsidRPr="008F24D1">
        <w:t xml:space="preserve"/>
      </w:r>
      <w:proofErr w:type="gramEnd"/>
    </w:p>
    <w:p w14:paraId="50A99483" w14:textId="77777777" w:rsidR="00C00DDC" w:rsidRDefault="00C00DDC" w:rsidP="00C00DDC">
      <w:pPr>
        <w:tabs>
          <w:tab w:val="right" w:pos="9072"/>
        </w:tabs>
        <w:jc w:val="center"/>
      </w:pPr>
      <w:r w:rsidRPr="008F24D1">
        <w:drawing>
          <wp:inline distT="0" distB="0" distL="0" distR="0">
            <wp:extent cx="5040000" cy="3240000"/>
            <wp:docPr id="2137907287" name="Picture 2137907287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287" descr="desc"/>
                    <pic:cNvPicPr>
                      <a:picLocks noChangeAspect="1" noChangeArrowheads="1"/>
                    </pic:cNvPicPr>
                  </pic:nvPicPr>
                  <pic:blipFill>
                    <a:blip r:embed="img2137907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F24D1">
        <w:t xml:space="preserve"/>
      </w:r>
      <w:proofErr w:type="gramEnd"/>
      <w:r w:rsidRPr="008F24D1">
        <w:t xml:space="preserve"/>
      </w:r>
      <w:proofErr w:type="spellStart"/>
      <w:r>
        <w:t xml:space="preserve"/>
      </w:r>
      <w:proofErr w:type="spellEnd"/>
      <w:r w:rsidRPr="008F24D1">
        <w:t xml:space="preserve"/>
      </w:r>
      <w:r>
        <w:t xml:space="preserve"/>
      </w:r>
      <w:r w:rsidRPr="008F24D1">
        <w:t xml:space="preserve"/>
      </w:r>
      <w:proofErr w:type="gramStart"/>
      <w:r w:rsidRPr="008F24D1">
        <w:t xml:space="preserve"/>
      </w:r>
      <w:proofErr w:type="gramEnd"/>
    </w:p>
    <w:p w14:paraId="3B854143" w14:textId="77777777" w:rsidR="00BA7025" w:rsidRDefault="00BA7025" w:rsidP="00304C03">
      <w:pPr>
        <w:tabs>
          <w:tab w:val="right" w:pos="9072"/>
        </w:tabs>
      </w:pPr>
    </w:p>
    <w:p w14:paraId="5FC7978B" w14:textId="77777777" w:rsidR="00BA7025" w:rsidRDefault="00BA7025" w:rsidP="00304C03">
      <w:pPr>
        <w:tabs>
          <w:tab w:val="right" w:pos="9072"/>
        </w:tabs>
      </w:pPr>
    </w:p>
    <w:p w14:paraId="31A76862" w14:textId="77777777" w:rsidR="00BA7025" w:rsidRDefault="00BA7025" w:rsidP="00304C03">
      <w:pPr>
        <w:tabs>
          <w:tab w:val="right" w:pos="9072"/>
        </w:tabs>
      </w:pPr>
    </w:p>
    <w:p w14:paraId="35CA17F1" w14:textId="77777777" w:rsidR="00BA7025" w:rsidRDefault="00BA7025" w:rsidP="00304C03">
      <w:pPr>
        <w:tabs>
          <w:tab w:val="right" w:pos="9072"/>
        </w:tabs>
      </w:pPr>
    </w:p>
    <w:p w14:paraId="55343AA9" w14:textId="77777777" w:rsidR="00BA7025" w:rsidRDefault="00BA7025" w:rsidP="00304C03">
      <w:pPr>
        <w:tabs>
          <w:tab w:val="right" w:pos="9072"/>
        </w:tabs>
      </w:pPr>
    </w:p>
    <w:p w14:paraId="24B4A0A9" w14:textId="77777777" w:rsidR="00BA7025" w:rsidRDefault="00BA7025" w:rsidP="00304C03">
      <w:pPr>
        <w:tabs>
          <w:tab w:val="right" w:pos="9072"/>
        </w:tabs>
      </w:pPr>
    </w:p>
    <w:p w14:paraId="296983F6" w14:textId="77777777" w:rsidR="00BA7025" w:rsidRDefault="00BA7025" w:rsidP="00304C03">
      <w:pPr>
        <w:tabs>
          <w:tab w:val="right" w:pos="9072"/>
        </w:tabs>
      </w:pPr>
    </w:p>
    <w:p w14:paraId="63974C97" w14:textId="77777777" w:rsidR="00BA7025" w:rsidRPr="008F24D1" w:rsidRDefault="00BA7025" w:rsidP="00304C03">
      <w:pPr>
        <w:tabs>
          <w:tab w:val="right" w:pos="9072"/>
        </w:tabs>
      </w:pPr>
    </w:p>
    <w:tbl>
      <w:tblPr>
        <w:tblStyle w:val="Grilledutableau"/>
        <w:tblW w:w="90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0"/>
        <w:gridCol w:w="1890"/>
        <w:gridCol w:w="1620"/>
        <w:gridCol w:w="1422"/>
      </w:tblGrid>
      <w:tr w:rsidR="00092186" w:rsidRPr="008F24D1" w14:paraId="05E3451B" w14:textId="77777777" w:rsidTr="00092186">
        <w:trPr>
          <w:trHeight w:val="567"/>
          <w:jc w:val="center"/>
        </w:trPr>
        <w:tc>
          <w:tcPr>
            <w:tcW w:w="4140" w:type="dxa"/>
            <w:vAlign w:val="center"/>
          </w:tcPr>
          <w:p w14:paraId="175E5904" w14:textId="77777777" w:rsidR="00092186" w:rsidRPr="008F24D1" w:rsidRDefault="00092186" w:rsidP="00092186">
            <w:pPr>
              <w:pStyle w:val="Aucunstyle"/>
              <w:jc w:val="center"/>
              <w:rPr>
                <w:rFonts w:ascii="Calibri" w:hAnsi="Calibri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1890" w:type="dxa"/>
            <w:vAlign w:val="center"/>
          </w:tcPr>
          <w:p w14:paraId="1989B39D" w14:textId="77777777" w:rsidR="00092186" w:rsidRPr="008F24D1" w:rsidRDefault="00092186" w:rsidP="00092186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03E19BA7" wp14:editId="011D1B5B">
                  <wp:extent cx="280657" cy="498946"/>
                  <wp:effectExtent l="0" t="0" r="5715" b="0"/>
                  <wp:docPr id="2137907288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54AF22B0" wp14:editId="5DD28F5B">
                  <wp:extent cx="288393" cy="512699"/>
                  <wp:effectExtent l="0" t="0" r="0" b="1905"/>
                  <wp:docPr id="2137907289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52BC5A9C" w14:textId="77777777" w:rsidR="00092186" w:rsidRPr="008F24D1" w:rsidRDefault="00092186" w:rsidP="00092186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  <w:lang w:val="en-US"/>
              </w:rPr>
              <w:drawing>
                <wp:inline distT="0" distB="0" distL="0" distR="0" wp14:anchorId="71D27E0E" wp14:editId="333AE3C9">
                  <wp:extent cx="788670" cy="618490"/>
                  <wp:effectExtent l="0" t="0" r="0" b="0"/>
                  <wp:docPr id="2137907290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1EED04F1" w14:textId="376075D9" w:rsidR="00092186" w:rsidRPr="008F24D1" w:rsidRDefault="00E635F3" w:rsidP="00092186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0A95DBA1" wp14:editId="32176224">
                      <wp:extent cx="909468" cy="602305"/>
                      <wp:effectExtent l="0" t="0" r="5080" b="7620"/>
                      <wp:docPr id="2137907291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468" cy="60230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7240E6" id="2137907292" o:spid="_x0000_s1026" style="width:71.6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5IseFIAAOqmAQAOAAAAZHJzL2Uyb0RvYy54bWysnW+vHcmN3t8HyHcQ9DKAPaf79N+B5QWC RfJmkQTYDbD7UtZoPAPMSANJ9tj59Pmxq+ocPqU7LjKIYdi6ty+LXdUki+RDVv3hn/7280+v/vr+ 0+cfP35483r6/e31q/cf3n387scPf37z+n//23/73fH61ecvbz989/anjx/ev3n99/efX//TH//z f/rDr798+37++MPHn757/+kVg3z4/O2vv7x5/cOXL798+803n9/98P7nt59///GX9x94+P3HTz+/ /cKPn/78zXef3v7K6D//9M18u23f/Prx03e/fPr47v3nz/z2n8vD13+8xv/++/fvvvzP77///P7L q5/evObdvlz/++n63z/Z/37zxz+8/fbPn97+8sOP7+prvP1/eIuf3/74AaaPof757Ze3r/7y6cev hvr5x3efPn7++P2X37/7+PM3H7///sd37685MJvp1s3mX394+8v7ay4szudfHsv0+f/fsO/+x1// 9Zf/9Yll+PWXz99+5p82i799/+ln+3/e79XfrsX6+2Ox3v/ty6t3/PK8ncvG133Ho+0232+rLeY3 T+J3f/n85b+//3gN9Pav//L5S1nr7/jXtVLfvfrw9mdE4t3HDx8+//jl/b/zfb7/+SeW/79882qa p/tte/Xrq8qm0nYk/+FJ7vdzffXDq+e78DW+4jF5Hsu6bOuQh5DwXkMes+exL/M+D3kIybTNy5DJ 3TFBEc79HDIRkvW2j2eyCJN1m29DJkKyL8dtOJPVM9nm8z7+JJ5kne58xNF334TJfkxjJp5knc79 GDLZhcmxTOMP70nW23bch0xQuYeWzMd6CzDxJPd1ue1DJqdjcp9vdyY/UkUhmW738YefvPau27Jt 9yEXpTnOCBuvwOvJgu1jNp5mu9/38ZJNXofX877Ngdl4mm2Zt234ZSavxet53NZlPBtPs23TGvg2 Xo8xqfMZWDShOQ9IRmo5eU3ebhilABtPc9x27MWQjdflDWu5jOV58jTHsW9jczmJNp/7voyNstCc 07SNzczk9Xk9553vOdJOoTnv8z0gaV6jYbOeAUnzNLA5xiIwixU4b/f72GoKzYlBC7DxGr0e8z6N F232NNNt2efxx5m9Sq8I5zoWNaGZpvt6H8va7HV63UMKKjTThPsWmI9X6nW7s0kNhW32NNN8vx9j aZu9Vq/bbbqPLYHQTPNxnwLr5tV6XfftCIibp+HFtjPAR2zBio4G5M3TTKxahI8Yg82EdPx9PA3z mQJux+w1e92nO+82MjpCgz+/3M+hqb6rOeCjjvVHaKZpxS0a8/G6zT563Mbb9d3TTBNO99hdu3t7 sM3rto/lQGhOtt5AOODNwXY/pltg2TzNsS/r2IrevWZvJtVjLRWac54CccfdGwMcljOgPEIz3Wa0 ZywEXrHhM83jsODuaRACqMZ8vGJv6wbVUHnunsaMKPviyM+5e8Xe7ueyBvh4mmmd9kCgc/fGYLvv 6xSQNk8zrctxjNdt8cZgm6cFQzUyOkIzHdNCqDdat8Ur9jbNTGnMx9OQvJkDxmARY4C0zePvIzTz bVvOsVwvXrO36YpfhuvmaeBzspEM103MwXxbSFwM+Xia+UYIF+Aj9mCeZtZgyMfTzDdc67GxXrxu b/d5ngLfx9PwajMb1nDdvG7jUy3nWH8WT0N2bN/Gu8LidRuhvhNgDtfN0/BJl4ATsnjdZvdZCC+G fDzNRCDPxjhat1Xswf3E+A75CM10rBGnd/W6TVx+n8ZyLTTTts7L2O6sYg/wem/j/UdopmU9sfHD dfO6vR0Tvv943TwNljdiR1ev29u5HQEnUWim7XYQmw/n43V7OxGewHw8zbTdIxmq1ev2fruToxqv m6eZtu0MOL2r12347AEnXmjYT6dAkLV63SYCxoEbz8fTEJseAbuzet3ep5P/jPl4Giz8Gsi0b94e 7Peb5bRHdkdoCBqPgJ5u3h5gRZeA/giNgRnreJ/bvD3YsaPzOJgTmglLhe8y0p/N6/a+3G4kAobr 5mkmksL72O5s3h7syzQFgm2hgY+twXA+Xrf3BV95rKebp+H7TOvYP9i8bhP8zGtA3jwNwSmA0Hg+ Yg9WnPKAHHia6UYebewnGn73ABN2kiGswVAOPM05z4Fte/OqvR/LsgSWzdMs8xqYze6twYGaBpLJ QoMLT45zJGy7NwbnbY5sCkKD+Qgs2u5tASjoDSht9G2EhvzEOo9lYPd6bdaQ5MmQj6eZlv0O+jhc Nm8LSLfskfl4GmCLNYBc7F6vj31ezrHuCA0qugegi93r9bFj38c2VGimFUxxbEN3r9cGQ5xjHRUa 4OR1DXwfr9fwIdoey4GnMT4RufaKfRzzugTm42nwrfdA4voQa3CcpPyH8xEaElUR43Z4c3CcwKvj dRMasq97IAF7eHuAY03qaTwfTwOEPRFnjvT08LqNnqINYz6eZoYkkIA9vG6TrNu2sZ4KDTE90dx4 PmIPVsKLsZ4enoaYnmhhzEfsgSE/Y5/38DTwOSJyLfYA2xuolzg8zWwJ8nHu7fC6fUwHycSxHHia +T6f2JChvHndho+loUf7z+FpcMIQhSGfU+wBROSHR3yEBpwVhHrMR+zBvBkYMeTjaeadZRv78KfX 7eOOezCWa6EBygP3GM/H6zY7o7lIw/l4muUWihlPbw+A2M5ATkxoKLdB4Mbz8bq9r3eqmsbz8TSk g3Arxny8bhOT2B48XDdPs6A/AXf09LoNiEN2Z8zH0xAurYGc8ul1m8qGDd9lOB9Ps9wXA0FH9uD0 uo0bcp/G9kBoCID3bcyHEMkHPyBmhBijCSnRQmAW8OCmm1dv9npYBTh5ItJvkTgY2EvmNC+BBI8S LQfY7tgqMAXhRHZ9/JmUaKHSL1KxeRPDQOVeoAqRYg33enACGB9KHvkwR0SNIFob+E6e6OI03ovA /zwnw+kisueJUEA22MCcvKofRCmRitebJ2J7vZPnGOktiLObk8V3JIjG+uSJVrLZ1ACOOYmJOOcN 6G3MyRNZAVBEyqXckNiLcHLMSYis2iyA3+POu9WjIiPidivReoLejv0TQG7HabO4KCB7QoS0LoEs MDbBczoM7AusnidasXqBvQk8w3PCKN/Gm6AS4QgQI45lTysWt52CtcCcvI3A8zRfbSjlUoCI3kaS 6NQPuoWgOHgn4zrm5NXdLATb51CfpHCRVKjFO2NOXt3hg7sS4OSJ4GQZnTEnr+7k3g9c6vGcPNFV jh2YkxQjMqN7ADQmYvHfia6CQAkjf+WIgKdDfoQQYcvZ4MerJxWJpJyI6MerJ0TIHsnhACev7laa HPEjpJARcaDII8BJbMQE5h7Yn6SUEU63iB8hdYmUX9wC5UsUg7iPy0e6BXIoZCYcEWVFc2TPFaKF 1AtKONSnWWyElaFEVs8TLVRxBfLRZEH8nG4kIscBmhLhhS0RCyv1iduNwoWA3RMiinGOyP4kFYpw QnnH+iREWKOQtyw1ini9c0SfhIjKBev3GEqEVCkS4kMWmJN3PsiVRlA36pecRFA9t4U4CZGF+QEb IbWK60KeOfKdvGFZ530PRLkA6X5OFE6F5iRE0AQaxWiP8pzYeVDC4U7YEW3UywckQtV9x9UMcPJE rF4kJ0WE6uZEkxkQaYCTJ6LmyhrzxlLuXYIFhDRQuklxtHu9dV1NCYecpHBxwRhFvpMQkXQmDxjg 5P0IBM+SGEOJkBpJawcJ5N4nKV5EWqkMC3ASG3EeJOkCc/LqTkdIaM+VOknmtNwCErF4db+D4UWi TyEiRzdPAc9y8ep+J+APQHJUhHnZ49NGGpek8NHq6iL5CCEC+kPMA9/Jqzt16hjmgER4IkDgCD5L yZpbCHKCpHMCnDzRemd/D9g9KX+kMDO0EwoRQUOkCQP3WOZkSM54TkJEigArMf5OUs54p5KPVN3Q RgjRSnoiks2RgkYSdXsg8c/E3UKQhqXeJTAnbyPuywLAG5iTJ6Jge49EalLUeJ/OJSJ7QrRiYCOx xurVnaJGCt4Dc/JE7Gg3GhWH+5MUQ1IvtUQyH0JEzGBtd2NOXt3hFPJhpR5yOXGWI5y8uhvcQvvl WMo9EXCyKeF4Tt4lmNk+A6XLVIg4KUeGzPkYcpICR3wcgurxnIRoQSAiO6GUOJKNxtUMcFLng0KG QM5SixyPjb73ACdvI/CV75GdUEojpx2zF+HkbQTVbUsktyyFjuzTYPJD0ROahUAoklqWSkdDKAI+ mNAA+S6BigGKnZ24kk+NpHuVhnT0PQDUbGIgSE8F7LjSkJ4K9IOQqfUzoho1kERUmoX8T8CplBJJ q3aMMPLWwbQvUDnPTulmNOFaB6ROaMhmzZTBD82QlDzS5TMWbqGgaPyIRLdS8sgpNJE0r9CAW+HC B+bjdZxkdyRHLrWV1KdHRG6X8AJnMmB/hAbjGHHEpeaRTEfEKggNHcBA82M58EZh2c8I/ih1klRb RA5FkJpHUgKRmFZorNw+YHt2bxIWBDvgbwkNlSCB1lS2HqeoCxY4Igeehq6/SFpcah7Xmbr+saYK DQdDRJIOUvNovUGBdRMa24TG4qZlkgfJl8B0vKNwnpGvI1WSFHhQShXg403ItE1LQNyk5BFGcyQ6 UiKSdwH3Xmoerbc9UOcFTO2EFHw34stJ0SNVrJSLBpbOWxE2/ECh5CRVj2RcIgeKKVHsSDGplCRL b6eeDD05ISLNQMolINxev41ToAaYyk33jSyhEThdhI57RxSdkxBF53T6eIBeJNpQxqsnRDhYWwQS lupHONHSGODkbYNxipTCnF7Rw3PyROE5eW+BzvUFlGMoe1I2aS3lkUTD6VXdOEWgRiEyTpEQ7PS6 Hp6TJwrPyccR2JRQeloKLsnsREyRFE9SaDJF6h6EiBqxQDEoXrPT2/CMPFFsRgDhjhG7ksUEI8FT IjrLA34DJyt4RkQsAeBZiag6JdE3clTBxRwjim0CqSClWSiLGu/onKbn+HAKBso3XjhPg+UKGCFa 9z0frFDkA3kazAKHy43XzRuGnSKqsaNKi4h7N/IyeGljPl7DiVdAUMbr5mnILQcydTjA7t2o1g04 3krD0X+B6ji8Jc9n50SUwHw8DeeuBHBFeiM8H/oRxqG40lBYH+hPwhcRPtSejecjNNT6BTz8WSsl rQY7wMcbEXpmAmgBZSduPhyeESilVhoqiAlyhnKtVZIs4ziZhS/r3o0KzsCRnoCHjoaAkp6Zof4I DeF+5FAl+oscI85hCtSXdjQ3FjJgEaTYcblzrGNgRt4iWMNVYPumOs/NCIEL5LmV5k5vSkjmvH6z fQcSm7Mc7XgnKRzIZgE/+xkBLQeMttDcOTo50KXEtB0jDGPAu1carGnkqA7O6nGMdnKUATUSGoDb CIo4S5kjFYGBkgaluVsZYcAhkSpH4OHI+bgcP+SWYaFQJtCyht11RMR+VmE7tA1CBOZB0frY2EmV I7geuhTg5A0KEU4k2pulypHy38iZN0pEzxaeY2BO3jpwAAewXWBOnoj+D6siGW4VUhpJLMoBqwFO 3qaA43CkU4CTtw+wWQJdcpTqOzEiNRo5nZmUvSOCE4VP4zkJEXFE5BBgOsk8JzsAaJwbVKKFEx8j rqqURnJwH6elBObk/Q0kbw+U5XIsoMwJjQp4Q0JknCI7hpRG3u/EveNMwyxEximQYaeTwM8JLDU0 J0+Ed2Oh/FCfpMqRghAMc+A7eQ/C/KhAlp3v4udEF3oAPlKiBWcgkAGgOdVzsjNxI/rkiSgJx0MO rJ5XdxBLy2cPdw0tjbTjagPWSKocqTvhsLgxJyGiqDlyF8EsVY582tAxt0JENcgZKHLBP3HfibQn dY6BOXkimqP47/g7SZUjwVwoQheidcWPCOyEUuW4kIwKlJ7wYdxCcML0GQmepcoRlwCPKrB63kbQ 5kSqK7B6ou6kuSL5gL40MuQbyQmPduRRIElIGtav3n65bkO7J6WRBE52Ju9Qc4UIhwWvMbB63kZQ GbNFbISWRtIlFijdn6XKkS4sCjzGcxIi2hHw5sdzkipHjquwLMxw9YRopeU+UBXC+bDu45JwZyUC nDzRCg4eQM8RNsfJuvkCJzcqEV6YHTo9lD2tckQLAzgCdk5ejzLHMaJJAaUn2u4WNoy/kxDdFust Hs/J2whOeLPzvcachGji7MKAhZUqRztnJxI/KRGplUjOQ86KhNMeQNIZ2S85U8JYjlfP2wibU6D4 iaID4QQAEZAIqXKEE27s+DsJES5i5FAbii7968EoknUVIkr7IkWYHDDjOG036ukDUY0QgSwdgCrD 7ySlkRz2ddsCdk+IgP8oaApw8uqO4nIMVeA7eSL8SgMIxnPy6o7vgZgHOHkiSprs5JAxJ6/u5M4s 1zS0EVIdyZzmQDs3JepeIgAWIllEIbLyKczyeE5e3bmt4ohgMlIfae3cLPmYk1d3Tsi1k37Gq+eJ KG06I3CJFDvasX4RYFOILAKIZN2k3nHHh40gm0KEX45MjFdPCh53zuEJHHVD5bgTI/y9yAG2nKrh iNgy7oEbFZSIHc3u/BhKhNQ87vvdsJahRAgRLaFHoFWTlkQ/JwKhQOm+EhGmhWJCqXvkrC1AzsCc vGHh1GRaBwOr520Ep21xNGCAkyfiGJ7ILVKz1D4iEaHEvBDR70UsGZiTV3e8crqLA3PyRPiwkaP+ EBsvESvQbQBbFyIsLCV24zlJBSSrh40dz0mISNRFDgpiZ5E5bXbh2VCfhAhEaA1UGgImC6fQCWxK RBBO5jOwet4loH2GI8gCc/JE5L0jx2FxyJ+fEx2UgbZGJSIjSHNxYE5e3XcC1kANIFl193pA5vhU AU5e3e3Gp4iFlaJLcreRS1mBYd3r7SQJAu0CSkTpNiBbYE5e3e0+jNDqeSKsiuG/w/1JiiHR3MgZ 3rMQ3Y/YnivFkLtd0RaIc4XIes0jpT5SQXmQvI34EUKEUY4cj4Cr5iWCYqxIhkqIqMK1EsXxd/Lq zpYbOXiLRLx7PWzTGWiPYokdEYd8EquNrZEQ0TVIKiQwJ6/uHNnJ/Z0BTp4IZaK5LMDJ24jDUvOB mFAqKCfO2AhU75K1dqtHAVzkGlclskPVIoWAUkMJ6gLOGlg9byPgZEHXSPZopZI54cSOV0+J8Hrn QH6PbKhwukWq2pSIhhSct8CcvB8B7E7B5nD1EFD3ehOX5BHwj1fP2wi+E9VJAU6eyMojAvk9usrc 64FQxzh5Ikro7Dro8Zy8jSB1ay7ByAuzq9ef1zhwJhRfN8DJqztlqIBqAU6eiFMsj0DjOGCdez3y Chy9EuDkidhnAicScfaJZ8QyBBRXibjILmCLqDTzjKgqDVQ1KdEGgD7enDgp1jHi5gy+7XjphMj6 awLwPjCxcKKidRxoKBEZbJzEseBJXSVH9dolFUMRFyIy2PjKAU5e141RRMSltJKqpkjoSdGPXz0r hRoHGkp03QYRUFsprmTD4DKVwOqJgeCGjwB8wjGGfk53jtwYB4RKREO43fgzNHpSXsmcIi4YW6V7 PYoeI3eQkCRyRBQ5RM4JVSLq8GjVD8zJmwhwEFKCge/kiYC0I6dlUFvk52TncoydPSUyoJ7XG34n KZcETSPeH89JiLi8xKLIMSfvD3BcKqwCnDwR38ki4zEnbyPwOygvD3DyRGS9I5Ww3GTlvhOgLLmm ACdPROC5B1rvybkKJ6D6gFspROaUB3olKEFUTtxVHJiTJ+JsHLv9cvydvLqbWxS4joLjGtzr2ZYW Wj1vIygSOSPuilRmcikWCxiYk1d3vMozAIWDfPg5cXh/oNAN384R0Q8cScsrEWejRU7MvkuRJSdh RQp8lYjaAy4SGq+eFFlyGHokNUotplsIowmkEblOzhFRjm5Y89BjESKrywxx8upOgzimL8DJE5GT p5kisHpiI8A0Al0aVK24hSCrHLlHhrv4HBG+aOSSOSWiWwFwLDAnr+54ORwuF1g9TzRxDVGgyBI4 38/JSh8jnDwRC84pgIE5eXXnLJlISwht6+71cAgiZRhkBBwRLXlHAKBWIu6A4EDX8ZykXhJ9oul+ /J2ECHGwQ3+Gu4YUWTKnSLPlXYgwECvZ6DEnsRG0IkViDSmytCudA/dhUKbsvhPn7kbOn1QiDt1l DwjMyas7uCwZoMB38kRApVsA3qeZyM9p4+bCgG8kRNdNu5Hv5NUdHHwNXIlNrO5ez44fDsD7nMbk iKx2O+ItC5H11ESskdZL0thAGD7cn4SI4wbQ3bFEaL2kdQEEJEKIqNQlvgtw8vkI8HOKX8ZzkiJL zmThiIcAJ+8SULEAtBjg5IlO6loDyRytsSRmCHT8UifqpAjHI5Jw02pJ3IhAGTaX0DtGZB5DjLyu c2sEVwwGls4TcZt0oJcdiNi9HOdphrwVISLlEei5u0upJIgNOENgRt48cGBFoMyI2m43I+AuyAKM PBFQUODoeXYvZWSFx0PjIETsFQF4i+56YURBQcCGCxGGNRI2SZkk2FHk5jvW170dVeiBQ3DYJB0N FTw0MI2XToi2PdKzQ57aM7JrvwMBhhBxak6gnISbyz0jbkGKJK6FiONOIo6XnB/JTSDAnYGl85YB 3A33feh3SYUkUbf1Cg/FW4ho6gtUTHGbtFs67rq1e9bHjDwRdayBo8X4K8/objdMBBh5ImvXDGzm cuYkZ7cekXBJiPiskRlJdSSMIkeL4Y64ZcCY0Jo3FAYpjoSRIR/DbyREqGvg3hWqLt3LEWZGmsCV CLscOOziLvWURD2RY3aUKHbMDolFNyO7lyki3kJEg3XkRgVOLVFOIb9YiOCEXxQQB+81hOfkicJz 8nqO78RVsQHB80S0YJEhDszJK7rlQSO+nZRTwokrWQOcvOMQnpMnemFO37z99s/f/cvnL3/8w9tv 3/7AP76xf73724f6O/716u2HP795fXttD375+PnV3968fvfxw4fPP355/+/YhL8/f/yP22vIGRKq Osw/IsYD8MRTihiF98Rzipjt3RPfU8QopideUsTomideU8RogifeUsQItyfeU8QIuSc+UsSIoCc+ U8QGnntqfk7JWC9kOSkzmFu45+TMsGshz0maodhCnpM1g6aFPCdthjcLeU7eDA8W8pzEGTIs5DmZ s7NxhDwndYbhenJ+zkidYaxCnpM6O9FGyHNSZ0fOCHlO6gwXFfKc1BluKeQ5qTMEU8hzUmcIo5Dn pM5gQyHPSZ1hgUKekzpDBT05P2ekzqA+Ic9JnUFxQp6TOsPXhDwndXYyiZDnpM6QMCHPSZ1hYkKe kzo7TUTIc1Jn6JWQ56TO0CUhz0md4UyenJ8zUmc4kJDnpM7AHSHPSZ0hNkKekzrDboQ8J3V26oWQ 56TOABMhz0mdoSBCnpM6gzaEPCd1hlcIeU7qDITw5PyckTpDFoQ8J3V2kIOQ56TOQAAhz0mdpfaF PCd1do6CkOekztLwQp6TOsvIC3lO6izPLuQ5qbNEuJDnpM7S256cnzNSZ0lrIc9JnaWihTwndZZg FvKc1FnaWMhzUmcZZCHPSZ2leIU8J3WW7RXynNRZDlfIc1JnSVYhz0mdpU49OT9npM4SokKekzrL jQp5Tuos4ynkOamzlKSQ56TO8oxCnpM6a+AW8pzU2X00Qp6TOkvzCXlO6uzGGSHPSZ31N3tyfs5I nTUtC3lO6qwTWchzUmc9yUKekzq7cEXIc1Jn3cNCnpM66+4V8pzUWcuukOekzpp3hTwndXY9iZDn pM46Zj05P2ekztpghTwnddbbKuQ5qbOGVSHPSZ11oQp5TuqstVTIc1Jn13QIeU7qrAlUyHNSZ+2g Qp6TOuvxFPKc1NFVpfT2i4zccZNTP0BO8jgmvh8gJ3u0H/cD5KSPWsp+gJz8UaDVD5CTQBoQ+wFy MkjLWj9ATgo58a4fICeHXLTVD5CUxK8AizRi0UsirYApUf4KtOAXuQF6SQTHyA3QSyJIRm6AXhLB MnID9JIImpEboJdE8IzcAL0kgmjkBuglEUwjNUAPYlDqmRygl0Rwjdwb9DYRZCM3QC+JYBu5AXpJ BN3IDdBLIvhGboBeEkE4cgP0kgjGkRugl0RQjtwAvSSCc6QG6IENrv5LDtBLIlhH7g16SQTtyA3Q SyJ4R26AXhJBPHID9JII5pEboJdEUI/cAL0kgnvkBuglEeQjN0AviWAfqQF6sIPSm+QAvSSCf+Te oJdEEJDcAL0kgoHkBuglERQkN0AvieAguQF6SQQJyQ3QSyJYSG6AXhJBQ3ID9JIIHpIaoAdAqGZO DtBLIphI7g16SQQVyQ3QSyK4SG6AXhJBRnID9JIINpIboJdE0JHcAL0kgo/kBuglEYQkN0AviWAk qQF6UGRKoiI0lXUxE7/IvUEviSAluQF6SQQryQ3QSyJoSW6AXhLBS3ID9JIIYpIboJdEMJPcAL0k gprkBuglEdwkNUAPlHBue3KAXhLBTnJv0Esi6ElugF4SwU9yA/SSCIKSG6CXRDCU3AC9JIKi5Abo JREcJTdAL4kgKbkBekkES0kN0IMnUxI94RCSzibyi9wb9JIIopIboJdEMJXcAL0kgqrkBuglEVwl N0AviSAruQF6SQRbyQ3QSyLoSm6AXhLBV1ID9ICKXQWfG6CXRDCW3AC9JIKy5AboJRGcJTdAL4kg LbkBekkEa8kN0EsiaEtugF4SwVtyA/SSCOKSG6CXRDCXzADXbeEeo7Ff5AboJNGuBc8N0Emi3fed G6CTRLv8OzdAJ4l2q3dugE4S7ert3ACdJM6ALrkBOkm0y7JzA3SSaDdn5wboJNGut04N0GMsdtd1 boBeEpMYy3WxtOhCEmO5bozWAZKS2DeH2H3SuTXoJTGJsXDvq7o49ovcG/SSmMRYrquWdRGTkti3 idg9zKkp9BiL3ZWcG6CXxCTGcl1lLGuQxFiuG4p1gKQkftUwksRY5q9aRpIYy3VNsE4hKYlftY0k MRZO3up0IYmxXHf16hSSkthjLHaRb0oS+/YRu2o3N0C/OycxluvyXFmDJMZyXW+rAyRtYt9GYnff 5tagt4lJjOW6Y1ankNyd+2YSu4A2N4V+d05iLJxM2OlCEmO5Ln2VNUhiLNddrjpA0k/s20o4XSK3 iH1jid2qmvoKfWvJnMRYOJig/wpJm9i3l9jVprkp9DYxibHMfYuJ/SL1Bj3GYpeS5gbod+ckxnLd GCqSmMRYrjs9dYCkJPbNJnZ3Z24Nej8xibFwSUYniUmMhUNx+gGSktg3ndi9mLk16G1iEmPhnPhu CkmM5brAUuQgibFc91LqAEmb2LefcA1HbhH7BhRuNEkO0EtiEmOZ+yYU+0VKDvo2FLvbMTdAbxOT GMvct6LYL1Jv0GMscxJj4SzlTpSTGMt1kaFIYhJjue4n1AGSktg3pcxJjOW6TVDfIOkn9o0pcxJj mfvWFPtFTg56SUxiLJw11ctBUhJ7jMWu8UtNocdYOP44OUAfsSQxlusWPJGDJMbCyWDdIiYxluvO On2DpCT2zSp2N13uK/S7cxJjuS6O0ykkd+e+ZYX7XnNT6DEWu/cttQZ92wqHEyYH6CUxibFcF7TJ IiYxFg5a6yQxibFc16npGyQlsW9g4f7d5CL2kpjEWK7ryXQKSUns21g4Fjs1hesyMf8G9ouMJF53 hOkAOUm8rv7SAXJ+IscdqyDZL3JT6CTRrvvKDdD5iXYhV26ALmLhYprkAJ0k2p1buTfodme7Fis3 QLc723VXqQF6jMXuvsoN0PmJdjtVboDOJt6TGAvHbneSmOxjuW6EEl1IYixcndS/QVISe4zFLnTK LWIviUmM5bptSdcgKYk9xsJx0bkp9BiLXZaUWoP+OK57EmPhYo3uMyYxFk5z7wdI2sQeY7Hbi3Jr 0EtiEmO5rhYSOUj2sVyX/+gASZvYYyz3JMZyXdWjb5CUxB5jsSt5Ul+hx1jspp3cAL0kJjGW6+4c WYMkxsIdA50oJ/tYrktr9A2SNvGrw7qSGAt34vZTSEpij7HY/TO5z9jvzkmM5brnRRYxibFwGVu3 BkmM5bqVRd8g6Sf2GAsXZ+UWscdY7FKV1FfoMZZ7EmO5rknRNUjuzj3GYjeb5KbQ+4lJjOXeYyz2 i9Qb9BgLh28nB+glMYmx3PvDvOwXuSn0u3Oyj+W6q0PkIImx3PsjvewXuSn0EUsSY7ku2tApJCWx x1jsRo3cFHqbmMRYrgsvZApJjOW6k0IHSO7O/QFfdmNFag16jMVuosgN0O/OSYyFM/q7fSGJsdx7 jMV+kZtCvzsnMZbrwgb9jElJ7DGWexJjue5KkDdIYiz3HmOxX6QWsT/0yy47yA3Q28RkH8t1gYGu QXJ37o/+sosKclPobWISY+GOyE4XkhgL99L3AyQlscdYuPLNr0E5ar8e1f/p/bsvr3568/qn16++ vHn95fWrT29ef3r96k9vXv/JaDi8/+0XO+G//fPVr29en1yMZ2fj/fDm9XajYmy9Tvn/+eNf3//b x+vvvthx/xPVqvVoF64ybF/h+Vfv/vKnH9/91/f/R2m477FM/3dcMVnfoAyHNNfhfsf9XvJoWZdq gSa4trnK+C9yW5elhoek3i+Dw3wLNy4XqqdG7rcSNT8e7XZDxvWJJrtBJs6OG3wrhjitW0mMPQbl 7uaaL6C6vJjf9oyK+bN+UkpRnjo9nB+F7msNPqldKGL4HJSrYMtKg2cXCOz5bOU+x2uGYJxPfG3M EECyfj7ugCqEj0GXfa9nlC2H/atI17XalBmctYiO6z6fe8eY4cbVXuVNV+6olU/ItLZ6PNVK+4sI Ewg89z1fM+TZE8MMMNy5s7ISrsVAP2bIMj4YcsuLzvBY6gk73Hr/xPvGDJH6WsnCHWsFIHow3Ne1 MuS23RJRP54dXCpSpBRH85lIHjM8yZAUp4qUWYmu2qDk1Ld6VhKqXXIAj2fIbRUokr7PFMeQ4f2Y uPXqWlIuNC47ThsUabjVmHO9dVq/bstWPR+uhUsw5GL6e0WNuKOywEUPhse6ViiCy4iLP/14drKi 5UWZ+9OqD2e4ckFxrVbe0O1rT30OSrVX+U7b/dRvyJWlvMS1MlA9PaIAQ+4LKlLKhTkqieu5zfVg U+6dKZDl82WOW6382rhn9RGSBRjyBeostq2YqDbodsNm1WfczC5qwfbBZeNlhtyQ9Qgehgw3xKIe urVTyC1LuqEwddAdcb1m8XwZLGhheHAVdtuVdHfQn8qGAMOlzvBYzoKvPQeduSTnmsWBSoppY/Zc EVWecWtyfHPiWkBW8iKEXUkdN4briTUpgnFixWVJsQh7Dc9P9qeH6zBc0vW0a50LQ8r7ZYdFElG2 8gxwUezsyr1wNZxHBp5ZtQBDBLEIBoQl8HvO0PaEytAKZ9xuAUOu3WrPnnUDAYbTVmNmtpvSCfdk yHcqKnPej5JYc8+uK8dxTE9MaVxK14Mtv87wsK3YzwJPp1oaTgGcSgXHgyN0dV/jgL79mbIez5H9 qR4qyLl4e+nOeQxr13aXlWPbPEof3PMh9q5I6sRlaM8cc4AnIFv5WFByu5nMc6dWrMix3filbg/m vuk/D7dnm+yYJzcmVyWf2D/KBveYCnfGVYPL8WV7QX6eD0k2FVnmks/7s3AlwJMlrctHaaU6TVyc 2kBsdoldXQO7VbXmjyfKf56Y5pgnm0fd5SaQxW63Ypo1ezCRBCxg7WOe697U67qUOmF6oKzeEVeV 3zplWDFxdRFQlG6/5iG20Q7lhHJ71rME5nkYWl0pK2D5nIrdmVsfsoeobcI0N3+cGCHhW60bEl/M KALPxiByy62fdWPm9nD7p1de7nmr1TvmoTzz8ON57ixoVQfqe0sv62OeGInqsF9ye32yx0PuSK0Q wjStVsLFC1ksN+bJDlQb/9DPo6QZn8NubPplbSeaKHRtT7uLsz4kCrkehniy8T7NGwGTTGWbdhb3 GvYkwBCWXIi7oTwmCHz0Z4nlcJbsF2tFBzAHumXgrx3V5TsOnA7/LTcc0Cp5x748D+IZM8QFqXGZ 3bR87bRtVXGtthpaHvjtYhE3U5K6s1+OQ/Q7bhu2rKjByRi6pNzRXmfIXaNl23+8zEb8U7XyRqXe IxswnuJGk2yjXA/d+HERt+qcs4BrqbNwPKdmgonbExaPWSJpVeYWM/JO8TDsxM71ITGPfkmLqp+W /QlyjudJaNV0C9vTSevC9fJ1ERbsi37oO25D5UkImgglkTsEr0wFdVbFM6Gsle/Tej864SKpVcPs aV0YJWwJtvu019JNhr91IsSeVh11YmmMniw8ncIo6mWfMSbFr4hZAk6GaiuER1oqCB5iQmTUpoLj WhyA50O6BYok0PRvBdxhTTHzWTwSYljzJL0MYeaqi0QbvJ1frA/XepsYD5dnJd5YhqZ5q6ASlHjM 3bDmo9jy8ZAdVB9e4WR9eJYtNbi2C3ev12F3k1KZytaEmmb7Sf1dEjxLtSU8tOAtvLZMoJ6YbpTd J6Mrv56Dz79undzSAF9rHXnIVpTgudyq9EHJDcwyT/bCGg1hrTq/fmPrruVQcHdtjePvSdFCDfeh tMydX1tQ37rZkOastYYPuSXjUk825+H+BFMCPJGbKibGU008oEg18WaV1c1GURqIwpddEp4XlGbY i/TdjhKiPqeCjarG+MTpUWOMYaplFZjP2xOuCMzzYJ8v1gS96E0qYVPxDrgK3Bw/WfgTnS2Ux5qJ GEivbM1Z5iLzzt6aMazu507UrAu/0NVc3U9U/In3j+eJa9h2JOJrTf1wwfAjYuDu6X6jYxusK0Qm +gnMjnkyy5YNX269s7O7h7i8Os9jIgora7uQYYh7mGjk3jxp1rHzE9inq0fH3k1QIt8TbW6eND5j MRgx28d+UWv0OEuQ1dJhr3j72q7IoZUA+iHUJ9Lavief4KIM8dxv5uiUFQIh0IQzQMFcM9zkGfZS GtN47pbVr34CapyIGKBca3KcSLDGN27YpZq3aT3wlvwiQMkSlbdd8Vwuqxmc5zLVXBAxp2HkTgX3 G0mEahMYtbh2jxeydHWVW8D8hO3Dulg4dH0yLKqqAzpJsF4fkvISv2+fTv5THhIEJBCgnQ2huTzc Tt8tHx5HTflZ0K5pNlTXoJjrbelFSdiEnaLI5tpxFXzxGB/LRyVNrVCy5VDbh4Vfmn6Sf38WrAxt wm67Q10hUjCTmHEethQlKYbasP18oWNpxhgjWDaAmAyxYhVCY1hLvHkZItfdbAIyrRmafUHNWi4A Ry4ht5jx5qWy8at/y7BnLaXE66yVJo95LhOvUQWMowDi/hCKbsanyC0bs5hUsMKW+rf0jaZS9oXC ymoTaMF41g+NvyfeR20/wk1YSm30cyo4K3X5ZmRaF34FFKxyO2GkEvMkRqr+LcnDU5EhrP9SnUIM QA1JHi+0EhnVtb3dAINNEmIyBMBVQy+sfWeG2EuqpTmvpL4XLzJYdT8CVk04JmyPLVtp2IF+y+0E qro+NBmw0p/ymOKxLDUWXgBd4zO0LEnLndqG5pUEe443XW3MWcSjMTxQ6ApkYKaKnQgt6WF502JJ 76sdwuuWDQTG8vAmyjiwGgCSVW4bGFYosaQny1jNKLCvpvlPstvt+xJ2iWdAlYGBN5de3ZC8+Jqa R9k2RexrqY58LBxQxiPUP0/dpc2Q1/Blwjsr+0FwWbE3VZeXAydR1pXoq6XWAea6rwwQ1eZpIGfc GwHSXyqegfGwVjr/LXe8gWryEdf+IadiNM9grzmW2Dx3oK4qkyxVickfa7vjQDaePSJ97GxZjRLM PW7VDzb4Nk9yCepwoAjsqEVMNstu6iKQ+qpuAwHHszZQLOxPH3wNCiCYnYp2yR00D0lvf6X51oIO UtDwiEo2QkPVKlKoFVEn6QIUIG8IUFEDSXMaEwgIsgqr+p5UOojrh5Y/tm2QEo3DD6L2GtnyMTPm 8TBXvu4eWB21EGz37KHlhSiv0IIaHi7N5wY1KDnfmMQR/LSd2RIVqlloc0MGcKo1s0tg0apDKMyo CZAYT9LetZiBzFPn+rHwRGvXPAm1+bb6PfF/awTPvxJZerSZhFMdlgyR5DiQcstdmFCSdOnwSTK6 LbK90i8JzSJlVHUSz4VxZSroQd1gZzA2RSgPoo3qo5Ed2X4jhmo6U7UEc1E9QmgoEDJufI/2Vy9q FptprX8hl7JpTRg1Lm2bR2Wr0/YwRhjwGjfNhpdcOhn7+uwedaPnaD8rcvZ2lSRS3bJm/EQtoDim o6HI+H0nZqTMUGemP9W1wUOqAQ4q1lU0kAtGt8rXX/AUVQXAjtsKkYR/dmyKjXuZJw5Nzfxgy7uv D+RVA3OLV9R9x2jxSuWFdizaZXRja4sVruaaYrGuxo9h2fPrsAQlastZlJZaJH/z7HkYzxOjUcth aNa2+i3/PVHmKiZ46vXIrocMgUm2gif25pJCDc6TS2JKHEy23mr9Hc/9PMAsr3kClxMDysMdQ1bs gEUzmQga2LbaWNKldYXaVPAtDU27fDsKDjS1uG8E0GXhKVNz5xAM13Y3GKPMkzgIHZSpYCRqISH/ XwuKHi/EqtR8HEHSUZyi0NoaZFgDHDK0ZBKFJwVPVT9RFcq59CE4b5Fbqnnw/uxhkCczKN4oUZuF iv57knCtyR0L6dRS4qNZjuRaeAxSAlHYqYioGw3DoqDKE2NTPxl9WepVUAFkSfLCczFIPjxPvkpN pqMWXSUq3ntLiZP7WjQljtsEulR5tmAttrYWyFXRxNp38yR/3oSa8hHdAHAzrDzhmicxZsKnJBQB vyyUxDNalmIxQ935+Aegqyw89RsVEydJmsoUHGx6VYZA4bXegJxWw73BdGrr/0NXDtIyVcvwhovL EVtbpKRpGeGduscsHzmRsggnmJ+4kObCVSyCFCAp6LgMkVOr/vpFqeaNaJC9+PpkllkUbxieazMY 9vBl/Wz+Qtk5oSGR8hywxYntr17a+fjAlkhtL9FZEHzVGpLz+gwvX9/g3rZkllkOr8pxQ8qqfljc KatCCUYLdtlnLH/vzAuxxVoz+mzw6GeC59F6tFhXK4GQYSnVKpETZSerVtWY/1szwCv4w7OjaLgj +LfFAS59OE2QqTnDabsWnjC4KwPfT1SgfBUKmyoqFJRyQo+ytngQ5DD9PImSwRgKT8Ik9Z7YMltN BbKYqTdhF2q7rVWjqiNomeMaYFP61c9zInBubzutCZzFWiDq/oXDdmoVPen+tgsxPOG/XwRyV+3s LeR3SXgVgL2tpsvqK8rbtu9JbNnqaUnymaF2AkbYhsyVhcdOJnY+SpJaxQp2kvhChrUEVtn5VlI0 uvAU9rPghScp3oTHtvFB625LtNB5iZSEtH5NyrWpB5EX2ihArHILdojDGN1tKWBvdWTUYndYAF/a 8gFmpIAHa1PfY+H5ijW9A4pXAZGQrmBL2o4AJdXgMhWSqjUkIFFcU9KOp2Uvygthh5qlVQvb7G6x znDD/2k0lnQqa9P+SmkbDY5h2e0oxreEnBcq0iW1ssospaoAmIil+8ob0mbx8hu+zJNtqc3NEhTC k1C3OrkU7aJK+pBa2eJrYZ0pAaozVC76U50nvnYN6/C52PRlWILdWguIYlldk18EqmYeEjfTTxPn SUarVh0xlXqXxuMDU4tTS3VY27r9Ph6ShKs5EZObBEKCiW0pV9LKVkjupzJhx8ouZE50h9QSMzx8 EEL8l3e+Jkt1VUEsm+974rM3H6L91YtfwoK15l/hgarEUVvbgiOQDXUVSTneWlyALSyyGtNDMmR1 i8Dhq60Bz8UmgGsvhB3tXoj4rXr35H6KvxzjyQ5Xq4kRGoo95EtQYlNBJR5WEOPxQlYMVXlaP0JC s6B8uFN8Td0iKJNsoRxdMl8/rOgsjhghbVzKycZWeNHy7Z2Ng2dtZqDogphVF4GAtvrohMSZPYt5 Nu8Fi6y50Y19+6E8+L+q6jdUvTpitr9fHzv4PalSbraH5ftq2Idh6tMBKHc7Nd6SHsXeBXmSaqu7 HYZPjaFVqlQH3vbmrp+JfadRsqsn8E4+4cPvoWytIPxNNNmycBeL0ceKaliFy7I1npZveNmCvGQT aORpx1jhHtMO6sVkxV2u2TH6OvqHC/t2fSGKuBLR9+Vq192SIKD0Jz3mCcLYdj5AA3XEqC16fBX+ VTzg0Pe8nJ3qMRFeq3sM5ku2u6wtdW5a1GjZxqrZpANrSinGE1C/eYYWtl/W5DFPrFu1CdRyWDue 2y7Q2FakutIXlPDvqIkDBqtiwqkN8j2xwFOLhayzTHxnWmBxbgslHkwiUwUE1+4pYQT2bJmKNcSW tIflRLV+eiE1WivH2I5MVVmE0NrSDNHO6UH4O5ecSIjVLVMh61ISYG3hwZOsP+/ynrBfCXuLi9da KqkSX8rFzI9hycw0GbKSZ7G3CK2lbS6eBBqJOjcIreOlULYKuQdP6pfrBoCM4FvLwrPlNJtADJWw Q0TtrVuTRB6xrAxLW0azCQTMCq2T7Wl+Av1rVn8c/p4UqNUKHAoranXwY54MWhNg5Oa6Vs878UPb kUjJPE/QG8bwULZKXb5nPWOp8eRLW/NBEZPT4Dennzxs6KkF/2URQnJL8Nq68akgq82gT56m7A/R VAjYaixrTga4tiYyYjxR++bwEqdo7Q7dTe1wF/aCenD944XYwxsl1SfFYMR48sctiiKXpNAsykDx U5kn/9BNB4FHk8pDXFJkLSpDFCFbJvz6ZExKsWIecn5CfYho6vfEeWq6Qt9aArfFmcOrLcOicEWz H8sHntl4gs2WZsPnQ8PrCiU1SsWTCq7to4yXiKpLxFMB19oJyBYBfYncsh9VjIiH1nIXXlsi5oq/ mYkv2bnHVPi+zfZZy5g43CQ4QYLqPDEPCZ5E/+17UvxYdocHT16j6Qq+UjfPZWnd2KQZSRPF58kH bZkVak1KBunBk7ReC/MxV7oBcHanYQWX9GHiHxGZel36U4nlyLTbRYOFEiXX5aO4uc0Tx6ikFh4v BC6PK3NR8nds/OHvyQbZhsXCqx/P3CwDZsOigF07piGzNSrniYXZcZ7EmEUSoKS4zyifU6FtokXI eNfiRMCz+fFEOhTCJXgSa5QVIrrqEilWituAFQqxtNDZgDNqta5FIC9SdsGQfgK/8hUrJSZMXDtO 7qbHqDykqV3nyQrgzdSHWOpLEmI82TTr96Sejkoyv7Z8X2tSuaaC76txNp5e64OlSi2zZwNVU+xZ hsWnUVcAYwjcWR/2BaMgCpQ5lId4rMVLjc2TNuiGG3McziQuLI66xSHXPKlULCW1TcBAiFpSni24 Oi4hnlZ60L4K+KjaeEDSBxKL41RU8MGTl61AAGGNpYeiukL0+cDCyJEpkE3xaau1sl5zfSH8kYY8 ERSWXENomtStVV8cuKwP9sjSVS3iLCRFHhDwmm0x56YY4hBDsuXVmhLQLlr5aW5J8YRwFup5C21V SZbWsIrNDpA8vKhkV+oMeWMcAq8jIBmtQMLOXBGdxbTXmmCa6jMdXUDFNd7C8O1aYsMB2FUF6DMw wNkbQ2pJi+5wIoXVlUbFxur1i17hF1ieyw3K5lUBBaKeLsi1at7KEM0s3lroG9IM0gpASO5qwQCb SA20qOPH4PuXIcSoVeq8ct1JQwwt1X5pOJE4hXJ+zN+xbxVzBI7c5ZLtT80u4EeAMsfXsx2UTqKt y7lQ6V4DM4Iwy2z5pUZbynJSb1ZxsdDsyAlUoaAivHyGh9TjX5T90QyrfFlAiupr07BRsm4hbhxC VRdsZ0+S6JG4soJ3hsDI5JhtTX5hUAueGuKG6awyxifUIMTQ5qLtYHZaiECW6WFdDP18SRNa0ru4 U6QjKo7MOpVqa96v/U37//q34FhVXyj6aHLR/uYlZ41trXp5rEPZoNsXwv1/2KXu+AZWt1axUppT EkGxNaPKu76f4UBexsjRVJ/b0naiXESr7REvGw+gQEBrntVKUCTsB7ivwSfVHWr/yRVU77UUtr30 hV5aSXJF2PyilNbn4fSHU0ZqnwHAg5YJYEioPDIq22xeFIeXmJFFqcxIsYrhJ3KpRSdsORIt4fXV 8INTiuKuNW13VZgtwpIRiYkf5fNdqzKYc/Pzqct8HtcsWYwmmEV4IWnXslhisr1h+6OXlsE6EWrS lp42zWpTt/HoeDu7Y1YsWVjdLtDuhL8GYauwsDJicUt5ZrtCNctqZACgKCyuz9jvwx/aiqErmIZ4 qV6wdVtNgDGkQkLsHTEtknY9wvG4XvNrBf3p4+f3l5Q+z3csXwKZak2RBEzm/BcleP7dSx+jp5IX sofN6WRIXR17WPFNy5AUIfv6fUV2nm/aKqUYVov4rhdqARrTEKPSv22bo87s3W+uEXG1eUDX16Y5 sEyId/7Ha9RTiZmwhxWxxkmitMHbEB5S//TgVzIWoTXqhtU16l9IJLp/+BuO22+uEe2fBvvYGtm5 DI8cwj9eo4uqyO5FJa9kD2vsZw+1/ske1v3FHpYILrRGRlkduGtY2ZrsYcXkrhcSL80evjTHqBxh DFpem4TLwzL84yUyolpnYESyQhZN1NQzzzR5xYZOx/H1QSiJK0ng0PrYoNVPYNDSOND8BHuZmlXl WUlw+mc1prYX/Q2795sCZDmUmnGkWveBbfzjxSEh0NJ3vI4uDnbRKiZNIsm8aKYWd8z2UnuG51CQ ndDiWIlgTcqQVdaggR0K1K8wtA3YqzSeaMvIUN3VvLVOcF4weuTxms0D+RMrQaFc/faEYJoAKijO NfOrHz7q1+Dwt+wPzdPqaxAo1IQJRe/yIoBkj+i7unOhtaT0scoSsJamCUChahaPc78Lxt/EjMxT xf8NI7wWOcQNiazGBDrFoAlzajqbjK/6bCxIbZjjUSKRZhXKdU8mChZPit6qikJxeqiCijxq3i/e VlxKrMS2JD2p+laNBUOsKU9gBa2zsKLuYiCsA+Ll+EQltGzEdmph5cZURBToGKllu3gi6jLBvFX0 Wrd+2CuykK0mdIGCdBPlPKSyyFQLa60MAc5UdmyUJONsc+ZcpSPRInEEmFprE0Bu9UXoKKxU15Eh UX3j5MNWQmaAgTcYZMJqepzmHtVu3rB+bb57UcWQBthRO2UlCTNV36zgpkwAtoo+IaP1MCaUtOhN iBspuVpQQ3aqfO+mwmSPan6VwIFcsZ83AWDLTTwKD0L8rA2tTIGDKnuQDByneutgaRo7cN4aEy5+ C+oYNygknpozwOG/umh2XGp5GctQlwiszR4FbfEIu+lv7ZMv7AWA+BXfAd7Ba5dlw4SVGZIgqxn/ xhDZbOk6eocSKBZiXiNPmhvByTxDjiaooSINNeST5JmBDteSWuNLovjRDmIuSXAgbco8ZFDOymqD UvqqLwOo3ejATOKmzACqOijVKpo6texlNY9MVlM76EsNCLDhmQNq7ICQti9QsqxxExayvgwWlvzj FbBVm8uM2zPq4BPmE+NRGRq0I84uRdwtrUqxOjuPY/h/KTvX3TiOIwq/CsE3UJDYgREZEGw4CKAk BhzAv9cUZQogucxyZTl5+nynq6o5p7V2av4IpJrTPX2rOnXqMkRmJpgjAw5yRW2te4ilqkz3AB/S p9temXwdKWycPzv1iPO6CoZT5lLkbHtMXj8PDuu7RICqRhVwcrwQEMrjp0gLqER7WpQ53x0T80Aq OrqFmTAdT25m2eSoJvxm20XAH8iNjCepfTbNSde1/lucAkWV5ZmE8kPAWrcKrUi8C9PllBth16VP SBvLsqat/SQrkQz+eFv6cFlGGlTVrcFUWzLDqKdCwE08SUx7BD+2xqSwvTJaxtpC9PoZwodTH9hW CQiXEtjSdWtH+kcfQ+G2oBJdjAmh6stHY1VtxhuiG7W5KgxIXHQ+qdJV7TPEkxWuhMkjnOPdkpgY 3XJKPXaUJwVPxgqpnEb/rijvpU6f3F8mSGmsWuHYTIu4kO+loBghITuwNwoCs3q8rYjaZT+J4gSN aCo0LrqLNB19GDQbszpJ7wzxZJp/dLtUNVO3M4YAd4HpUjUmlNCTO/QXmlBOjHhb0KKJcOnJ9NPh iltqphPAqkS2mufk810K+G8hEwgXIgx6PIlGXkoEsAJgoWwcgGx7wPDq5jxBXWImurIP2l6bqLfl SQXVWbcko6dgpAqR0zY8iTqpJ/XtiP6Y2IvVLZrTt0x1mbNbvJXLC2GvppNJlV92UCF4mcoP+Efc Ip7mJP9EIkdEsYogbBdBRcTzfgIw98gE7LVXKW8Vce9nSJ6DWnicoksjvrBYIWJ4hAfba8vBSZMO I4eCR9up4PDCwB9bRunAJX6KeBqlwo5zK7auL/t4stwhf8L74kY++J349+wW8GVCiqayoJEWlChq z1NJJHlXODBLpWBIjBkPR1swUIWhoWuVzTfmiXLg3bprizkzQ6lZH4d1KFSli45uFaJthxpdX1QH 8cfC/u0xCXjL00dk5Opie4UgSCGFAe3CmDxJaMN4IRXk7J8hJILiEsZU4GP93NJYznbZFE7GwalW 6j6NcIf9eaoUQu4KHl23aSGMdSnjhQhmsfsJfCrBSEjqHtwn4FXXAc+6I2qORlm9inR1x7QKj1UM 3pcDdrb3E6SJATKm8iXeNoMfoKH5DR64RaftVI2klCsgdYdMQHKrDHIsH4GIfjThmaZHHP1tNDkY W0k740n85YGMWzobb/DU9rhYXYwjXQiZiW7h+70YGQ8S3pKNIIwd55aPjKWFpEu2sBGqbxdiXHvn 4WdUdRFtNuaJZt8R60KQTlXVRvapLhknYYoamKA0SiUSwjyYjSTalGDErz1jBBwZ+G+BE/D+l5Gs SKBID5zd4pRLboiYKGL7ti+EtV3yFpSqWvzdc6u8iJmxhk1k+JY8UYVla/nABGhtGxNJUNIEczcu UusMsWNzbUmDDFRT8yQYjmSN2DI0l+e+Q/1Vwh/6U5nu7XkScD/dCdx7n4qyDlMwquT20giIKOWK HOrLeGXNVXoFnF3wt3Oe1PfIqA0QzBI7Sty/6sKNcysHyo79BAwn4wpOWDAY3U4Zj87zOGsapzRh msE19PaTJ5O+Iqp0Ye6VwlDLx5a57NM8S0ihd0PzdsckriePJgEFJt7odtqfaBXXKzTWt9Q51HsK TPGkUsbGdQDFB2f9sp845WLLZPZ7yB3sKnglnvyS8Jk+NmHvX4qsKDzFriBOsyJy+JgOK7kRUoS5 cENjTAjViEtprS2QYyYb8x0w92lpnOIwuMfLmCjXZKnZ6nRm9MZUtlFa6Ep2tSvIRVFExVh4voiz EH2A1Eo3VbTxANzNMWeAFvj1sxLqeDhz+Yjv8c0Gd0kajheS92bHmGJG6knEg8FmIATmbHaLSPD9 pIxD+olAGuIhu7IPBKQAvHhbsgF9TOoephuD0ReXIkKTjKh4krVC3LfHpCzavCtQqnZuR8mL7Bbj 1ONo2GCCh8aYIpFD6fT2Ez6k0isUGWk6mxhATMvoFtyyOPxUQTaxCYA1JHVrTE6GCmZqbUkCZjLb K4iemcCFoJQwSUpgqJZn5e9gI+3gUtFBrEyMiYL25WMHoXSjkRh2t5Go9k6KQDQCjAJh9OYJa1eo RiaJnSGM5/J3wUgpO3Ijh4j7khU8VoiyGcHa9cYkCKTgpArQ2H7KuZHxpUh4VJ2NqWzQ3BXudXgJ e2PiU5hjEgNp5xbfaWVtwJYSkWxjKtc5MTVmYuRe9MZEUJbtoG8P+vIhX+qYgKA9tJWaqao/PNYW obnDzobKoop1PKmPuRlNoVKspbNx+y8HDDO7xiRFIzwyzXkCjfP0KbnDzxB0Zb0Q4XJuhFNcj+Kj 8bbkYYSztTcmorpspKgZtD2a6OUJlrgsvgjA0DrxfLNuh14hwVU8wdgV0YjL0UR0JxSgIqUbM1gr lSAGjv+tkqCXbAeeLH5IZSmWtcXhljYSNoZS7WwRiDFIJMWpDYXeW1u8j3mzCe2hvt7SbYXPKdRo uUiYAMW9KQOjr8tQUeVEVmlvIKBNhRogqeggipywosimKoRoV9hqcI2ebM5T35ytJyUGbUyspNTZ ylRcztBLgUaFx40Vao6J56/GxAzytWWcvEgq97LIPsik+SQ3aQip3pj4nQpJRU2v7TyBvgU/iLJz UoUorvpAFTwuWqe/triR8woqBM7dNoJzVb2E9OFFAQCeEHhjP7HC98gE7LlkeWAs9F2a7TxfQRrk dZBq982WRZW7gpoIlNpbW6KDMzqbiwIYWMasz6MJHi4XCaqmDAsE0i6drZJ4sUKq6OPYRAW6spGA Ofd/yn9Wa6tCLH3cR7JRZa6Q9JMfEpmQR1V6QumQIoR8s0UgZD+1IJp1F07gMqcZRK5Xvu0cU98v ji3TR+BWvYLuCySlug2h6Hr7iYWZvCaUhKqwbs+QvvkYR5P7v+T+q25tSk2EvVIKebI1pgo/pC4D 3SyfA0FlA1zHZkOML6kBrI/CiXRXMCsyd7E1Jk/W/ZQ/03kwkABXNrvlDhonpWDP9F0RTJa54s0x uYFxNCE4l3RTyoFQWCHGBEAv8hYIlA48FggnQHttlS2bTARfp6L+h+0nvvoklOWxXDd7FpfgcmLC tcfE1VC+SH1+J56sc6typYkTqBS2KB3obVIMxyKM73v19SflVpVBoJOAT1cgeXNuVbM144pJaEVt WyMgO/MGBaR2ROTyvSeezTHZFpO3NFJpvxqVRLh9ITGvcagZU6Zo+66wYQjZmCeKa+lWsVHZiJfB hLGYt7zZ4Pn8okbr3PKGRUWTuCvY6VPB8ZBjopWXRhBbCAwcluI/2/NUIneuEHclvHvzDCGCmflY BOSikypwWZWkr2+K7fALSkMlwiCzb+ETkLGShmNMtFXQTvOFCOFKrKnwoR38LZ1WbCeaVAHe27XF 5kx1RSTvwhkjteaYKNc951ZXII8JgshDydFQinUY8yS2cNlP7BxAUDYmGu+dIWV7hopUmGcwhXP5 FB+QZ4hwjWWzwYEJRHE/JRDtjaks81CRmFmOBFBkxT/SpbO38EFVDorDFdKiN6DqK8UksXzdjIbu lEddSwcgWF4GTjMPO1JjR1QWcBnjfHRKXMTSKQGXFXtAXqIZFKPWbiw4anwH/YU5VIF7MEQRQ1G7 yJkqNw8kMvpzc5JhmCvhXzlqOwJbYLXl8x5HjjB4OAzrdqIV4nkzm+/lfUixzJMMj7MjxRehUTEd 8pI7OY0/Umn344WokbqsAUcntTj+jYzob50dQt0IgI5uFRBmggCiFtEUjaoz4GvLkHVB4Hv3GPRK LMgVUmS0r628ZHkpiQbzGFywVpFCkI6sSFuwK2MjsRW3IL+6OrcM2FoSGG5/SVHAoknnLulF6eHu ra1I+BQ+KqzjeE4fX8tFQEYtTCesQobmvUJe7CCnUbYq0jeOCc5Sv39qTC8Pn5TGJrVDLSYjF549 2WPQA2kzjheTQ67c7V1BUiR4J7z9s0ZkRUEZjI0dxjXovPYTRxFQfTsmNX0KW+FB9yjDkT4fyoQg jD01cSBICF8ZawvSzMo28wzJmAhBS7fag+0LqQ5PShPCTeIktM4QoW4qNj32Ey7Tg8CwlBRRHY0o VENleHZl00TjsLN5od6YL/icV83wzponqlDhxqNb0szdU6hafukkg2rOePbemMJpORXSLlz2gQcU TBtjQnWakKKRjwFlI+Rq32CAfq70NdWrDrN8zlPnJLQ4wE6ndLOf3Cz4xBgTR3QIxt48iRNK45rC zNAT3i3W9lyE1RnIoHWoCfCOJ5tjEkJRxwT+wa490KoSt2QYLfuJryvNOAILVHO4fYagf0t1yFu6 LB9OqhA1iqHiONnaAoHj3EqR7lpbcUFjVyDqcJR4t4Tkxhki6nn5ShIvC8KIJ1WrZMc8AdJlXGNV OneokKG8DmTgqs7Ddp4KBklrn/feEYxKXmIFntGtwu633WIpZZQEEciZvzQPNex5wmGcMemi7Z0h KMrKIUaUgURsTCp3536CXBneGnmNXHgyK4It/2zMKoQQoTuMVYS2fppEb/3VJcr+C65ECWBUiYf7 kNOl0ARJEH1gdxEvhJUUBwL2mKP5KP5bvecMNiPwh6nbxGEEEgjSKEy4XRVcPUkOI3go0qfGz1bl 4piEE7yqxUbPebfKRA9UgU2w8L8IsZn5RWbcjupPxPrInTOWj1prfpvxPWBbZSOpOvZCYO7Kf9EW BF/YmicxzKVLuK9LERo8TdKF44UgAN0fDkoDPo9GkDKO4vbaYq8UUcvmKQt9s2XysZSJyrerPGwC NArTHWOikXaYxTK2C0crE93Qk774Wiaq4shdjIr3KG5ACKM9T4qWFJUNgNAnMTbzJNCgsljEKjiP RiNWSsyTQ73r3L4QQZir65gsd2pbjqaHE2DezUXg9O2gc4DOVboKJiNP3xSGiAF0/kAVBO07Atci JM+N+EGX7Vhb0HxNBbPVJSWGXWo+iJXlm0pfgC/rJCDgd7hDuNkTIMkBZHJIiW4FVvhshKd7c+Ln k9hiEWvQvJ9ItZwnYQq+ZVgSFU7AWVK1/c0BgxHUN6DHwqM9d4SkkFhapY1wUclw3XaLoElVTEWk ZeFBcPJuxph87b6/n0AVucriSfheA/aEnKhyWzbSr70QFGGRw8pS78t4wi30Ze7RLZLFU+0U+FsZ w/jUvbyYsj0K9SMX98g+bPJ5TJCbPhW6zTgOffOSd9suPKgR4DPeVplEfTnE5aw8fshwUTzW7axM AnITx2ONoi1jTMTDb6CKS/oT00xga7wtMnOJ2gRtlJsAseiXVxXt06UG7ZP1eHp3BWcsfY0x9dEt Q2yQfqqhrUb45WVpedd8HwW6j+d6I0L9J7ok/sopeU50UfK8lVtTAuZZIwFMFM81BxwJcmMWxAP7 LaEMbMIHTEtPtgE/VxQoynfPgGjqhHTINOeJuO1ozrGktC3oAGGZNo0qWQ4R0pshAYwpu2HqPPUC TrxKnUKqug6nImXBLrReUNCtAZEY9VkQII1bDyTKqNavlhvI5bSdfCVpEYvq6hvEcCpVO0NxqXbh FMaXMB5s7SeYNgaKl1Fmky5qa4Y8qGjsMYuRYL654WpLdhq1BMBc2tLSE+Pd30M6le9vDMgdsHtI G7EB2bYQVQRT8zXEaIO2G3LqsxmWdRK2gR7JM0hySKhHHqk/uiSaeKQ+NsipXZKdQX/Jq4sRNAFM qFoFuvL1lR0yHzOYl4xpUTbPO6WmDkBfSwVw8whFHD/4oqKNaIEdJ4yYv1TDZBC6tYzbp0r8AzE9 FYagfVmO42Uq0/uz9b+4pECNRGPEdMXSFAAEdyvOJQ7D4tOEC1G1J7XhNA02rzUgRo52ZzyIejEO ggYRSaMNb4TdL0iHKo0i1qCPT6CuuLajU0C9Swns/yLT0XQulsi0gWkfzwGbIoKmN0MwRrqUBFNM 0mNXqKqwZogU8ggGLI3K2+X8RFtvQDHDcTExWp0ChedBiMeAay4T24sXJ9ooANMXS3oQ/mDM4lKn xa/gIvT91YcM6kURkm05yIDKaI8BF11Gm7Keom3JGqVtll0Z8dhdwcuDRMGNTlUB0/cQcyelOcLS oxuxq2eVDHD9ZTl46R6yUuj5GBAIsAxIqHe04UZyehKb7VKRNB/itwsZcjZgCsaw0CZps3Pofr/I mp5K8aanQr+U1KBRlIL2Q4kdDi5onPCbxqDJWoecJ/GdVLeSyht9pxcqdoEXcmyuxktzbK8RBHCZ RrgrZ8bk/1kjPRV3hHxLfEf2voRulkONRofR8uVnLgNPZp3R3hrRbcUB0K1bPoPHTlPswpiX53h5 jXiZp8P5boAY/fD2+ZyA5vn819vjg1IXn4/3H9599+H+fvxyc3f7cPvN/enql8P96+uffn51rf++ //jw9+O7+D+lopRAeK4/H71aT/ePV5+AdFS4uL66OTy9vn5/fziPzh6PGi0Oxen5/O3h+S56Hs/H 6j98ON+eQgbcP9L5p6fnr56fvj99/Rf99NPx3X++P12djufX1yzU89PNdx/o6e3h+fz94XQY//nL 7en8T/55f3/kPY750/XV3fH030v/r79/fa3W66tPJ73w878/Hk6311f3f3t8xqLBW8NY5/GLjji/ nLYtP21bHj8+fHNkAREGvN34UX9/vq8f35+ODz8eT+/eaFSaDo83jP36+uZ8ql++OfM7Te+Pp5vb N2/GzzfHB/bx7eMPTzfqfKSeMvN//frj4fR09cSPr6/Pt7+e/3H84e7wdDv+4PAL2x5rqT+Iv9WT j8c3H8/H9x9G48u65nJ/en4au/ozi3H34ebbw/mw/X381Ve3fzjeHe/f3Z6+/h8AAAD//wMAUEsD BBQABgAIAAAAIQAd0p7T3AAAAAQBAAAPAAAAZHJzL2Rvd25yZXYueG1sTI9PS8NAEMXvgt9hGcGb 3fQPYtJMigjqoSjY5OJtm51mQ7OzIbtN02/v1oteBh7v8d5v8s1kOzHS4FvHCPNZAoK4drrlBqEq Xx+eQPigWKvOMSFcyMOmuL3JVabdmb9o3IVGxBL2mUIwIfSZlL42ZJWfuZ44egc3WBWiHBqpB3WO 5baTiyR5lFa1HBeM6unFUH3cnSxCqMvDx7tfmsv8s/rmtNqOb+UW8f5uel6DCDSFvzBc8SM6FJFp 706svegQ4iPh91691XIBYo+QrlKQRS7/wxc/AAAA//8DAFBLAQItABQABgAIAAAAIQC2gziS/gAA AOEBAAATAAAAAAAAAAAAAAAAAAAAAABbQ29udGVudF9UeXBlc10ueG1sUEsBAi0AFAAGAAgAAAAh ADj9If/WAAAAlAEAAAsAAAAAAAAAAAAAAAAALwEAAF9yZWxzLy5yZWxzUEsBAi0AFAAGAAgAAAAh AGBfkix4UgAA6qYBAA4AAAAAAAAAAAAAAAAALgIAAGRycy9lMm9Eb2MueG1sUEsBAi0AFAAGAAgA AAAhAB3SntPcAAAABAEAAA8AAAAAAAAAAAAAAAAA0lQAAGRycy9kb3ducmV2LnhtbFBLBQYAAAAA BAAEAPMAAADbVQAAAAA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21306,3395;145465,1121;174272,11624;200979,25071;205620,27480;262935,51365;267815,51978;268412,50683;285012,35407;320378,31030;564663,58930;590127,63377;593623,64266;598054,66150;602297,69897;605077,80735;600948,88761;597749,91168;592750,93236;592594,93287;590332,94077;582710,104728;573558,113531;572297,114688;563506,123386;560137,128311;557682,137691;557500,138691;560472,137183;571391,130439;592838,115285;598803,110973;625670,92974;638108,87457;657507,92171;661900,102869;661125,110611;656106,123332;639456,151778;637518,154881;621483,181415;612637,201273;612526,206499;613377,206972;620424,208932;621299,209113;632216,212238;635498,213764;637366,204491;638436,193070;639061,185688;642314,165245;656005,145956;681114,148415;696891,160848;699304,163030;703646,166939;703772,154186;710575,135864;719999,129521;730071,128845;736414,130652;738422,131437;740088,132076;741182,132422;743336,130153;750251,115742;755172,100339;757653,92270;784441,42539;873677,27394;902646,64170;909080,109529;884585,147379;880780,150550;872492,157797;870658,159786;876193,162559;876214,162570;882543,165788;889827,171270;895404,183783;891110,197198;880577,205785;869662,209856;858488,212630;857359,212888;847335,215281;818945,232914;818457,251209;825169,275605;826285,279147;830808,350598;779394,405864;769998,412291;753562,423872;743559,432994;745811,433599;749686,434500;762317,437760;781039,451786;783103,484422;782475,487138;781137,493595;781520,493604;781743,493609;794569,496232;806565,512351;807876,545963;792673,582738;761724,600974;718577,591515;698279,569464;682089,542299;678601,535898;667903,516808;656999,501782;656560,502359;656458,502492;652847,506839;645316,512177;632103,512487;619578,501922;615037,492141;614986,492004;613000,487085;610276,486958;606496,490029;606212,493408;606380,499899;606632,506595;604237,524378;586243,540153;561643,535621;547882,527700;542443,524424;512029,516271;497112,527598;480551,549272;476506,555237;463829,573308;443786,592556;424843,598753;407000,592402;397873,581219;396214,578661;390669,570523;381356,550797;377174,534991;376243,531183;371528,515733;368995,511163;360798,517003;344712,526777;319474,525504;303814,506049;301403,496710;301237,495950;299468,488528;292561,474506;272615,460402;232136,449115;186850,442361;179950,441438;78681,416474;49363,394481;35889,369834;31952,350113;31327,346132;25397,321348;17531,300246;893,199824;23047,108787;35960,73013;37620,68523;47863,39117;47965,38768;48086,38424;48934,35569;49440,33741;52207,25908;69684,9448;88555,9969;101059,16144;101298,16279;109794,20815;110057,19588;121306,3395;659287,499066;659210,499131;659287,499066;740757,132692;740841,132651;740757,132692;612421,206404;612476,206461;612421,206404;588843,94788;589158,94594;588843,94788;129246,44908;117596,50012;99968,46944;88104,40851;87406,40454;78980,36155;78619,36028;78340,36264;77548,37537;76283,41283;76017,42248;74517,47303;63775,78184;62102,82707;49409,117869;28679,202125;43094,288888;51736,312203;58852,341687;59620,346547;62657,362030;70242,376003;92043,392002;183663,413805;190492,414718;237173,421692;284114,435001;314159,456873;326328,481044;328462,489930;328638,490735;330305,497355;332320,500758;332377,500787;334781,500724;343877,494843;344920,494041;358460,485294;383118,486730;397144,504724;403307,524480;404391,528910;407987,542542;412980,553801;419915,563964;421200,565947;424640,570718;425358,570492;430171,568224;441644,556421;453011,540204;457537,533532;476642,508668;502391,490108;556576,500389;563692,504673;574170,510711;578573,512588;578755,507140;578597,502929;578334,492914;583383,474402;603565,459896;625067,461762;636880,472619;639875,479039;654003,472282;675452,480876;691819,502475;703291,522937;706546,528905;721296,553722;734539,568652;755325,573838;773184,562800;780161,542910;779861,521463;769719,520236;755242,507419;753401,490630;755486,480097;755918,478232;756761,465579;753562,464233;745434,462138;739056,460650;720410,451636;713984,438395;716493,424222;736610,401736;755172,388652;763502,382954;804739,340700;799671,287476;798577,283981;791035,256254;793022,222647;840337,188292;851127,185712;852263,185452;857317,184268;850340,179552;841759,156780;852786,138073;863786,128412;866650,126034;881330,106849;876549,73978;860363,51892;802857,63476;784260,100587;782078,107713;776529,125065;765230,147419;747184,159784;731444,158589;731521,166182;731577,168379;730601,183868;714890,200710;701402,199190;692655,193984;680265,183410;678211,181547;668906,173746;666827,188228;666297,194498;665045,207846;659949,227188;637976,243343;627325,240738;624173,239257;623918,239133;620929,237733;614680,236215;601679,232281;587653,219129;585135,196694;597145,167812;613852,140140;615803,137015;620187,129952;615104,133593;609430,137695;586873,153627;573795,161675;560956,166933;539566,164305;529455,147194;530313,132370;533475,120157;542472,105084;553423,94166;554748,92949;561415,86649;560197,86451;319679,58902;295511,61237;293612,62599;293532,62781;292826,64388;292808,64431;291500,67294;284229,75797;258257,78852;192791,52235;188030,49763;162437,36869;139989,28460;136835,27969;136794,28220;136587,29485;135043,35948;129246,44908;645837,114272;645455,114353;645837,114272;664756,171324;665015,171405;664756,171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092186" w:rsidRPr="008F24D1" w14:paraId="0E29172D" w14:textId="77777777" w:rsidTr="00092186">
        <w:trPr>
          <w:trHeight w:val="567"/>
          <w:jc w:val="center"/>
        </w:trPr>
        <w:tc>
          <w:tcPr>
            <w:tcW w:w="4140" w:type="dxa"/>
            <w:vAlign w:val="center"/>
          </w:tcPr>
          <w:p w14:paraId="7ADECF15" w14:textId="77777777" w:rsidR="00092186" w:rsidRPr="008F24D1" w:rsidRDefault="00092186" w:rsidP="00092186">
            <w:pPr>
              <w:pStyle w:val="Aucunstyle"/>
              <w:rPr>
                <w:rFonts w:ascii="Mulish" w:hAnsi="Mulish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1890" w:type="dxa"/>
          </w:tcPr>
          <w:p w14:paraId="50BB5443" w14:textId="77777777" w:rsidR="00092186" w:rsidRPr="008F24D1" w:rsidRDefault="00092186" w:rsidP="00092186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3D9C5D17" w14:textId="77777777" w:rsidR="00092186" w:rsidRPr="008F24D1" w:rsidRDefault="00092186" w:rsidP="00092186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1422" w:type="dxa"/>
          </w:tcPr>
          <w:p w14:paraId="32AC1186" w14:textId="3562A493" w:rsidR="00092186" w:rsidRPr="008F24D1" w:rsidRDefault="00092186" w:rsidP="00092186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092186" w:rsidRPr="008F24D1" w14:paraId="72B35BA3" w14:textId="77777777" w:rsidTr="00092186">
        <w:trPr>
          <w:trHeight w:val="567"/>
          <w:jc w:val="center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596AD67D" w14:textId="79DCC89F" w:rsidR="00092186" w:rsidRPr="008F24D1" w:rsidRDefault="00092186" w:rsidP="00092186">
            <w:pPr>
              <w:pStyle w:val="TitreTable"/>
            </w:pPr>
            <w:r w:rsidRPr="008F24D1">
              <w:t xml:space="preserve">Housing occupation</w:t>
            </w:r>
            <w:proofErr w:type="spellStart"/>
            <w:proofErr w:type="gramStart"/>
            <w:r w:rsidRPr="008F24D1">
              <w:t xml:space="preserve"/>
            </w:r>
            <w:r w:rsidRPr="00304C03">
              <w:t xml:space="preserve"/>
            </w:r>
            <w:r w:rsidR="006C6271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092186" w:rsidRPr="008F24D1" w14:paraId="60FEEEDB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3BE0B24D" w14:textId="77777777" w:rsidR="00092186" w:rsidRPr="008F24D1" w:rsidRDefault="00092186" w:rsidP="00092186">
            <w:pPr>
              <w:pStyle w:val="Table"/>
            </w:pPr>
            <w:r w:rsidRPr="008F24D1">
              <w:t xml:space="preserve">Owner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625130F" w14:textId="77777777" w:rsidR="00092186" w:rsidRPr="008F24D1" w:rsidRDefault="00092186" w:rsidP="00092186">
            <w:pPr>
              <w:pStyle w:val="Table"/>
              <w:jc w:val="center"/>
            </w:pPr>
            <w:r w:rsidRPr="008F24D1">
              <w:t xml:space="preserve">35,444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758ED2E" w14:textId="77777777" w:rsidR="00092186" w:rsidRPr="008F24D1" w:rsidRDefault="00092186" w:rsidP="00092186">
            <w:pPr>
              <w:pStyle w:val="Table"/>
              <w:jc w:val="center"/>
            </w:pPr>
            <w:r w:rsidRPr="008F24D1">
              <w:t xml:space="preserve">74.32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98FE989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58.51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60FEEEDB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3BE0B24D" w14:textId="77777777" w:rsidR="00092186" w:rsidRPr="008F24D1" w:rsidRDefault="00092186" w:rsidP="00092186">
            <w:pPr>
              <w:pStyle w:val="Table"/>
            </w:pPr>
            <w:r w:rsidRPr="008F24D1">
              <w:t xml:space="preserve">Tenant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625130F" w14:textId="77777777" w:rsidR="00092186" w:rsidRPr="008F24D1" w:rsidRDefault="00092186" w:rsidP="00092186">
            <w:pPr>
              <w:pStyle w:val="Table"/>
              <w:jc w:val="center"/>
            </w:pPr>
            <w:r w:rsidRPr="008F24D1">
              <w:t xml:space="preserve">9,971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758ED2E" w14:textId="77777777" w:rsidR="00092186" w:rsidRPr="008F24D1" w:rsidRDefault="00092186" w:rsidP="00092186">
            <w:pPr>
              <w:pStyle w:val="Table"/>
              <w:jc w:val="center"/>
            </w:pPr>
            <w:r w:rsidRPr="008F24D1">
              <w:t xml:space="preserve">20.91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98FE989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31.24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60FEEEDB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3BE0B24D" w14:textId="77777777" w:rsidR="00092186" w:rsidRPr="008F24D1" w:rsidRDefault="00092186" w:rsidP="00092186">
            <w:pPr>
              <w:pStyle w:val="Table"/>
            </w:pPr>
            <w:r w:rsidRPr="008F24D1">
              <w:t xml:space="preserve">Vacant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3625130F" w14:textId="77777777" w:rsidR="00092186" w:rsidRPr="008F24D1" w:rsidRDefault="00092186" w:rsidP="00092186">
            <w:pPr>
              <w:pStyle w:val="Table"/>
              <w:jc w:val="center"/>
            </w:pPr>
            <w:r w:rsidRPr="008F24D1">
              <w:t xml:space="preserve">2,278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758ED2E" w14:textId="77777777" w:rsidR="00092186" w:rsidRPr="008F24D1" w:rsidRDefault="00092186" w:rsidP="00092186">
            <w:pPr>
              <w:pStyle w:val="Table"/>
              <w:jc w:val="center"/>
            </w:pPr>
            <w:r w:rsidRPr="008F24D1">
              <w:t xml:space="preserve">4.78</w:t>
            </w:r>
            <w:proofErr w:type="spellStart"/>
            <w:proofErr w:type="gram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98FE989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10.24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597F9B73" w14:textId="77777777" w:rsidTr="00092186">
        <w:trPr>
          <w:trHeight w:val="567"/>
          <w:jc w:val="center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30737C98" w14:textId="415E5226" w:rsidR="00092186" w:rsidRPr="008F24D1" w:rsidRDefault="00092186" w:rsidP="00092186">
            <w:pPr>
              <w:pStyle w:val="TitreTable"/>
            </w:pPr>
            <w:r w:rsidRPr="008F24D1">
              <w:t xml:space="preserve">Number of rooms</w:t>
            </w:r>
            <w:proofErr w:type="spellStart"/>
            <w:proofErr w:type="gramStart"/>
            <w:r w:rsidRPr="008F24D1">
              <w:t xml:space="preserve"/>
            </w:r>
            <w:r>
              <w:t xml:space="preserve"/>
            </w:r>
            <w:r w:rsidRPr="00304C03">
              <w:t xml:space="preserve"/>
            </w:r>
            <w:r w:rsidR="00563A33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092186" w:rsidRPr="008F24D1" w14:paraId="47A46EF3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06A5BA6B" w14:textId="77777777" w:rsidR="00092186" w:rsidRPr="008F24D1" w:rsidRDefault="00092186" w:rsidP="00092186">
            <w:pPr>
              <w:pStyle w:val="Table"/>
            </w:pPr>
            <w:proofErr w:type="gramStart"/>
            <w:r w:rsidRPr="008F24D1">
              <w:t xml:space="preserve">1 room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1EED43DC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299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F51101D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0.63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3E3DD10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2.58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47A46EF3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06A5BA6B" w14:textId="77777777" w:rsidR="00092186" w:rsidRPr="008F24D1" w:rsidRDefault="00092186" w:rsidP="00092186">
            <w:pPr>
              <w:pStyle w:val="Table"/>
            </w:pPr>
            <w:proofErr w:type="gramStart"/>
            <w:r w:rsidRPr="008F24D1">
              <w:t xml:space="preserve">2 rooms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1EED43DC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424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F51101D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0.89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3E3DD10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3.25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47A46EF3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06A5BA6B" w14:textId="77777777" w:rsidR="00092186" w:rsidRPr="008F24D1" w:rsidRDefault="00092186" w:rsidP="00092186">
            <w:pPr>
              <w:pStyle w:val="Table"/>
            </w:pPr>
            <w:proofErr w:type="gramStart"/>
            <w:r w:rsidRPr="008F24D1">
              <w:t xml:space="preserve">3 rooms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1EED43DC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1,308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F51101D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2.74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3E3DD10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9.17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47A46EF3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06A5BA6B" w14:textId="77777777" w:rsidR="00092186" w:rsidRPr="008F24D1" w:rsidRDefault="00092186" w:rsidP="00092186">
            <w:pPr>
              <w:pStyle w:val="Table"/>
            </w:pPr>
            <w:proofErr w:type="gramStart"/>
            <w:r w:rsidRPr="008F24D1">
              <w:t xml:space="preserve">4 rooms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1EED43DC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4,817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F51101D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10.10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3E3DD10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15.98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092186" w:rsidRPr="008F24D1" w14:paraId="47A46EF3" w14:textId="77777777" w:rsidTr="00092186">
        <w:trPr>
          <w:trHeight w:val="505"/>
          <w:jc w:val="center"/>
        </w:trPr>
        <w:tc>
          <w:tcPr>
            <w:tcW w:w="4140" w:type="dxa"/>
            <w:vAlign w:val="center"/>
          </w:tcPr>
          <w:p w14:paraId="06A5BA6B" w14:textId="77777777" w:rsidR="00092186" w:rsidRPr="008F24D1" w:rsidRDefault="00092186" w:rsidP="00092186">
            <w:pPr>
              <w:pStyle w:val="Table"/>
            </w:pPr>
            <w:proofErr w:type="gramStart"/>
            <w:r w:rsidRPr="008F24D1">
              <w:t xml:space="preserve">5+ rooms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890" w:type="dxa"/>
            <w:vAlign w:val="center"/>
          </w:tcPr>
          <w:p w14:paraId="1EED43DC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40,846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0F51101D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85.64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33E3DD10" w14:textId="77777777" w:rsidR="00092186" w:rsidRPr="008F24D1" w:rsidRDefault="00092186" w:rsidP="00092186">
            <w:pPr>
              <w:pStyle w:val="Table"/>
              <w:jc w:val="center"/>
            </w:pPr>
            <w:proofErr w:type="gramStart"/>
            <w:r w:rsidRPr="008F24D1">
              <w:t xml:space="preserve">69.01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1FECA787" w14:textId="14CAEDCD" w:rsidR="008D6672" w:rsidRDefault="00A468F4" w:rsidP="00C00DDC">
      <w:r>
        <w:br w:type="page"/>
      </w:r>
    </w:p>
    <w:p w14:paraId="3F1B2B51" w14:textId="77777777" w:rsidR="00563A33" w:rsidRPr="008F24D1" w:rsidRDefault="00563A33" w:rsidP="00563A33"/>
    <w:tbl>
      <w:tblPr>
        <w:tblStyle w:val="Grilledutableau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0"/>
        <w:gridCol w:w="1980"/>
        <w:gridCol w:w="1620"/>
        <w:gridCol w:w="1422"/>
      </w:tblGrid>
      <w:tr w:rsidR="00563A33" w:rsidRPr="008F24D1" w14:paraId="02D76206" w14:textId="77777777" w:rsidTr="00ED696A">
        <w:trPr>
          <w:trHeight w:val="567"/>
        </w:trPr>
        <w:tc>
          <w:tcPr>
            <w:tcW w:w="4050" w:type="dxa"/>
            <w:vAlign w:val="center"/>
          </w:tcPr>
          <w:p w14:paraId="10598ABC" w14:textId="77777777" w:rsidR="00563A33" w:rsidRPr="008F24D1" w:rsidRDefault="00563A33" w:rsidP="00ED696A">
            <w:pPr>
              <w:pStyle w:val="Aucunstyle"/>
              <w:jc w:val="center"/>
              <w:rPr>
                <w:rFonts w:ascii="Calibri" w:hAnsi="Calibri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1980" w:type="dxa"/>
            <w:vAlign w:val="center"/>
          </w:tcPr>
          <w:p w14:paraId="562C0CA3" w14:textId="77777777" w:rsidR="00563A33" w:rsidRPr="008F24D1" w:rsidRDefault="00563A33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5ECA1A38" wp14:editId="0A5CBE33">
                  <wp:extent cx="280657" cy="498946"/>
                  <wp:effectExtent l="0" t="0" r="5715" b="0"/>
                  <wp:docPr id="2137907293" name="Graphique 29429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que 1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4" cy="50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F24D1">
              <w:rPr>
                <w:rFonts w:ascii="Calibri" w:hAnsi="Calibri" w:cs="Calibri"/>
                <w:noProof/>
                <w:color w:val="2F3885"/>
                <w:sz w:val="22"/>
                <w:szCs w:val="22"/>
                <w:lang w:val="en-US"/>
              </w:rPr>
              <w:drawing>
                <wp:inline distT="0" distB="0" distL="0" distR="0" wp14:anchorId="22F95490" wp14:editId="522DEE54">
                  <wp:extent cx="288393" cy="512699"/>
                  <wp:effectExtent l="0" t="0" r="0" b="1905"/>
                  <wp:docPr id="2137907294" name="Graphique 1481566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que 1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59" cy="52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72EDA7D9" w14:textId="77777777" w:rsidR="00563A33" w:rsidRPr="008F24D1" w:rsidRDefault="00563A33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  <w:lang w:val="en-US"/>
              </w:rPr>
              <w:drawing>
                <wp:inline distT="0" distB="0" distL="0" distR="0" wp14:anchorId="471CFA6F" wp14:editId="3DC06012">
                  <wp:extent cx="788670" cy="618490"/>
                  <wp:effectExtent l="0" t="0" r="0" b="0"/>
                  <wp:docPr id="2137907295" name="Graphiqu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06861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2" w:type="dxa"/>
            <w:vAlign w:val="center"/>
          </w:tcPr>
          <w:p w14:paraId="224D197C" w14:textId="3AD75DEA" w:rsidR="00563A33" w:rsidRPr="008F24D1" w:rsidRDefault="00E635F3" w:rsidP="00ED696A">
            <w:pPr>
              <w:pStyle w:val="Aucunstyle"/>
              <w:jc w:val="center"/>
              <w:rPr>
                <w:rFonts w:ascii="Calibri" w:hAnsi="Calibri" w:cs="Calibri"/>
                <w:color w:val="2F3885"/>
                <w:sz w:val="22"/>
                <w:szCs w:val="22"/>
                <w:lang w:val="en-US"/>
              </w:rPr>
            </w:pPr>
            <w:r w:rsidRPr="008F24D1">
              <w:rPr>
                <w:noProof/>
              </w:rPr>
              <mc:AlternateContent>
                <mc:Choice Requires="wps">
                  <w:drawing>
                    <wp:inline distT="0" distB="0" distL="0" distR="0" wp14:anchorId="733ABA37" wp14:editId="2F06B283">
                      <wp:extent cx="909468" cy="602305"/>
                      <wp:effectExtent l="0" t="0" r="5080" b="7620"/>
                      <wp:docPr id="2137907296" name="Graphiqu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468" cy="602305"/>
                              </a:xfrm>
                              <a:custGeom>
                                <a:avLst/>
                                <a:gdLst>
                                  <a:gd name="connsiteX0" fmla="*/ 121306 w 909468"/>
                                  <a:gd name="connsiteY0" fmla="*/ 3395 h 602305"/>
                                  <a:gd name="connsiteX1" fmla="*/ 145465 w 909468"/>
                                  <a:gd name="connsiteY1" fmla="*/ 1121 h 602305"/>
                                  <a:gd name="connsiteX2" fmla="*/ 174272 w 909468"/>
                                  <a:gd name="connsiteY2" fmla="*/ 11624 h 602305"/>
                                  <a:gd name="connsiteX3" fmla="*/ 200979 w 909468"/>
                                  <a:gd name="connsiteY3" fmla="*/ 25071 h 602305"/>
                                  <a:gd name="connsiteX4" fmla="*/ 205620 w 909468"/>
                                  <a:gd name="connsiteY4" fmla="*/ 27480 h 602305"/>
                                  <a:gd name="connsiteX5" fmla="*/ 262935 w 909468"/>
                                  <a:gd name="connsiteY5" fmla="*/ 51365 h 602305"/>
                                  <a:gd name="connsiteX6" fmla="*/ 267815 w 909468"/>
                                  <a:gd name="connsiteY6" fmla="*/ 51978 h 602305"/>
                                  <a:gd name="connsiteX7" fmla="*/ 268412 w 909468"/>
                                  <a:gd name="connsiteY7" fmla="*/ 50683 h 602305"/>
                                  <a:gd name="connsiteX8" fmla="*/ 285012 w 909468"/>
                                  <a:gd name="connsiteY8" fmla="*/ 35407 h 602305"/>
                                  <a:gd name="connsiteX9" fmla="*/ 320378 w 909468"/>
                                  <a:gd name="connsiteY9" fmla="*/ 31030 h 602305"/>
                                  <a:gd name="connsiteX10" fmla="*/ 564663 w 909468"/>
                                  <a:gd name="connsiteY10" fmla="*/ 58930 h 602305"/>
                                  <a:gd name="connsiteX11" fmla="*/ 590127 w 909468"/>
                                  <a:gd name="connsiteY11" fmla="*/ 63377 h 602305"/>
                                  <a:gd name="connsiteX12" fmla="*/ 593623 w 909468"/>
                                  <a:gd name="connsiteY12" fmla="*/ 64266 h 602305"/>
                                  <a:gd name="connsiteX13" fmla="*/ 598054 w 909468"/>
                                  <a:gd name="connsiteY13" fmla="*/ 66150 h 602305"/>
                                  <a:gd name="connsiteX14" fmla="*/ 602297 w 909468"/>
                                  <a:gd name="connsiteY14" fmla="*/ 69897 h 602305"/>
                                  <a:gd name="connsiteX15" fmla="*/ 605077 w 909468"/>
                                  <a:gd name="connsiteY15" fmla="*/ 80735 h 602305"/>
                                  <a:gd name="connsiteX16" fmla="*/ 600948 w 909468"/>
                                  <a:gd name="connsiteY16" fmla="*/ 88761 h 602305"/>
                                  <a:gd name="connsiteX17" fmla="*/ 597749 w 909468"/>
                                  <a:gd name="connsiteY17" fmla="*/ 91168 h 602305"/>
                                  <a:gd name="connsiteX18" fmla="*/ 592750 w 909468"/>
                                  <a:gd name="connsiteY18" fmla="*/ 93236 h 602305"/>
                                  <a:gd name="connsiteX19" fmla="*/ 592594 w 909468"/>
                                  <a:gd name="connsiteY19" fmla="*/ 93287 h 602305"/>
                                  <a:gd name="connsiteX20" fmla="*/ 590332 w 909468"/>
                                  <a:gd name="connsiteY20" fmla="*/ 94077 h 602305"/>
                                  <a:gd name="connsiteX21" fmla="*/ 582710 w 909468"/>
                                  <a:gd name="connsiteY21" fmla="*/ 104728 h 602305"/>
                                  <a:gd name="connsiteX22" fmla="*/ 573558 w 909468"/>
                                  <a:gd name="connsiteY22" fmla="*/ 113531 h 602305"/>
                                  <a:gd name="connsiteX23" fmla="*/ 572297 w 909468"/>
                                  <a:gd name="connsiteY23" fmla="*/ 114688 h 602305"/>
                                  <a:gd name="connsiteX24" fmla="*/ 563506 w 909468"/>
                                  <a:gd name="connsiteY24" fmla="*/ 123386 h 602305"/>
                                  <a:gd name="connsiteX25" fmla="*/ 560137 w 909468"/>
                                  <a:gd name="connsiteY25" fmla="*/ 128311 h 602305"/>
                                  <a:gd name="connsiteX26" fmla="*/ 557682 w 909468"/>
                                  <a:gd name="connsiteY26" fmla="*/ 137691 h 602305"/>
                                  <a:gd name="connsiteX27" fmla="*/ 557500 w 909468"/>
                                  <a:gd name="connsiteY27" fmla="*/ 138691 h 602305"/>
                                  <a:gd name="connsiteX28" fmla="*/ 560472 w 909468"/>
                                  <a:gd name="connsiteY28" fmla="*/ 137183 h 602305"/>
                                  <a:gd name="connsiteX29" fmla="*/ 571391 w 909468"/>
                                  <a:gd name="connsiteY29" fmla="*/ 130439 h 602305"/>
                                  <a:gd name="connsiteX30" fmla="*/ 592838 w 909468"/>
                                  <a:gd name="connsiteY30" fmla="*/ 115285 h 602305"/>
                                  <a:gd name="connsiteX31" fmla="*/ 598803 w 909468"/>
                                  <a:gd name="connsiteY31" fmla="*/ 110973 h 602305"/>
                                  <a:gd name="connsiteX32" fmla="*/ 625670 w 909468"/>
                                  <a:gd name="connsiteY32" fmla="*/ 92974 h 602305"/>
                                  <a:gd name="connsiteX33" fmla="*/ 638108 w 909468"/>
                                  <a:gd name="connsiteY33" fmla="*/ 87457 h 602305"/>
                                  <a:gd name="connsiteX34" fmla="*/ 657507 w 909468"/>
                                  <a:gd name="connsiteY34" fmla="*/ 92171 h 602305"/>
                                  <a:gd name="connsiteX35" fmla="*/ 661900 w 909468"/>
                                  <a:gd name="connsiteY35" fmla="*/ 102869 h 602305"/>
                                  <a:gd name="connsiteX36" fmla="*/ 661125 w 909468"/>
                                  <a:gd name="connsiteY36" fmla="*/ 110611 h 602305"/>
                                  <a:gd name="connsiteX37" fmla="*/ 656106 w 909468"/>
                                  <a:gd name="connsiteY37" fmla="*/ 123332 h 602305"/>
                                  <a:gd name="connsiteX38" fmla="*/ 639456 w 909468"/>
                                  <a:gd name="connsiteY38" fmla="*/ 151778 h 602305"/>
                                  <a:gd name="connsiteX39" fmla="*/ 637518 w 909468"/>
                                  <a:gd name="connsiteY39" fmla="*/ 154881 h 602305"/>
                                  <a:gd name="connsiteX40" fmla="*/ 621483 w 909468"/>
                                  <a:gd name="connsiteY40" fmla="*/ 181415 h 602305"/>
                                  <a:gd name="connsiteX41" fmla="*/ 612637 w 909468"/>
                                  <a:gd name="connsiteY41" fmla="*/ 201273 h 602305"/>
                                  <a:gd name="connsiteX42" fmla="*/ 612526 w 909468"/>
                                  <a:gd name="connsiteY42" fmla="*/ 206499 h 602305"/>
                                  <a:gd name="connsiteX43" fmla="*/ 613377 w 909468"/>
                                  <a:gd name="connsiteY43" fmla="*/ 206972 h 602305"/>
                                  <a:gd name="connsiteX44" fmla="*/ 620424 w 909468"/>
                                  <a:gd name="connsiteY44" fmla="*/ 208932 h 602305"/>
                                  <a:gd name="connsiteX45" fmla="*/ 621299 w 909468"/>
                                  <a:gd name="connsiteY45" fmla="*/ 209113 h 602305"/>
                                  <a:gd name="connsiteX46" fmla="*/ 632216 w 909468"/>
                                  <a:gd name="connsiteY46" fmla="*/ 212238 h 602305"/>
                                  <a:gd name="connsiteX47" fmla="*/ 635498 w 909468"/>
                                  <a:gd name="connsiteY47" fmla="*/ 213764 h 602305"/>
                                  <a:gd name="connsiteX48" fmla="*/ 637366 w 909468"/>
                                  <a:gd name="connsiteY48" fmla="*/ 204491 h 602305"/>
                                  <a:gd name="connsiteX49" fmla="*/ 638436 w 909468"/>
                                  <a:gd name="connsiteY49" fmla="*/ 193070 h 602305"/>
                                  <a:gd name="connsiteX50" fmla="*/ 639061 w 909468"/>
                                  <a:gd name="connsiteY50" fmla="*/ 185688 h 602305"/>
                                  <a:gd name="connsiteX51" fmla="*/ 642314 w 909468"/>
                                  <a:gd name="connsiteY51" fmla="*/ 165245 h 602305"/>
                                  <a:gd name="connsiteX52" fmla="*/ 656005 w 909468"/>
                                  <a:gd name="connsiteY52" fmla="*/ 145956 h 602305"/>
                                  <a:gd name="connsiteX53" fmla="*/ 681114 w 909468"/>
                                  <a:gd name="connsiteY53" fmla="*/ 148415 h 602305"/>
                                  <a:gd name="connsiteX54" fmla="*/ 696891 w 909468"/>
                                  <a:gd name="connsiteY54" fmla="*/ 160848 h 602305"/>
                                  <a:gd name="connsiteX55" fmla="*/ 699304 w 909468"/>
                                  <a:gd name="connsiteY55" fmla="*/ 163030 h 602305"/>
                                  <a:gd name="connsiteX56" fmla="*/ 703646 w 909468"/>
                                  <a:gd name="connsiteY56" fmla="*/ 166939 h 602305"/>
                                  <a:gd name="connsiteX57" fmla="*/ 703772 w 909468"/>
                                  <a:gd name="connsiteY57" fmla="*/ 154186 h 602305"/>
                                  <a:gd name="connsiteX58" fmla="*/ 710575 w 909468"/>
                                  <a:gd name="connsiteY58" fmla="*/ 135864 h 602305"/>
                                  <a:gd name="connsiteX59" fmla="*/ 719999 w 909468"/>
                                  <a:gd name="connsiteY59" fmla="*/ 129521 h 602305"/>
                                  <a:gd name="connsiteX60" fmla="*/ 730071 w 909468"/>
                                  <a:gd name="connsiteY60" fmla="*/ 128845 h 602305"/>
                                  <a:gd name="connsiteX61" fmla="*/ 736414 w 909468"/>
                                  <a:gd name="connsiteY61" fmla="*/ 130652 h 602305"/>
                                  <a:gd name="connsiteX62" fmla="*/ 738422 w 909468"/>
                                  <a:gd name="connsiteY62" fmla="*/ 131437 h 602305"/>
                                  <a:gd name="connsiteX63" fmla="*/ 740088 w 909468"/>
                                  <a:gd name="connsiteY63" fmla="*/ 132076 h 602305"/>
                                  <a:gd name="connsiteX64" fmla="*/ 741182 w 909468"/>
                                  <a:gd name="connsiteY64" fmla="*/ 132422 h 602305"/>
                                  <a:gd name="connsiteX65" fmla="*/ 743336 w 909468"/>
                                  <a:gd name="connsiteY65" fmla="*/ 130153 h 602305"/>
                                  <a:gd name="connsiteX66" fmla="*/ 750251 w 909468"/>
                                  <a:gd name="connsiteY66" fmla="*/ 115742 h 602305"/>
                                  <a:gd name="connsiteX67" fmla="*/ 755172 w 909468"/>
                                  <a:gd name="connsiteY67" fmla="*/ 100339 h 602305"/>
                                  <a:gd name="connsiteX68" fmla="*/ 757653 w 909468"/>
                                  <a:gd name="connsiteY68" fmla="*/ 92270 h 602305"/>
                                  <a:gd name="connsiteX69" fmla="*/ 784441 w 909468"/>
                                  <a:gd name="connsiteY69" fmla="*/ 42539 h 602305"/>
                                  <a:gd name="connsiteX70" fmla="*/ 873677 w 909468"/>
                                  <a:gd name="connsiteY70" fmla="*/ 27394 h 602305"/>
                                  <a:gd name="connsiteX71" fmla="*/ 902646 w 909468"/>
                                  <a:gd name="connsiteY71" fmla="*/ 64170 h 602305"/>
                                  <a:gd name="connsiteX72" fmla="*/ 909080 w 909468"/>
                                  <a:gd name="connsiteY72" fmla="*/ 109529 h 602305"/>
                                  <a:gd name="connsiteX73" fmla="*/ 884585 w 909468"/>
                                  <a:gd name="connsiteY73" fmla="*/ 147379 h 602305"/>
                                  <a:gd name="connsiteX74" fmla="*/ 880780 w 909468"/>
                                  <a:gd name="connsiteY74" fmla="*/ 150550 h 602305"/>
                                  <a:gd name="connsiteX75" fmla="*/ 872492 w 909468"/>
                                  <a:gd name="connsiteY75" fmla="*/ 157797 h 602305"/>
                                  <a:gd name="connsiteX76" fmla="*/ 870658 w 909468"/>
                                  <a:gd name="connsiteY76" fmla="*/ 159786 h 602305"/>
                                  <a:gd name="connsiteX77" fmla="*/ 876193 w 909468"/>
                                  <a:gd name="connsiteY77" fmla="*/ 162559 h 602305"/>
                                  <a:gd name="connsiteX78" fmla="*/ 876214 w 909468"/>
                                  <a:gd name="connsiteY78" fmla="*/ 162570 h 602305"/>
                                  <a:gd name="connsiteX79" fmla="*/ 882543 w 909468"/>
                                  <a:gd name="connsiteY79" fmla="*/ 165788 h 602305"/>
                                  <a:gd name="connsiteX80" fmla="*/ 889827 w 909468"/>
                                  <a:gd name="connsiteY80" fmla="*/ 171270 h 602305"/>
                                  <a:gd name="connsiteX81" fmla="*/ 895404 w 909468"/>
                                  <a:gd name="connsiteY81" fmla="*/ 183783 h 602305"/>
                                  <a:gd name="connsiteX82" fmla="*/ 891110 w 909468"/>
                                  <a:gd name="connsiteY82" fmla="*/ 197198 h 602305"/>
                                  <a:gd name="connsiteX83" fmla="*/ 880577 w 909468"/>
                                  <a:gd name="connsiteY83" fmla="*/ 205785 h 602305"/>
                                  <a:gd name="connsiteX84" fmla="*/ 869662 w 909468"/>
                                  <a:gd name="connsiteY84" fmla="*/ 209856 h 602305"/>
                                  <a:gd name="connsiteX85" fmla="*/ 858488 w 909468"/>
                                  <a:gd name="connsiteY85" fmla="*/ 212630 h 602305"/>
                                  <a:gd name="connsiteX86" fmla="*/ 857359 w 909468"/>
                                  <a:gd name="connsiteY86" fmla="*/ 212888 h 602305"/>
                                  <a:gd name="connsiteX87" fmla="*/ 847335 w 909468"/>
                                  <a:gd name="connsiteY87" fmla="*/ 215281 h 602305"/>
                                  <a:gd name="connsiteX88" fmla="*/ 818945 w 909468"/>
                                  <a:gd name="connsiteY88" fmla="*/ 232914 h 602305"/>
                                  <a:gd name="connsiteX89" fmla="*/ 818457 w 909468"/>
                                  <a:gd name="connsiteY89" fmla="*/ 251209 h 602305"/>
                                  <a:gd name="connsiteX90" fmla="*/ 825169 w 909468"/>
                                  <a:gd name="connsiteY90" fmla="*/ 275605 h 602305"/>
                                  <a:gd name="connsiteX91" fmla="*/ 826285 w 909468"/>
                                  <a:gd name="connsiteY91" fmla="*/ 279147 h 602305"/>
                                  <a:gd name="connsiteX92" fmla="*/ 830808 w 909468"/>
                                  <a:gd name="connsiteY92" fmla="*/ 350598 h 602305"/>
                                  <a:gd name="connsiteX93" fmla="*/ 779394 w 909468"/>
                                  <a:gd name="connsiteY93" fmla="*/ 405864 h 602305"/>
                                  <a:gd name="connsiteX94" fmla="*/ 769998 w 909468"/>
                                  <a:gd name="connsiteY94" fmla="*/ 412291 h 602305"/>
                                  <a:gd name="connsiteX95" fmla="*/ 753562 w 909468"/>
                                  <a:gd name="connsiteY95" fmla="*/ 423872 h 602305"/>
                                  <a:gd name="connsiteX96" fmla="*/ 743559 w 909468"/>
                                  <a:gd name="connsiteY96" fmla="*/ 432994 h 602305"/>
                                  <a:gd name="connsiteX97" fmla="*/ 745811 w 909468"/>
                                  <a:gd name="connsiteY97" fmla="*/ 433599 h 602305"/>
                                  <a:gd name="connsiteX98" fmla="*/ 749686 w 909468"/>
                                  <a:gd name="connsiteY98" fmla="*/ 434500 h 602305"/>
                                  <a:gd name="connsiteX99" fmla="*/ 762317 w 909468"/>
                                  <a:gd name="connsiteY99" fmla="*/ 437760 h 602305"/>
                                  <a:gd name="connsiteX100" fmla="*/ 781039 w 909468"/>
                                  <a:gd name="connsiteY100" fmla="*/ 451786 h 602305"/>
                                  <a:gd name="connsiteX101" fmla="*/ 783103 w 909468"/>
                                  <a:gd name="connsiteY101" fmla="*/ 484422 h 602305"/>
                                  <a:gd name="connsiteX102" fmla="*/ 782475 w 909468"/>
                                  <a:gd name="connsiteY102" fmla="*/ 487138 h 602305"/>
                                  <a:gd name="connsiteX103" fmla="*/ 781137 w 909468"/>
                                  <a:gd name="connsiteY103" fmla="*/ 493595 h 602305"/>
                                  <a:gd name="connsiteX104" fmla="*/ 781520 w 909468"/>
                                  <a:gd name="connsiteY104" fmla="*/ 493604 h 602305"/>
                                  <a:gd name="connsiteX105" fmla="*/ 781743 w 909468"/>
                                  <a:gd name="connsiteY105" fmla="*/ 493609 h 602305"/>
                                  <a:gd name="connsiteX106" fmla="*/ 794569 w 909468"/>
                                  <a:gd name="connsiteY106" fmla="*/ 496232 h 602305"/>
                                  <a:gd name="connsiteX107" fmla="*/ 806565 w 909468"/>
                                  <a:gd name="connsiteY107" fmla="*/ 512351 h 602305"/>
                                  <a:gd name="connsiteX108" fmla="*/ 807876 w 909468"/>
                                  <a:gd name="connsiteY108" fmla="*/ 545963 h 602305"/>
                                  <a:gd name="connsiteX109" fmla="*/ 792673 w 909468"/>
                                  <a:gd name="connsiteY109" fmla="*/ 582738 h 602305"/>
                                  <a:gd name="connsiteX110" fmla="*/ 761724 w 909468"/>
                                  <a:gd name="connsiteY110" fmla="*/ 600974 h 602305"/>
                                  <a:gd name="connsiteX111" fmla="*/ 718577 w 909468"/>
                                  <a:gd name="connsiteY111" fmla="*/ 591515 h 602305"/>
                                  <a:gd name="connsiteX112" fmla="*/ 698279 w 909468"/>
                                  <a:gd name="connsiteY112" fmla="*/ 569464 h 602305"/>
                                  <a:gd name="connsiteX113" fmla="*/ 682089 w 909468"/>
                                  <a:gd name="connsiteY113" fmla="*/ 542299 h 602305"/>
                                  <a:gd name="connsiteX114" fmla="*/ 678601 w 909468"/>
                                  <a:gd name="connsiteY114" fmla="*/ 535898 h 602305"/>
                                  <a:gd name="connsiteX115" fmla="*/ 667903 w 909468"/>
                                  <a:gd name="connsiteY115" fmla="*/ 516808 h 602305"/>
                                  <a:gd name="connsiteX116" fmla="*/ 656999 w 909468"/>
                                  <a:gd name="connsiteY116" fmla="*/ 501782 h 602305"/>
                                  <a:gd name="connsiteX117" fmla="*/ 656560 w 909468"/>
                                  <a:gd name="connsiteY117" fmla="*/ 502359 h 602305"/>
                                  <a:gd name="connsiteX118" fmla="*/ 656458 w 909468"/>
                                  <a:gd name="connsiteY118" fmla="*/ 502492 h 602305"/>
                                  <a:gd name="connsiteX119" fmla="*/ 652847 w 909468"/>
                                  <a:gd name="connsiteY119" fmla="*/ 506839 h 602305"/>
                                  <a:gd name="connsiteX120" fmla="*/ 645316 w 909468"/>
                                  <a:gd name="connsiteY120" fmla="*/ 512177 h 602305"/>
                                  <a:gd name="connsiteX121" fmla="*/ 632103 w 909468"/>
                                  <a:gd name="connsiteY121" fmla="*/ 512487 h 602305"/>
                                  <a:gd name="connsiteX122" fmla="*/ 619578 w 909468"/>
                                  <a:gd name="connsiteY122" fmla="*/ 501922 h 602305"/>
                                  <a:gd name="connsiteX123" fmla="*/ 615037 w 909468"/>
                                  <a:gd name="connsiteY123" fmla="*/ 492141 h 602305"/>
                                  <a:gd name="connsiteX124" fmla="*/ 614986 w 909468"/>
                                  <a:gd name="connsiteY124" fmla="*/ 492004 h 602305"/>
                                  <a:gd name="connsiteX125" fmla="*/ 613000 w 909468"/>
                                  <a:gd name="connsiteY125" fmla="*/ 487085 h 602305"/>
                                  <a:gd name="connsiteX126" fmla="*/ 610276 w 909468"/>
                                  <a:gd name="connsiteY126" fmla="*/ 486958 h 602305"/>
                                  <a:gd name="connsiteX127" fmla="*/ 606496 w 909468"/>
                                  <a:gd name="connsiteY127" fmla="*/ 490029 h 602305"/>
                                  <a:gd name="connsiteX128" fmla="*/ 606212 w 909468"/>
                                  <a:gd name="connsiteY128" fmla="*/ 493408 h 602305"/>
                                  <a:gd name="connsiteX129" fmla="*/ 606380 w 909468"/>
                                  <a:gd name="connsiteY129" fmla="*/ 499899 h 602305"/>
                                  <a:gd name="connsiteX130" fmla="*/ 606632 w 909468"/>
                                  <a:gd name="connsiteY130" fmla="*/ 506595 h 602305"/>
                                  <a:gd name="connsiteX131" fmla="*/ 604237 w 909468"/>
                                  <a:gd name="connsiteY131" fmla="*/ 524378 h 602305"/>
                                  <a:gd name="connsiteX132" fmla="*/ 586243 w 909468"/>
                                  <a:gd name="connsiteY132" fmla="*/ 540153 h 602305"/>
                                  <a:gd name="connsiteX133" fmla="*/ 561643 w 909468"/>
                                  <a:gd name="connsiteY133" fmla="*/ 535621 h 602305"/>
                                  <a:gd name="connsiteX134" fmla="*/ 547882 w 909468"/>
                                  <a:gd name="connsiteY134" fmla="*/ 527700 h 602305"/>
                                  <a:gd name="connsiteX135" fmla="*/ 542443 w 909468"/>
                                  <a:gd name="connsiteY135" fmla="*/ 524424 h 602305"/>
                                  <a:gd name="connsiteX136" fmla="*/ 512029 w 909468"/>
                                  <a:gd name="connsiteY136" fmla="*/ 516271 h 602305"/>
                                  <a:gd name="connsiteX137" fmla="*/ 497112 w 909468"/>
                                  <a:gd name="connsiteY137" fmla="*/ 527598 h 602305"/>
                                  <a:gd name="connsiteX138" fmla="*/ 480551 w 909468"/>
                                  <a:gd name="connsiteY138" fmla="*/ 549272 h 602305"/>
                                  <a:gd name="connsiteX139" fmla="*/ 476506 w 909468"/>
                                  <a:gd name="connsiteY139" fmla="*/ 555237 h 602305"/>
                                  <a:gd name="connsiteX140" fmla="*/ 463829 w 909468"/>
                                  <a:gd name="connsiteY140" fmla="*/ 573308 h 602305"/>
                                  <a:gd name="connsiteX141" fmla="*/ 443786 w 909468"/>
                                  <a:gd name="connsiteY141" fmla="*/ 592556 h 602305"/>
                                  <a:gd name="connsiteX142" fmla="*/ 424843 w 909468"/>
                                  <a:gd name="connsiteY142" fmla="*/ 598753 h 602305"/>
                                  <a:gd name="connsiteX143" fmla="*/ 407000 w 909468"/>
                                  <a:gd name="connsiteY143" fmla="*/ 592402 h 602305"/>
                                  <a:gd name="connsiteX144" fmla="*/ 397873 w 909468"/>
                                  <a:gd name="connsiteY144" fmla="*/ 581219 h 602305"/>
                                  <a:gd name="connsiteX145" fmla="*/ 396214 w 909468"/>
                                  <a:gd name="connsiteY145" fmla="*/ 578661 h 602305"/>
                                  <a:gd name="connsiteX146" fmla="*/ 390669 w 909468"/>
                                  <a:gd name="connsiteY146" fmla="*/ 570523 h 602305"/>
                                  <a:gd name="connsiteX147" fmla="*/ 381356 w 909468"/>
                                  <a:gd name="connsiteY147" fmla="*/ 550797 h 602305"/>
                                  <a:gd name="connsiteX148" fmla="*/ 377174 w 909468"/>
                                  <a:gd name="connsiteY148" fmla="*/ 534991 h 602305"/>
                                  <a:gd name="connsiteX149" fmla="*/ 376243 w 909468"/>
                                  <a:gd name="connsiteY149" fmla="*/ 531183 h 602305"/>
                                  <a:gd name="connsiteX150" fmla="*/ 371528 w 909468"/>
                                  <a:gd name="connsiteY150" fmla="*/ 515733 h 602305"/>
                                  <a:gd name="connsiteX151" fmla="*/ 368995 w 909468"/>
                                  <a:gd name="connsiteY151" fmla="*/ 511163 h 602305"/>
                                  <a:gd name="connsiteX152" fmla="*/ 360798 w 909468"/>
                                  <a:gd name="connsiteY152" fmla="*/ 517003 h 602305"/>
                                  <a:gd name="connsiteX153" fmla="*/ 344712 w 909468"/>
                                  <a:gd name="connsiteY153" fmla="*/ 526777 h 602305"/>
                                  <a:gd name="connsiteX154" fmla="*/ 319474 w 909468"/>
                                  <a:gd name="connsiteY154" fmla="*/ 525504 h 602305"/>
                                  <a:gd name="connsiteX155" fmla="*/ 303814 w 909468"/>
                                  <a:gd name="connsiteY155" fmla="*/ 506049 h 602305"/>
                                  <a:gd name="connsiteX156" fmla="*/ 301403 w 909468"/>
                                  <a:gd name="connsiteY156" fmla="*/ 496710 h 602305"/>
                                  <a:gd name="connsiteX157" fmla="*/ 301237 w 909468"/>
                                  <a:gd name="connsiteY157" fmla="*/ 495950 h 602305"/>
                                  <a:gd name="connsiteX158" fmla="*/ 299468 w 909468"/>
                                  <a:gd name="connsiteY158" fmla="*/ 488528 h 602305"/>
                                  <a:gd name="connsiteX159" fmla="*/ 292561 w 909468"/>
                                  <a:gd name="connsiteY159" fmla="*/ 474506 h 602305"/>
                                  <a:gd name="connsiteX160" fmla="*/ 272615 w 909468"/>
                                  <a:gd name="connsiteY160" fmla="*/ 460402 h 602305"/>
                                  <a:gd name="connsiteX161" fmla="*/ 232136 w 909468"/>
                                  <a:gd name="connsiteY161" fmla="*/ 449115 h 602305"/>
                                  <a:gd name="connsiteX162" fmla="*/ 186850 w 909468"/>
                                  <a:gd name="connsiteY162" fmla="*/ 442361 h 602305"/>
                                  <a:gd name="connsiteX163" fmla="*/ 179950 w 909468"/>
                                  <a:gd name="connsiteY163" fmla="*/ 441438 h 602305"/>
                                  <a:gd name="connsiteX164" fmla="*/ 78681 w 909468"/>
                                  <a:gd name="connsiteY164" fmla="*/ 416474 h 602305"/>
                                  <a:gd name="connsiteX165" fmla="*/ 49363 w 909468"/>
                                  <a:gd name="connsiteY165" fmla="*/ 394481 h 602305"/>
                                  <a:gd name="connsiteX166" fmla="*/ 35889 w 909468"/>
                                  <a:gd name="connsiteY166" fmla="*/ 369834 h 602305"/>
                                  <a:gd name="connsiteX167" fmla="*/ 31952 w 909468"/>
                                  <a:gd name="connsiteY167" fmla="*/ 350113 h 602305"/>
                                  <a:gd name="connsiteX168" fmla="*/ 31327 w 909468"/>
                                  <a:gd name="connsiteY168" fmla="*/ 346132 h 602305"/>
                                  <a:gd name="connsiteX169" fmla="*/ 25397 w 909468"/>
                                  <a:gd name="connsiteY169" fmla="*/ 321348 h 602305"/>
                                  <a:gd name="connsiteX170" fmla="*/ 17531 w 909468"/>
                                  <a:gd name="connsiteY170" fmla="*/ 300246 h 602305"/>
                                  <a:gd name="connsiteX171" fmla="*/ 893 w 909468"/>
                                  <a:gd name="connsiteY171" fmla="*/ 199824 h 602305"/>
                                  <a:gd name="connsiteX172" fmla="*/ 23047 w 909468"/>
                                  <a:gd name="connsiteY172" fmla="*/ 108787 h 602305"/>
                                  <a:gd name="connsiteX173" fmla="*/ 35960 w 909468"/>
                                  <a:gd name="connsiteY173" fmla="*/ 73013 h 602305"/>
                                  <a:gd name="connsiteX174" fmla="*/ 37620 w 909468"/>
                                  <a:gd name="connsiteY174" fmla="*/ 68523 h 602305"/>
                                  <a:gd name="connsiteX175" fmla="*/ 47863 w 909468"/>
                                  <a:gd name="connsiteY175" fmla="*/ 39117 h 602305"/>
                                  <a:gd name="connsiteX176" fmla="*/ 47965 w 909468"/>
                                  <a:gd name="connsiteY176" fmla="*/ 38768 h 602305"/>
                                  <a:gd name="connsiteX177" fmla="*/ 48086 w 909468"/>
                                  <a:gd name="connsiteY177" fmla="*/ 38424 h 602305"/>
                                  <a:gd name="connsiteX178" fmla="*/ 48934 w 909468"/>
                                  <a:gd name="connsiteY178" fmla="*/ 35569 h 602305"/>
                                  <a:gd name="connsiteX179" fmla="*/ 49440 w 909468"/>
                                  <a:gd name="connsiteY179" fmla="*/ 33741 h 602305"/>
                                  <a:gd name="connsiteX180" fmla="*/ 52207 w 909468"/>
                                  <a:gd name="connsiteY180" fmla="*/ 25908 h 602305"/>
                                  <a:gd name="connsiteX181" fmla="*/ 69684 w 909468"/>
                                  <a:gd name="connsiteY181" fmla="*/ 9448 h 602305"/>
                                  <a:gd name="connsiteX182" fmla="*/ 88555 w 909468"/>
                                  <a:gd name="connsiteY182" fmla="*/ 9969 h 602305"/>
                                  <a:gd name="connsiteX183" fmla="*/ 101059 w 909468"/>
                                  <a:gd name="connsiteY183" fmla="*/ 16144 h 602305"/>
                                  <a:gd name="connsiteX184" fmla="*/ 101298 w 909468"/>
                                  <a:gd name="connsiteY184" fmla="*/ 16279 h 602305"/>
                                  <a:gd name="connsiteX185" fmla="*/ 109794 w 909468"/>
                                  <a:gd name="connsiteY185" fmla="*/ 20815 h 602305"/>
                                  <a:gd name="connsiteX186" fmla="*/ 110057 w 909468"/>
                                  <a:gd name="connsiteY186" fmla="*/ 19588 h 602305"/>
                                  <a:gd name="connsiteX187" fmla="*/ 121306 w 909468"/>
                                  <a:gd name="connsiteY187" fmla="*/ 3395 h 602305"/>
                                  <a:gd name="connsiteX188" fmla="*/ 659287 w 909468"/>
                                  <a:gd name="connsiteY188" fmla="*/ 499066 h 602305"/>
                                  <a:gd name="connsiteX189" fmla="*/ 659210 w 909468"/>
                                  <a:gd name="connsiteY189" fmla="*/ 499131 h 602305"/>
                                  <a:gd name="connsiteX190" fmla="*/ 659287 w 909468"/>
                                  <a:gd name="connsiteY190" fmla="*/ 499066 h 602305"/>
                                  <a:gd name="connsiteX191" fmla="*/ 740757 w 909468"/>
                                  <a:gd name="connsiteY191" fmla="*/ 132692 h 602305"/>
                                  <a:gd name="connsiteX192" fmla="*/ 740841 w 909468"/>
                                  <a:gd name="connsiteY192" fmla="*/ 132651 h 602305"/>
                                  <a:gd name="connsiteX193" fmla="*/ 740757 w 909468"/>
                                  <a:gd name="connsiteY193" fmla="*/ 132692 h 602305"/>
                                  <a:gd name="connsiteX194" fmla="*/ 612421 w 909468"/>
                                  <a:gd name="connsiteY194" fmla="*/ 206404 h 602305"/>
                                  <a:gd name="connsiteX195" fmla="*/ 612476 w 909468"/>
                                  <a:gd name="connsiteY195" fmla="*/ 206461 h 602305"/>
                                  <a:gd name="connsiteX196" fmla="*/ 612421 w 909468"/>
                                  <a:gd name="connsiteY196" fmla="*/ 206404 h 602305"/>
                                  <a:gd name="connsiteX197" fmla="*/ 588843 w 909468"/>
                                  <a:gd name="connsiteY197" fmla="*/ 94788 h 602305"/>
                                  <a:gd name="connsiteX198" fmla="*/ 589158 w 909468"/>
                                  <a:gd name="connsiteY198" fmla="*/ 94594 h 602305"/>
                                  <a:gd name="connsiteX199" fmla="*/ 588843 w 909468"/>
                                  <a:gd name="connsiteY199" fmla="*/ 94788 h 602305"/>
                                  <a:gd name="connsiteX200" fmla="*/ 129246 w 909468"/>
                                  <a:gd name="connsiteY200" fmla="*/ 44908 h 602305"/>
                                  <a:gd name="connsiteX201" fmla="*/ 117596 w 909468"/>
                                  <a:gd name="connsiteY201" fmla="*/ 50012 h 602305"/>
                                  <a:gd name="connsiteX202" fmla="*/ 99968 w 909468"/>
                                  <a:gd name="connsiteY202" fmla="*/ 46944 h 602305"/>
                                  <a:gd name="connsiteX203" fmla="*/ 88104 w 909468"/>
                                  <a:gd name="connsiteY203" fmla="*/ 40851 h 602305"/>
                                  <a:gd name="connsiteX204" fmla="*/ 87406 w 909468"/>
                                  <a:gd name="connsiteY204" fmla="*/ 40454 h 602305"/>
                                  <a:gd name="connsiteX205" fmla="*/ 78980 w 909468"/>
                                  <a:gd name="connsiteY205" fmla="*/ 36155 h 602305"/>
                                  <a:gd name="connsiteX206" fmla="*/ 78619 w 909468"/>
                                  <a:gd name="connsiteY206" fmla="*/ 36028 h 602305"/>
                                  <a:gd name="connsiteX207" fmla="*/ 78340 w 909468"/>
                                  <a:gd name="connsiteY207" fmla="*/ 36264 h 602305"/>
                                  <a:gd name="connsiteX208" fmla="*/ 77548 w 909468"/>
                                  <a:gd name="connsiteY208" fmla="*/ 37537 h 602305"/>
                                  <a:gd name="connsiteX209" fmla="*/ 76283 w 909468"/>
                                  <a:gd name="connsiteY209" fmla="*/ 41283 h 602305"/>
                                  <a:gd name="connsiteX210" fmla="*/ 76017 w 909468"/>
                                  <a:gd name="connsiteY210" fmla="*/ 42248 h 602305"/>
                                  <a:gd name="connsiteX211" fmla="*/ 74517 w 909468"/>
                                  <a:gd name="connsiteY211" fmla="*/ 47303 h 602305"/>
                                  <a:gd name="connsiteX212" fmla="*/ 63775 w 909468"/>
                                  <a:gd name="connsiteY212" fmla="*/ 78184 h 602305"/>
                                  <a:gd name="connsiteX213" fmla="*/ 62102 w 909468"/>
                                  <a:gd name="connsiteY213" fmla="*/ 82707 h 602305"/>
                                  <a:gd name="connsiteX214" fmla="*/ 49409 w 909468"/>
                                  <a:gd name="connsiteY214" fmla="*/ 117869 h 602305"/>
                                  <a:gd name="connsiteX215" fmla="*/ 28679 w 909468"/>
                                  <a:gd name="connsiteY215" fmla="*/ 202125 h 602305"/>
                                  <a:gd name="connsiteX216" fmla="*/ 43094 w 909468"/>
                                  <a:gd name="connsiteY216" fmla="*/ 288888 h 602305"/>
                                  <a:gd name="connsiteX217" fmla="*/ 51736 w 909468"/>
                                  <a:gd name="connsiteY217" fmla="*/ 312203 h 602305"/>
                                  <a:gd name="connsiteX218" fmla="*/ 58852 w 909468"/>
                                  <a:gd name="connsiteY218" fmla="*/ 341687 h 602305"/>
                                  <a:gd name="connsiteX219" fmla="*/ 59620 w 909468"/>
                                  <a:gd name="connsiteY219" fmla="*/ 346547 h 602305"/>
                                  <a:gd name="connsiteX220" fmla="*/ 62657 w 909468"/>
                                  <a:gd name="connsiteY220" fmla="*/ 362030 h 602305"/>
                                  <a:gd name="connsiteX221" fmla="*/ 70242 w 909468"/>
                                  <a:gd name="connsiteY221" fmla="*/ 376003 h 602305"/>
                                  <a:gd name="connsiteX222" fmla="*/ 92043 w 909468"/>
                                  <a:gd name="connsiteY222" fmla="*/ 392002 h 602305"/>
                                  <a:gd name="connsiteX223" fmla="*/ 183663 w 909468"/>
                                  <a:gd name="connsiteY223" fmla="*/ 413805 h 602305"/>
                                  <a:gd name="connsiteX224" fmla="*/ 190492 w 909468"/>
                                  <a:gd name="connsiteY224" fmla="*/ 414718 h 602305"/>
                                  <a:gd name="connsiteX225" fmla="*/ 237173 w 909468"/>
                                  <a:gd name="connsiteY225" fmla="*/ 421692 h 602305"/>
                                  <a:gd name="connsiteX226" fmla="*/ 284114 w 909468"/>
                                  <a:gd name="connsiteY226" fmla="*/ 435001 h 602305"/>
                                  <a:gd name="connsiteX227" fmla="*/ 314159 w 909468"/>
                                  <a:gd name="connsiteY227" fmla="*/ 456873 h 602305"/>
                                  <a:gd name="connsiteX228" fmla="*/ 326328 w 909468"/>
                                  <a:gd name="connsiteY228" fmla="*/ 481044 h 602305"/>
                                  <a:gd name="connsiteX229" fmla="*/ 328462 w 909468"/>
                                  <a:gd name="connsiteY229" fmla="*/ 489930 h 602305"/>
                                  <a:gd name="connsiteX230" fmla="*/ 328638 w 909468"/>
                                  <a:gd name="connsiteY230" fmla="*/ 490735 h 602305"/>
                                  <a:gd name="connsiteX231" fmla="*/ 330305 w 909468"/>
                                  <a:gd name="connsiteY231" fmla="*/ 497355 h 602305"/>
                                  <a:gd name="connsiteX232" fmla="*/ 332320 w 909468"/>
                                  <a:gd name="connsiteY232" fmla="*/ 500758 h 602305"/>
                                  <a:gd name="connsiteX233" fmla="*/ 332377 w 909468"/>
                                  <a:gd name="connsiteY233" fmla="*/ 500787 h 602305"/>
                                  <a:gd name="connsiteX234" fmla="*/ 334781 w 909468"/>
                                  <a:gd name="connsiteY234" fmla="*/ 500724 h 602305"/>
                                  <a:gd name="connsiteX235" fmla="*/ 343877 w 909468"/>
                                  <a:gd name="connsiteY235" fmla="*/ 494843 h 602305"/>
                                  <a:gd name="connsiteX236" fmla="*/ 344920 w 909468"/>
                                  <a:gd name="connsiteY236" fmla="*/ 494041 h 602305"/>
                                  <a:gd name="connsiteX237" fmla="*/ 358460 w 909468"/>
                                  <a:gd name="connsiteY237" fmla="*/ 485294 h 602305"/>
                                  <a:gd name="connsiteX238" fmla="*/ 383118 w 909468"/>
                                  <a:gd name="connsiteY238" fmla="*/ 486730 h 602305"/>
                                  <a:gd name="connsiteX239" fmla="*/ 397144 w 909468"/>
                                  <a:gd name="connsiteY239" fmla="*/ 504724 h 602305"/>
                                  <a:gd name="connsiteX240" fmla="*/ 403307 w 909468"/>
                                  <a:gd name="connsiteY240" fmla="*/ 524480 h 602305"/>
                                  <a:gd name="connsiteX241" fmla="*/ 404391 w 909468"/>
                                  <a:gd name="connsiteY241" fmla="*/ 528910 h 602305"/>
                                  <a:gd name="connsiteX242" fmla="*/ 407987 w 909468"/>
                                  <a:gd name="connsiteY242" fmla="*/ 542542 h 602305"/>
                                  <a:gd name="connsiteX243" fmla="*/ 412980 w 909468"/>
                                  <a:gd name="connsiteY243" fmla="*/ 553801 h 602305"/>
                                  <a:gd name="connsiteX244" fmla="*/ 419915 w 909468"/>
                                  <a:gd name="connsiteY244" fmla="*/ 563964 h 602305"/>
                                  <a:gd name="connsiteX245" fmla="*/ 421200 w 909468"/>
                                  <a:gd name="connsiteY245" fmla="*/ 565947 h 602305"/>
                                  <a:gd name="connsiteX246" fmla="*/ 424640 w 909468"/>
                                  <a:gd name="connsiteY246" fmla="*/ 570718 h 602305"/>
                                  <a:gd name="connsiteX247" fmla="*/ 425358 w 909468"/>
                                  <a:gd name="connsiteY247" fmla="*/ 570492 h 602305"/>
                                  <a:gd name="connsiteX248" fmla="*/ 430171 w 909468"/>
                                  <a:gd name="connsiteY248" fmla="*/ 568224 h 602305"/>
                                  <a:gd name="connsiteX249" fmla="*/ 441644 w 909468"/>
                                  <a:gd name="connsiteY249" fmla="*/ 556421 h 602305"/>
                                  <a:gd name="connsiteX250" fmla="*/ 453011 w 909468"/>
                                  <a:gd name="connsiteY250" fmla="*/ 540204 h 602305"/>
                                  <a:gd name="connsiteX251" fmla="*/ 457537 w 909468"/>
                                  <a:gd name="connsiteY251" fmla="*/ 533532 h 602305"/>
                                  <a:gd name="connsiteX252" fmla="*/ 476642 w 909468"/>
                                  <a:gd name="connsiteY252" fmla="*/ 508668 h 602305"/>
                                  <a:gd name="connsiteX253" fmla="*/ 502391 w 909468"/>
                                  <a:gd name="connsiteY253" fmla="*/ 490108 h 602305"/>
                                  <a:gd name="connsiteX254" fmla="*/ 556576 w 909468"/>
                                  <a:gd name="connsiteY254" fmla="*/ 500389 h 602305"/>
                                  <a:gd name="connsiteX255" fmla="*/ 563692 w 909468"/>
                                  <a:gd name="connsiteY255" fmla="*/ 504673 h 602305"/>
                                  <a:gd name="connsiteX256" fmla="*/ 574170 w 909468"/>
                                  <a:gd name="connsiteY256" fmla="*/ 510711 h 602305"/>
                                  <a:gd name="connsiteX257" fmla="*/ 578573 w 909468"/>
                                  <a:gd name="connsiteY257" fmla="*/ 512588 h 602305"/>
                                  <a:gd name="connsiteX258" fmla="*/ 578755 w 909468"/>
                                  <a:gd name="connsiteY258" fmla="*/ 507140 h 602305"/>
                                  <a:gd name="connsiteX259" fmla="*/ 578597 w 909468"/>
                                  <a:gd name="connsiteY259" fmla="*/ 502929 h 602305"/>
                                  <a:gd name="connsiteX260" fmla="*/ 578334 w 909468"/>
                                  <a:gd name="connsiteY260" fmla="*/ 492914 h 602305"/>
                                  <a:gd name="connsiteX261" fmla="*/ 583383 w 909468"/>
                                  <a:gd name="connsiteY261" fmla="*/ 474402 h 602305"/>
                                  <a:gd name="connsiteX262" fmla="*/ 603565 w 909468"/>
                                  <a:gd name="connsiteY262" fmla="*/ 459896 h 602305"/>
                                  <a:gd name="connsiteX263" fmla="*/ 625067 w 909468"/>
                                  <a:gd name="connsiteY263" fmla="*/ 461762 h 602305"/>
                                  <a:gd name="connsiteX264" fmla="*/ 636880 w 909468"/>
                                  <a:gd name="connsiteY264" fmla="*/ 472619 h 602305"/>
                                  <a:gd name="connsiteX265" fmla="*/ 639875 w 909468"/>
                                  <a:gd name="connsiteY265" fmla="*/ 479039 h 602305"/>
                                  <a:gd name="connsiteX266" fmla="*/ 654003 w 909468"/>
                                  <a:gd name="connsiteY266" fmla="*/ 472282 h 602305"/>
                                  <a:gd name="connsiteX267" fmla="*/ 675452 w 909468"/>
                                  <a:gd name="connsiteY267" fmla="*/ 480876 h 602305"/>
                                  <a:gd name="connsiteX268" fmla="*/ 691819 w 909468"/>
                                  <a:gd name="connsiteY268" fmla="*/ 502475 h 602305"/>
                                  <a:gd name="connsiteX269" fmla="*/ 703291 w 909468"/>
                                  <a:gd name="connsiteY269" fmla="*/ 522937 h 602305"/>
                                  <a:gd name="connsiteX270" fmla="*/ 706546 w 909468"/>
                                  <a:gd name="connsiteY270" fmla="*/ 528905 h 602305"/>
                                  <a:gd name="connsiteX271" fmla="*/ 721296 w 909468"/>
                                  <a:gd name="connsiteY271" fmla="*/ 553722 h 602305"/>
                                  <a:gd name="connsiteX272" fmla="*/ 734539 w 909468"/>
                                  <a:gd name="connsiteY272" fmla="*/ 568652 h 602305"/>
                                  <a:gd name="connsiteX273" fmla="*/ 755325 w 909468"/>
                                  <a:gd name="connsiteY273" fmla="*/ 573838 h 602305"/>
                                  <a:gd name="connsiteX274" fmla="*/ 773184 w 909468"/>
                                  <a:gd name="connsiteY274" fmla="*/ 562800 h 602305"/>
                                  <a:gd name="connsiteX275" fmla="*/ 780161 w 909468"/>
                                  <a:gd name="connsiteY275" fmla="*/ 542910 h 602305"/>
                                  <a:gd name="connsiteX276" fmla="*/ 779861 w 909468"/>
                                  <a:gd name="connsiteY276" fmla="*/ 521463 h 602305"/>
                                  <a:gd name="connsiteX277" fmla="*/ 769719 w 909468"/>
                                  <a:gd name="connsiteY277" fmla="*/ 520236 h 602305"/>
                                  <a:gd name="connsiteX278" fmla="*/ 755242 w 909468"/>
                                  <a:gd name="connsiteY278" fmla="*/ 507419 h 602305"/>
                                  <a:gd name="connsiteX279" fmla="*/ 753401 w 909468"/>
                                  <a:gd name="connsiteY279" fmla="*/ 490630 h 602305"/>
                                  <a:gd name="connsiteX280" fmla="*/ 755486 w 909468"/>
                                  <a:gd name="connsiteY280" fmla="*/ 480097 h 602305"/>
                                  <a:gd name="connsiteX281" fmla="*/ 755918 w 909468"/>
                                  <a:gd name="connsiteY281" fmla="*/ 478232 h 602305"/>
                                  <a:gd name="connsiteX282" fmla="*/ 756761 w 909468"/>
                                  <a:gd name="connsiteY282" fmla="*/ 465579 h 602305"/>
                                  <a:gd name="connsiteX283" fmla="*/ 753562 w 909468"/>
                                  <a:gd name="connsiteY283" fmla="*/ 464233 h 602305"/>
                                  <a:gd name="connsiteX284" fmla="*/ 745434 w 909468"/>
                                  <a:gd name="connsiteY284" fmla="*/ 462138 h 602305"/>
                                  <a:gd name="connsiteX285" fmla="*/ 739056 w 909468"/>
                                  <a:gd name="connsiteY285" fmla="*/ 460650 h 602305"/>
                                  <a:gd name="connsiteX286" fmla="*/ 720410 w 909468"/>
                                  <a:gd name="connsiteY286" fmla="*/ 451636 h 602305"/>
                                  <a:gd name="connsiteX287" fmla="*/ 713984 w 909468"/>
                                  <a:gd name="connsiteY287" fmla="*/ 438395 h 602305"/>
                                  <a:gd name="connsiteX288" fmla="*/ 716493 w 909468"/>
                                  <a:gd name="connsiteY288" fmla="*/ 424222 h 602305"/>
                                  <a:gd name="connsiteX289" fmla="*/ 736610 w 909468"/>
                                  <a:gd name="connsiteY289" fmla="*/ 401736 h 602305"/>
                                  <a:gd name="connsiteX290" fmla="*/ 755172 w 909468"/>
                                  <a:gd name="connsiteY290" fmla="*/ 388652 h 602305"/>
                                  <a:gd name="connsiteX291" fmla="*/ 763502 w 909468"/>
                                  <a:gd name="connsiteY291" fmla="*/ 382954 h 602305"/>
                                  <a:gd name="connsiteX292" fmla="*/ 804739 w 909468"/>
                                  <a:gd name="connsiteY292" fmla="*/ 340700 h 602305"/>
                                  <a:gd name="connsiteX293" fmla="*/ 799671 w 909468"/>
                                  <a:gd name="connsiteY293" fmla="*/ 287476 h 602305"/>
                                  <a:gd name="connsiteX294" fmla="*/ 798577 w 909468"/>
                                  <a:gd name="connsiteY294" fmla="*/ 283981 h 602305"/>
                                  <a:gd name="connsiteX295" fmla="*/ 791035 w 909468"/>
                                  <a:gd name="connsiteY295" fmla="*/ 256254 h 602305"/>
                                  <a:gd name="connsiteX296" fmla="*/ 793022 w 909468"/>
                                  <a:gd name="connsiteY296" fmla="*/ 222647 h 602305"/>
                                  <a:gd name="connsiteX297" fmla="*/ 840337 w 909468"/>
                                  <a:gd name="connsiteY297" fmla="*/ 188292 h 602305"/>
                                  <a:gd name="connsiteX298" fmla="*/ 851127 w 909468"/>
                                  <a:gd name="connsiteY298" fmla="*/ 185712 h 602305"/>
                                  <a:gd name="connsiteX299" fmla="*/ 852263 w 909468"/>
                                  <a:gd name="connsiteY299" fmla="*/ 185452 h 602305"/>
                                  <a:gd name="connsiteX300" fmla="*/ 857317 w 909468"/>
                                  <a:gd name="connsiteY300" fmla="*/ 184268 h 602305"/>
                                  <a:gd name="connsiteX301" fmla="*/ 850340 w 909468"/>
                                  <a:gd name="connsiteY301" fmla="*/ 179552 h 602305"/>
                                  <a:gd name="connsiteX302" fmla="*/ 841759 w 909468"/>
                                  <a:gd name="connsiteY302" fmla="*/ 156780 h 602305"/>
                                  <a:gd name="connsiteX303" fmla="*/ 852786 w 909468"/>
                                  <a:gd name="connsiteY303" fmla="*/ 138073 h 602305"/>
                                  <a:gd name="connsiteX304" fmla="*/ 863786 w 909468"/>
                                  <a:gd name="connsiteY304" fmla="*/ 128412 h 602305"/>
                                  <a:gd name="connsiteX305" fmla="*/ 866650 w 909468"/>
                                  <a:gd name="connsiteY305" fmla="*/ 126034 h 602305"/>
                                  <a:gd name="connsiteX306" fmla="*/ 881330 w 909468"/>
                                  <a:gd name="connsiteY306" fmla="*/ 106849 h 602305"/>
                                  <a:gd name="connsiteX307" fmla="*/ 876549 w 909468"/>
                                  <a:gd name="connsiteY307" fmla="*/ 73978 h 602305"/>
                                  <a:gd name="connsiteX308" fmla="*/ 860363 w 909468"/>
                                  <a:gd name="connsiteY308" fmla="*/ 51892 h 602305"/>
                                  <a:gd name="connsiteX309" fmla="*/ 802857 w 909468"/>
                                  <a:gd name="connsiteY309" fmla="*/ 63476 h 602305"/>
                                  <a:gd name="connsiteX310" fmla="*/ 784260 w 909468"/>
                                  <a:gd name="connsiteY310" fmla="*/ 100587 h 602305"/>
                                  <a:gd name="connsiteX311" fmla="*/ 782078 w 909468"/>
                                  <a:gd name="connsiteY311" fmla="*/ 107713 h 602305"/>
                                  <a:gd name="connsiteX312" fmla="*/ 776529 w 909468"/>
                                  <a:gd name="connsiteY312" fmla="*/ 125065 h 602305"/>
                                  <a:gd name="connsiteX313" fmla="*/ 765230 w 909468"/>
                                  <a:gd name="connsiteY313" fmla="*/ 147419 h 602305"/>
                                  <a:gd name="connsiteX314" fmla="*/ 747184 w 909468"/>
                                  <a:gd name="connsiteY314" fmla="*/ 159784 h 602305"/>
                                  <a:gd name="connsiteX315" fmla="*/ 731444 w 909468"/>
                                  <a:gd name="connsiteY315" fmla="*/ 158589 h 602305"/>
                                  <a:gd name="connsiteX316" fmla="*/ 731521 w 909468"/>
                                  <a:gd name="connsiteY316" fmla="*/ 166182 h 602305"/>
                                  <a:gd name="connsiteX317" fmla="*/ 731577 w 909468"/>
                                  <a:gd name="connsiteY317" fmla="*/ 168379 h 602305"/>
                                  <a:gd name="connsiteX318" fmla="*/ 730601 w 909468"/>
                                  <a:gd name="connsiteY318" fmla="*/ 183868 h 602305"/>
                                  <a:gd name="connsiteX319" fmla="*/ 714890 w 909468"/>
                                  <a:gd name="connsiteY319" fmla="*/ 200710 h 602305"/>
                                  <a:gd name="connsiteX320" fmla="*/ 701402 w 909468"/>
                                  <a:gd name="connsiteY320" fmla="*/ 199190 h 602305"/>
                                  <a:gd name="connsiteX321" fmla="*/ 692655 w 909468"/>
                                  <a:gd name="connsiteY321" fmla="*/ 193984 h 602305"/>
                                  <a:gd name="connsiteX322" fmla="*/ 680265 w 909468"/>
                                  <a:gd name="connsiteY322" fmla="*/ 183410 h 602305"/>
                                  <a:gd name="connsiteX323" fmla="*/ 678211 w 909468"/>
                                  <a:gd name="connsiteY323" fmla="*/ 181547 h 602305"/>
                                  <a:gd name="connsiteX324" fmla="*/ 668906 w 909468"/>
                                  <a:gd name="connsiteY324" fmla="*/ 173746 h 602305"/>
                                  <a:gd name="connsiteX325" fmla="*/ 666827 w 909468"/>
                                  <a:gd name="connsiteY325" fmla="*/ 188228 h 602305"/>
                                  <a:gd name="connsiteX326" fmla="*/ 666297 w 909468"/>
                                  <a:gd name="connsiteY326" fmla="*/ 194498 h 602305"/>
                                  <a:gd name="connsiteX327" fmla="*/ 665045 w 909468"/>
                                  <a:gd name="connsiteY327" fmla="*/ 207846 h 602305"/>
                                  <a:gd name="connsiteX328" fmla="*/ 659949 w 909468"/>
                                  <a:gd name="connsiteY328" fmla="*/ 227188 h 602305"/>
                                  <a:gd name="connsiteX329" fmla="*/ 637976 w 909468"/>
                                  <a:gd name="connsiteY329" fmla="*/ 243343 h 602305"/>
                                  <a:gd name="connsiteX330" fmla="*/ 627325 w 909468"/>
                                  <a:gd name="connsiteY330" fmla="*/ 240738 h 602305"/>
                                  <a:gd name="connsiteX331" fmla="*/ 624173 w 909468"/>
                                  <a:gd name="connsiteY331" fmla="*/ 239257 h 602305"/>
                                  <a:gd name="connsiteX332" fmla="*/ 623918 w 909468"/>
                                  <a:gd name="connsiteY332" fmla="*/ 239133 h 602305"/>
                                  <a:gd name="connsiteX333" fmla="*/ 620929 w 909468"/>
                                  <a:gd name="connsiteY333" fmla="*/ 237733 h 602305"/>
                                  <a:gd name="connsiteX334" fmla="*/ 614680 w 909468"/>
                                  <a:gd name="connsiteY334" fmla="*/ 236215 h 602305"/>
                                  <a:gd name="connsiteX335" fmla="*/ 601679 w 909468"/>
                                  <a:gd name="connsiteY335" fmla="*/ 232281 h 602305"/>
                                  <a:gd name="connsiteX336" fmla="*/ 587653 w 909468"/>
                                  <a:gd name="connsiteY336" fmla="*/ 219129 h 602305"/>
                                  <a:gd name="connsiteX337" fmla="*/ 585135 w 909468"/>
                                  <a:gd name="connsiteY337" fmla="*/ 196694 h 602305"/>
                                  <a:gd name="connsiteX338" fmla="*/ 597145 w 909468"/>
                                  <a:gd name="connsiteY338" fmla="*/ 167812 h 602305"/>
                                  <a:gd name="connsiteX339" fmla="*/ 613852 w 909468"/>
                                  <a:gd name="connsiteY339" fmla="*/ 140140 h 602305"/>
                                  <a:gd name="connsiteX340" fmla="*/ 615803 w 909468"/>
                                  <a:gd name="connsiteY340" fmla="*/ 137015 h 602305"/>
                                  <a:gd name="connsiteX341" fmla="*/ 620187 w 909468"/>
                                  <a:gd name="connsiteY341" fmla="*/ 129952 h 602305"/>
                                  <a:gd name="connsiteX342" fmla="*/ 615104 w 909468"/>
                                  <a:gd name="connsiteY342" fmla="*/ 133593 h 602305"/>
                                  <a:gd name="connsiteX343" fmla="*/ 609430 w 909468"/>
                                  <a:gd name="connsiteY343" fmla="*/ 137695 h 602305"/>
                                  <a:gd name="connsiteX344" fmla="*/ 586873 w 909468"/>
                                  <a:gd name="connsiteY344" fmla="*/ 153627 h 602305"/>
                                  <a:gd name="connsiteX345" fmla="*/ 573795 w 909468"/>
                                  <a:gd name="connsiteY345" fmla="*/ 161675 h 602305"/>
                                  <a:gd name="connsiteX346" fmla="*/ 560956 w 909468"/>
                                  <a:gd name="connsiteY346" fmla="*/ 166933 h 602305"/>
                                  <a:gd name="connsiteX347" fmla="*/ 539566 w 909468"/>
                                  <a:gd name="connsiteY347" fmla="*/ 164305 h 602305"/>
                                  <a:gd name="connsiteX348" fmla="*/ 529455 w 909468"/>
                                  <a:gd name="connsiteY348" fmla="*/ 147194 h 602305"/>
                                  <a:gd name="connsiteX349" fmla="*/ 530313 w 909468"/>
                                  <a:gd name="connsiteY349" fmla="*/ 132370 h 602305"/>
                                  <a:gd name="connsiteX350" fmla="*/ 533475 w 909468"/>
                                  <a:gd name="connsiteY350" fmla="*/ 120157 h 602305"/>
                                  <a:gd name="connsiteX351" fmla="*/ 542472 w 909468"/>
                                  <a:gd name="connsiteY351" fmla="*/ 105084 h 602305"/>
                                  <a:gd name="connsiteX352" fmla="*/ 553423 w 909468"/>
                                  <a:gd name="connsiteY352" fmla="*/ 94166 h 602305"/>
                                  <a:gd name="connsiteX353" fmla="*/ 554748 w 909468"/>
                                  <a:gd name="connsiteY353" fmla="*/ 92949 h 602305"/>
                                  <a:gd name="connsiteX354" fmla="*/ 561415 w 909468"/>
                                  <a:gd name="connsiteY354" fmla="*/ 86649 h 602305"/>
                                  <a:gd name="connsiteX355" fmla="*/ 560197 w 909468"/>
                                  <a:gd name="connsiteY355" fmla="*/ 86451 h 602305"/>
                                  <a:gd name="connsiteX356" fmla="*/ 319679 w 909468"/>
                                  <a:gd name="connsiteY356" fmla="*/ 58902 h 602305"/>
                                  <a:gd name="connsiteX357" fmla="*/ 295511 w 909468"/>
                                  <a:gd name="connsiteY357" fmla="*/ 61237 h 602305"/>
                                  <a:gd name="connsiteX358" fmla="*/ 293612 w 909468"/>
                                  <a:gd name="connsiteY358" fmla="*/ 62599 h 602305"/>
                                  <a:gd name="connsiteX359" fmla="*/ 293532 w 909468"/>
                                  <a:gd name="connsiteY359" fmla="*/ 62781 h 602305"/>
                                  <a:gd name="connsiteX360" fmla="*/ 292826 w 909468"/>
                                  <a:gd name="connsiteY360" fmla="*/ 64388 h 602305"/>
                                  <a:gd name="connsiteX361" fmla="*/ 292808 w 909468"/>
                                  <a:gd name="connsiteY361" fmla="*/ 64431 h 602305"/>
                                  <a:gd name="connsiteX362" fmla="*/ 291500 w 909468"/>
                                  <a:gd name="connsiteY362" fmla="*/ 67294 h 602305"/>
                                  <a:gd name="connsiteX363" fmla="*/ 284229 w 909468"/>
                                  <a:gd name="connsiteY363" fmla="*/ 75797 h 602305"/>
                                  <a:gd name="connsiteX364" fmla="*/ 258257 w 909468"/>
                                  <a:gd name="connsiteY364" fmla="*/ 78852 h 602305"/>
                                  <a:gd name="connsiteX365" fmla="*/ 192791 w 909468"/>
                                  <a:gd name="connsiteY365" fmla="*/ 52235 h 602305"/>
                                  <a:gd name="connsiteX366" fmla="*/ 188030 w 909468"/>
                                  <a:gd name="connsiteY366" fmla="*/ 49763 h 602305"/>
                                  <a:gd name="connsiteX367" fmla="*/ 162437 w 909468"/>
                                  <a:gd name="connsiteY367" fmla="*/ 36869 h 602305"/>
                                  <a:gd name="connsiteX368" fmla="*/ 139989 w 909468"/>
                                  <a:gd name="connsiteY368" fmla="*/ 28460 h 602305"/>
                                  <a:gd name="connsiteX369" fmla="*/ 136835 w 909468"/>
                                  <a:gd name="connsiteY369" fmla="*/ 27969 h 602305"/>
                                  <a:gd name="connsiteX370" fmla="*/ 136794 w 909468"/>
                                  <a:gd name="connsiteY370" fmla="*/ 28220 h 602305"/>
                                  <a:gd name="connsiteX371" fmla="*/ 136587 w 909468"/>
                                  <a:gd name="connsiteY371" fmla="*/ 29485 h 602305"/>
                                  <a:gd name="connsiteX372" fmla="*/ 135043 w 909468"/>
                                  <a:gd name="connsiteY372" fmla="*/ 35948 h 602305"/>
                                  <a:gd name="connsiteX373" fmla="*/ 129246 w 909468"/>
                                  <a:gd name="connsiteY373" fmla="*/ 44908 h 602305"/>
                                  <a:gd name="connsiteX374" fmla="*/ 645837 w 909468"/>
                                  <a:gd name="connsiteY374" fmla="*/ 114272 h 602305"/>
                                  <a:gd name="connsiteX375" fmla="*/ 645455 w 909468"/>
                                  <a:gd name="connsiteY375" fmla="*/ 114353 h 602305"/>
                                  <a:gd name="connsiteX376" fmla="*/ 645837 w 909468"/>
                                  <a:gd name="connsiteY376" fmla="*/ 114272 h 602305"/>
                                  <a:gd name="connsiteX377" fmla="*/ 664756 w 909468"/>
                                  <a:gd name="connsiteY377" fmla="*/ 171324 h 602305"/>
                                  <a:gd name="connsiteX378" fmla="*/ 665015 w 909468"/>
                                  <a:gd name="connsiteY378" fmla="*/ 171405 h 602305"/>
                                  <a:gd name="connsiteX379" fmla="*/ 664756 w 909468"/>
                                  <a:gd name="connsiteY379" fmla="*/ 171324 h 6023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</a:cxnLst>
                                <a:rect l="l" t="t" r="r" b="b"/>
                                <a:pathLst>
                                  <a:path w="909468" h="602305">
                                    <a:moveTo>
                                      <a:pt x="121306" y="3395"/>
                                    </a:moveTo>
                                    <a:cubicBezTo>
                                      <a:pt x="128518" y="-765"/>
                                      <a:pt x="137106" y="-553"/>
                                      <a:pt x="145465" y="1121"/>
                                    </a:cubicBezTo>
                                    <a:cubicBezTo>
                                      <a:pt x="154428" y="2916"/>
                                      <a:pt x="164459" y="7024"/>
                                      <a:pt x="174272" y="11624"/>
                                    </a:cubicBezTo>
                                    <a:cubicBezTo>
                                      <a:pt x="182774" y="15610"/>
                                      <a:pt x="191922" y="20364"/>
                                      <a:pt x="200979" y="25071"/>
                                    </a:cubicBezTo>
                                    <a:cubicBezTo>
                                      <a:pt x="202530" y="25877"/>
                                      <a:pt x="204078" y="26681"/>
                                      <a:pt x="205620" y="27480"/>
                                    </a:cubicBezTo>
                                    <a:cubicBezTo>
                                      <a:pt x="227618" y="38880"/>
                                      <a:pt x="247787" y="48787"/>
                                      <a:pt x="262935" y="51365"/>
                                    </a:cubicBezTo>
                                    <a:cubicBezTo>
                                      <a:pt x="265110" y="51736"/>
                                      <a:pt x="266697" y="51905"/>
                                      <a:pt x="267815" y="51978"/>
                                    </a:cubicBezTo>
                                    <a:cubicBezTo>
                                      <a:pt x="267995" y="51570"/>
                                      <a:pt x="268197" y="51129"/>
                                      <a:pt x="268412" y="50683"/>
                                    </a:cubicBezTo>
                                    <a:cubicBezTo>
                                      <a:pt x="271057" y="45191"/>
                                      <a:pt x="275597" y="39234"/>
                                      <a:pt x="285012" y="35407"/>
                                    </a:cubicBezTo>
                                    <a:cubicBezTo>
                                      <a:pt x="293289" y="32043"/>
                                      <a:pt x="304608" y="30633"/>
                                      <a:pt x="320378" y="31030"/>
                                    </a:cubicBezTo>
                                    <a:cubicBezTo>
                                      <a:pt x="381797" y="32572"/>
                                      <a:pt x="513041" y="50553"/>
                                      <a:pt x="564663" y="58930"/>
                                    </a:cubicBezTo>
                                    <a:cubicBezTo>
                                      <a:pt x="577396" y="60996"/>
                                      <a:pt x="585503" y="62355"/>
                                      <a:pt x="590127" y="63377"/>
                                    </a:cubicBezTo>
                                    <a:cubicBezTo>
                                      <a:pt x="591325" y="63642"/>
                                      <a:pt x="592522" y="63934"/>
                                      <a:pt x="593623" y="64266"/>
                                    </a:cubicBezTo>
                                    <a:cubicBezTo>
                                      <a:pt x="594495" y="64529"/>
                                      <a:pt x="596268" y="65090"/>
                                      <a:pt x="598054" y="66150"/>
                                    </a:cubicBezTo>
                                    <a:cubicBezTo>
                                      <a:pt x="598932" y="66671"/>
                                      <a:pt x="600712" y="67829"/>
                                      <a:pt x="602297" y="69897"/>
                                    </a:cubicBezTo>
                                    <a:cubicBezTo>
                                      <a:pt x="604109" y="72262"/>
                                      <a:pt x="605797" y="76080"/>
                                      <a:pt x="605077" y="80735"/>
                                    </a:cubicBezTo>
                                    <a:cubicBezTo>
                                      <a:pt x="604432" y="84900"/>
                                      <a:pt x="602171" y="87557"/>
                                      <a:pt x="600948" y="88761"/>
                                    </a:cubicBezTo>
                                    <a:cubicBezTo>
                                      <a:pt x="599667" y="90022"/>
                                      <a:pt x="598413" y="90789"/>
                                      <a:pt x="597749" y="91168"/>
                                    </a:cubicBezTo>
                                    <a:cubicBezTo>
                                      <a:pt x="595876" y="92233"/>
                                      <a:pt x="593466" y="93006"/>
                                      <a:pt x="592750" y="93236"/>
                                    </a:cubicBezTo>
                                    <a:cubicBezTo>
                                      <a:pt x="592682" y="93258"/>
                                      <a:pt x="592629" y="93275"/>
                                      <a:pt x="592594" y="93287"/>
                                    </a:cubicBezTo>
                                    <a:cubicBezTo>
                                      <a:pt x="591655" y="93598"/>
                                      <a:pt x="590945" y="93839"/>
                                      <a:pt x="590332" y="94077"/>
                                    </a:cubicBezTo>
                                    <a:cubicBezTo>
                                      <a:pt x="588272" y="98530"/>
                                      <a:pt x="585103" y="102184"/>
                                      <a:pt x="582710" y="104728"/>
                                    </a:cubicBezTo>
                                    <a:cubicBezTo>
                                      <a:pt x="579902" y="107715"/>
                                      <a:pt x="576534" y="110802"/>
                                      <a:pt x="573558" y="113531"/>
                                    </a:cubicBezTo>
                                    <a:cubicBezTo>
                                      <a:pt x="573129" y="113924"/>
                                      <a:pt x="572707" y="114310"/>
                                      <a:pt x="572297" y="114688"/>
                                    </a:cubicBezTo>
                                    <a:cubicBezTo>
                                      <a:pt x="568797" y="117907"/>
                                      <a:pt x="565825" y="120720"/>
                                      <a:pt x="563506" y="123386"/>
                                    </a:cubicBezTo>
                                    <a:cubicBezTo>
                                      <a:pt x="561074" y="126181"/>
                                      <a:pt x="560303" y="127770"/>
                                      <a:pt x="560137" y="128311"/>
                                    </a:cubicBezTo>
                                    <a:cubicBezTo>
                                      <a:pt x="559163" y="131496"/>
                                      <a:pt x="558262" y="134709"/>
                                      <a:pt x="557682" y="137691"/>
                                    </a:cubicBezTo>
                                    <a:cubicBezTo>
                                      <a:pt x="557615" y="138039"/>
                                      <a:pt x="557554" y="138372"/>
                                      <a:pt x="557500" y="138691"/>
                                    </a:cubicBezTo>
                                    <a:cubicBezTo>
                                      <a:pt x="558308" y="138316"/>
                                      <a:pt x="559294" y="137823"/>
                                      <a:pt x="560472" y="137183"/>
                                    </a:cubicBezTo>
                                    <a:cubicBezTo>
                                      <a:pt x="563553" y="135507"/>
                                      <a:pt x="567222" y="133222"/>
                                      <a:pt x="571391" y="130439"/>
                                    </a:cubicBezTo>
                                    <a:cubicBezTo>
                                      <a:pt x="578037" y="126001"/>
                                      <a:pt x="585330" y="120721"/>
                                      <a:pt x="592838" y="115285"/>
                                    </a:cubicBezTo>
                                    <a:cubicBezTo>
                                      <a:pt x="594814" y="113854"/>
                                      <a:pt x="596805" y="112413"/>
                                      <a:pt x="598803" y="110973"/>
                                    </a:cubicBezTo>
                                    <a:cubicBezTo>
                                      <a:pt x="608103" y="104271"/>
                                      <a:pt x="617722" y="97483"/>
                                      <a:pt x="625670" y="92974"/>
                                    </a:cubicBezTo>
                                    <a:cubicBezTo>
                                      <a:pt x="629543" y="90775"/>
                                      <a:pt x="633896" y="88602"/>
                                      <a:pt x="638108" y="87457"/>
                                    </a:cubicBezTo>
                                    <a:cubicBezTo>
                                      <a:pt x="641079" y="86648"/>
                                      <a:pt x="650628" y="84514"/>
                                      <a:pt x="657507" y="92171"/>
                                    </a:cubicBezTo>
                                    <a:cubicBezTo>
                                      <a:pt x="660724" y="95751"/>
                                      <a:pt x="661696" y="99868"/>
                                      <a:pt x="661900" y="102869"/>
                                    </a:cubicBezTo>
                                    <a:cubicBezTo>
                                      <a:pt x="662100" y="105806"/>
                                      <a:pt x="661641" y="108512"/>
                                      <a:pt x="661125" y="110611"/>
                                    </a:cubicBezTo>
                                    <a:cubicBezTo>
                                      <a:pt x="660097" y="114797"/>
                                      <a:pt x="658156" y="119232"/>
                                      <a:pt x="656106" y="123332"/>
                                    </a:cubicBezTo>
                                    <a:cubicBezTo>
                                      <a:pt x="651938" y="131671"/>
                                      <a:pt x="645660" y="141838"/>
                                      <a:pt x="639456" y="151778"/>
                                    </a:cubicBezTo>
                                    <a:cubicBezTo>
                                      <a:pt x="638810" y="152813"/>
                                      <a:pt x="638164" y="153848"/>
                                      <a:pt x="637518" y="154881"/>
                                    </a:cubicBezTo>
                                    <a:cubicBezTo>
                                      <a:pt x="631786" y="164051"/>
                                      <a:pt x="626112" y="173133"/>
                                      <a:pt x="621483" y="181415"/>
                                    </a:cubicBezTo>
                                    <a:cubicBezTo>
                                      <a:pt x="616056" y="191125"/>
                                      <a:pt x="613218" y="197788"/>
                                      <a:pt x="612637" y="201273"/>
                                    </a:cubicBezTo>
                                    <a:cubicBezTo>
                                      <a:pt x="612079" y="204629"/>
                                      <a:pt x="612402" y="206105"/>
                                      <a:pt x="612526" y="206499"/>
                                    </a:cubicBezTo>
                                    <a:cubicBezTo>
                                      <a:pt x="612652" y="206593"/>
                                      <a:pt x="612907" y="206755"/>
                                      <a:pt x="613377" y="206972"/>
                                    </a:cubicBezTo>
                                    <a:cubicBezTo>
                                      <a:pt x="614864" y="207660"/>
                                      <a:pt x="616938" y="208198"/>
                                      <a:pt x="620424" y="208932"/>
                                    </a:cubicBezTo>
                                    <a:cubicBezTo>
                                      <a:pt x="620692" y="208988"/>
                                      <a:pt x="620985" y="209048"/>
                                      <a:pt x="621299" y="209113"/>
                                    </a:cubicBezTo>
                                    <a:cubicBezTo>
                                      <a:pt x="624083" y="209686"/>
                                      <a:pt x="628513" y="210598"/>
                                      <a:pt x="632216" y="212238"/>
                                    </a:cubicBezTo>
                                    <a:cubicBezTo>
                                      <a:pt x="633427" y="212774"/>
                                      <a:pt x="634543" y="213304"/>
                                      <a:pt x="635498" y="213764"/>
                                    </a:cubicBezTo>
                                    <a:cubicBezTo>
                                      <a:pt x="635937" y="212771"/>
                                      <a:pt x="636696" y="210024"/>
                                      <a:pt x="637366" y="204491"/>
                                    </a:cubicBezTo>
                                    <a:cubicBezTo>
                                      <a:pt x="637806" y="200861"/>
                                      <a:pt x="638107" y="197137"/>
                                      <a:pt x="638436" y="193070"/>
                                    </a:cubicBezTo>
                                    <a:cubicBezTo>
                                      <a:pt x="638625" y="190738"/>
                                      <a:pt x="638822" y="188294"/>
                                      <a:pt x="639061" y="185688"/>
                                    </a:cubicBezTo>
                                    <a:cubicBezTo>
                                      <a:pt x="639662" y="179113"/>
                                      <a:pt x="640518" y="171681"/>
                                      <a:pt x="642314" y="165245"/>
                                    </a:cubicBezTo>
                                    <a:cubicBezTo>
                                      <a:pt x="643906" y="159542"/>
                                      <a:pt x="647303" y="150497"/>
                                      <a:pt x="656005" y="145956"/>
                                    </a:cubicBezTo>
                                    <a:cubicBezTo>
                                      <a:pt x="666265" y="140602"/>
                                      <a:pt x="676265" y="145501"/>
                                      <a:pt x="681114" y="148415"/>
                                    </a:cubicBezTo>
                                    <a:cubicBezTo>
                                      <a:pt x="686753" y="151806"/>
                                      <a:pt x="692370" y="156768"/>
                                      <a:pt x="696891" y="160848"/>
                                    </a:cubicBezTo>
                                    <a:cubicBezTo>
                                      <a:pt x="697721" y="161600"/>
                                      <a:pt x="698530" y="162328"/>
                                      <a:pt x="699304" y="163030"/>
                                    </a:cubicBezTo>
                                    <a:cubicBezTo>
                                      <a:pt x="700851" y="164436"/>
                                      <a:pt x="702287" y="165741"/>
                                      <a:pt x="703646" y="166939"/>
                                    </a:cubicBezTo>
                                    <a:cubicBezTo>
                                      <a:pt x="703535" y="163183"/>
                                      <a:pt x="703416" y="158479"/>
                                      <a:pt x="703772" y="154186"/>
                                    </a:cubicBezTo>
                                    <a:cubicBezTo>
                                      <a:pt x="704176" y="149360"/>
                                      <a:pt x="705347" y="141811"/>
                                      <a:pt x="710575" y="135864"/>
                                    </a:cubicBezTo>
                                    <a:cubicBezTo>
                                      <a:pt x="713001" y="133097"/>
                                      <a:pt x="716123" y="130782"/>
                                      <a:pt x="719999" y="129521"/>
                                    </a:cubicBezTo>
                                    <a:cubicBezTo>
                                      <a:pt x="723812" y="128279"/>
                                      <a:pt x="727332" y="128389"/>
                                      <a:pt x="730071" y="128845"/>
                                    </a:cubicBezTo>
                                    <a:cubicBezTo>
                                      <a:pt x="732664" y="129278"/>
                                      <a:pt x="734944" y="130094"/>
                                      <a:pt x="736414" y="130652"/>
                                    </a:cubicBezTo>
                                    <a:cubicBezTo>
                                      <a:pt x="737369" y="131017"/>
                                      <a:pt x="737948" y="131247"/>
                                      <a:pt x="738422" y="131437"/>
                                    </a:cubicBezTo>
                                    <a:cubicBezTo>
                                      <a:pt x="738959" y="131655"/>
                                      <a:pt x="739370" y="131820"/>
                                      <a:pt x="740088" y="132076"/>
                                    </a:cubicBezTo>
                                    <a:cubicBezTo>
                                      <a:pt x="740583" y="132251"/>
                                      <a:pt x="740931" y="132358"/>
                                      <a:pt x="741182" y="132422"/>
                                    </a:cubicBezTo>
                                    <a:cubicBezTo>
                                      <a:pt x="741600" y="132101"/>
                                      <a:pt x="742325" y="131439"/>
                                      <a:pt x="743336" y="130153"/>
                                    </a:cubicBezTo>
                                    <a:cubicBezTo>
                                      <a:pt x="745490" y="127419"/>
                                      <a:pt x="747748" y="122795"/>
                                      <a:pt x="750251" y="115742"/>
                                    </a:cubicBezTo>
                                    <a:cubicBezTo>
                                      <a:pt x="751952" y="110943"/>
                                      <a:pt x="753492" y="105881"/>
                                      <a:pt x="755172" y="100339"/>
                                    </a:cubicBezTo>
                                    <a:cubicBezTo>
                                      <a:pt x="755960" y="97760"/>
                                      <a:pt x="756775" y="95077"/>
                                      <a:pt x="757653" y="92270"/>
                                    </a:cubicBezTo>
                                    <a:cubicBezTo>
                                      <a:pt x="762707" y="76081"/>
                                      <a:pt x="769817" y="55403"/>
                                      <a:pt x="784441" y="42539"/>
                                    </a:cubicBezTo>
                                    <a:cubicBezTo>
                                      <a:pt x="810329" y="19772"/>
                                      <a:pt x="847098" y="12953"/>
                                      <a:pt x="873677" y="27394"/>
                                    </a:cubicBezTo>
                                    <a:cubicBezTo>
                                      <a:pt x="887973" y="35161"/>
                                      <a:pt x="897258" y="49833"/>
                                      <a:pt x="902646" y="64170"/>
                                    </a:cubicBezTo>
                                    <a:cubicBezTo>
                                      <a:pt x="908132" y="78758"/>
                                      <a:pt x="910460" y="95268"/>
                                      <a:pt x="909080" y="109529"/>
                                    </a:cubicBezTo>
                                    <a:cubicBezTo>
                                      <a:pt x="907316" y="127847"/>
                                      <a:pt x="893438" y="139941"/>
                                      <a:pt x="884585" y="147379"/>
                                    </a:cubicBezTo>
                                    <a:cubicBezTo>
                                      <a:pt x="883226" y="148524"/>
                                      <a:pt x="881958" y="149572"/>
                                      <a:pt x="880780" y="150550"/>
                                    </a:cubicBezTo>
                                    <a:cubicBezTo>
                                      <a:pt x="877455" y="153295"/>
                                      <a:pt x="874799" y="155495"/>
                                      <a:pt x="872492" y="157797"/>
                                    </a:cubicBezTo>
                                    <a:cubicBezTo>
                                      <a:pt x="871718" y="158573"/>
                                      <a:pt x="871119" y="159234"/>
                                      <a:pt x="870658" y="159786"/>
                                    </a:cubicBezTo>
                                    <a:cubicBezTo>
                                      <a:pt x="871955" y="160511"/>
                                      <a:pt x="873732" y="161385"/>
                                      <a:pt x="876193" y="162559"/>
                                    </a:cubicBezTo>
                                    <a:lnTo>
                                      <a:pt x="876214" y="162570"/>
                                    </a:lnTo>
                                    <a:cubicBezTo>
                                      <a:pt x="878061" y="163451"/>
                                      <a:pt x="880389" y="164560"/>
                                      <a:pt x="882543" y="165788"/>
                                    </a:cubicBezTo>
                                    <a:cubicBezTo>
                                      <a:pt x="884634" y="166979"/>
                                      <a:pt x="887422" y="168748"/>
                                      <a:pt x="889827" y="171270"/>
                                    </a:cubicBezTo>
                                    <a:cubicBezTo>
                                      <a:pt x="892371" y="173933"/>
                                      <a:pt x="895118" y="178116"/>
                                      <a:pt x="895404" y="183783"/>
                                    </a:cubicBezTo>
                                    <a:cubicBezTo>
                                      <a:pt x="895682" y="189324"/>
                                      <a:pt x="893494" y="193902"/>
                                      <a:pt x="891110" y="197198"/>
                                    </a:cubicBezTo>
                                    <a:cubicBezTo>
                                      <a:pt x="888078" y="201389"/>
                                      <a:pt x="884049" y="204038"/>
                                      <a:pt x="880577" y="205785"/>
                                    </a:cubicBezTo>
                                    <a:cubicBezTo>
                                      <a:pt x="877064" y="207556"/>
                                      <a:pt x="873238" y="208839"/>
                                      <a:pt x="869662" y="209856"/>
                                    </a:cubicBezTo>
                                    <a:cubicBezTo>
                                      <a:pt x="866058" y="210883"/>
                                      <a:pt x="862175" y="211784"/>
                                      <a:pt x="858488" y="212630"/>
                                    </a:cubicBezTo>
                                    <a:lnTo>
                                      <a:pt x="857359" y="212888"/>
                                    </a:lnTo>
                                    <a:cubicBezTo>
                                      <a:pt x="853957" y="213665"/>
                                      <a:pt x="850653" y="214422"/>
                                      <a:pt x="847335" y="215281"/>
                                    </a:cubicBezTo>
                                    <a:cubicBezTo>
                                      <a:pt x="831617" y="219357"/>
                                      <a:pt x="822360" y="224290"/>
                                      <a:pt x="818945" y="232914"/>
                                    </a:cubicBezTo>
                                    <a:cubicBezTo>
                                      <a:pt x="817223" y="237262"/>
                                      <a:pt x="816951" y="243014"/>
                                      <a:pt x="818457" y="251209"/>
                                    </a:cubicBezTo>
                                    <a:cubicBezTo>
                                      <a:pt x="819816" y="258583"/>
                                      <a:pt x="822291" y="266455"/>
                                      <a:pt x="825169" y="275605"/>
                                    </a:cubicBezTo>
                                    <a:cubicBezTo>
                                      <a:pt x="825532" y="276765"/>
                                      <a:pt x="825908" y="277945"/>
                                      <a:pt x="826285" y="279147"/>
                                    </a:cubicBezTo>
                                    <a:cubicBezTo>
                                      <a:pt x="832495" y="298995"/>
                                      <a:pt x="840435" y="325243"/>
                                      <a:pt x="830808" y="350598"/>
                                    </a:cubicBezTo>
                                    <a:cubicBezTo>
                                      <a:pt x="821405" y="375354"/>
                                      <a:pt x="798047" y="392927"/>
                                      <a:pt x="779394" y="405864"/>
                                    </a:cubicBezTo>
                                    <a:cubicBezTo>
                                      <a:pt x="776104" y="408147"/>
                                      <a:pt x="772974" y="410271"/>
                                      <a:pt x="769998" y="412291"/>
                                    </a:cubicBezTo>
                                    <a:cubicBezTo>
                                      <a:pt x="763885" y="416442"/>
                                      <a:pt x="758420" y="420150"/>
                                      <a:pt x="753562" y="423872"/>
                                    </a:cubicBezTo>
                                    <a:cubicBezTo>
                                      <a:pt x="748348" y="427862"/>
                                      <a:pt x="745260" y="430855"/>
                                      <a:pt x="743559" y="432994"/>
                                    </a:cubicBezTo>
                                    <a:cubicBezTo>
                                      <a:pt x="744200" y="433182"/>
                                      <a:pt x="744946" y="433384"/>
                                      <a:pt x="745811" y="433599"/>
                                    </a:cubicBezTo>
                                    <a:cubicBezTo>
                                      <a:pt x="746849" y="433858"/>
                                      <a:pt x="748188" y="434160"/>
                                      <a:pt x="749686" y="434500"/>
                                    </a:cubicBezTo>
                                    <a:cubicBezTo>
                                      <a:pt x="753513" y="435364"/>
                                      <a:pt x="758427" y="436474"/>
                                      <a:pt x="762317" y="437760"/>
                                    </a:cubicBezTo>
                                    <a:cubicBezTo>
                                      <a:pt x="767754" y="439558"/>
                                      <a:pt x="776404" y="443165"/>
                                      <a:pt x="781039" y="451786"/>
                                    </a:cubicBezTo>
                                    <a:cubicBezTo>
                                      <a:pt x="787661" y="464110"/>
                                      <a:pt x="784775" y="477072"/>
                                      <a:pt x="783103" y="484422"/>
                                    </a:cubicBezTo>
                                    <a:cubicBezTo>
                                      <a:pt x="782880" y="485407"/>
                                      <a:pt x="782670" y="486307"/>
                                      <a:pt x="782475" y="487138"/>
                                    </a:cubicBezTo>
                                    <a:cubicBezTo>
                                      <a:pt x="781862" y="489785"/>
                                      <a:pt x="781409" y="491739"/>
                                      <a:pt x="781137" y="493595"/>
                                    </a:cubicBezTo>
                                    <a:cubicBezTo>
                                      <a:pt x="781255" y="493597"/>
                                      <a:pt x="781381" y="493600"/>
                                      <a:pt x="781520" y="493604"/>
                                    </a:cubicBezTo>
                                    <a:lnTo>
                                      <a:pt x="781743" y="493609"/>
                                    </a:lnTo>
                                    <a:cubicBezTo>
                                      <a:pt x="784183" y="493662"/>
                                      <a:pt x="789529" y="493781"/>
                                      <a:pt x="794569" y="496232"/>
                                    </a:cubicBezTo>
                                    <a:cubicBezTo>
                                      <a:pt x="801107" y="499417"/>
                                      <a:pt x="805080" y="505265"/>
                                      <a:pt x="806565" y="512351"/>
                                    </a:cubicBezTo>
                                    <a:cubicBezTo>
                                      <a:pt x="808357" y="520896"/>
                                      <a:pt x="809242" y="533523"/>
                                      <a:pt x="807876" y="545963"/>
                                    </a:cubicBezTo>
                                    <a:cubicBezTo>
                                      <a:pt x="806565" y="557867"/>
                                      <a:pt x="802850" y="572787"/>
                                      <a:pt x="792673" y="582738"/>
                                    </a:cubicBezTo>
                                    <a:cubicBezTo>
                                      <a:pt x="785117" y="590124"/>
                                      <a:pt x="774689" y="597914"/>
                                      <a:pt x="761724" y="600974"/>
                                    </a:cubicBezTo>
                                    <a:cubicBezTo>
                                      <a:pt x="748104" y="604190"/>
                                      <a:pt x="733292" y="601787"/>
                                      <a:pt x="718577" y="591515"/>
                                    </a:cubicBezTo>
                                    <a:cubicBezTo>
                                      <a:pt x="710659" y="585987"/>
                                      <a:pt x="703946" y="577747"/>
                                      <a:pt x="698279" y="569464"/>
                                    </a:cubicBezTo>
                                    <a:cubicBezTo>
                                      <a:pt x="692500" y="561015"/>
                                      <a:pt x="687077" y="551404"/>
                                      <a:pt x="682089" y="542299"/>
                                    </a:cubicBezTo>
                                    <a:cubicBezTo>
                                      <a:pt x="680900" y="540126"/>
                                      <a:pt x="679738" y="537990"/>
                                      <a:pt x="678601" y="535898"/>
                                    </a:cubicBezTo>
                                    <a:cubicBezTo>
                                      <a:pt x="674849" y="528995"/>
                                      <a:pt x="671354" y="522566"/>
                                      <a:pt x="667903" y="516808"/>
                                    </a:cubicBezTo>
                                    <a:cubicBezTo>
                                      <a:pt x="663391" y="509278"/>
                                      <a:pt x="659788" y="504363"/>
                                      <a:pt x="656999" y="501782"/>
                                    </a:cubicBezTo>
                                    <a:cubicBezTo>
                                      <a:pt x="656862" y="501962"/>
                                      <a:pt x="656716" y="502153"/>
                                      <a:pt x="656560" y="502359"/>
                                    </a:cubicBezTo>
                                    <a:lnTo>
                                      <a:pt x="656458" y="502492"/>
                                    </a:lnTo>
                                    <a:cubicBezTo>
                                      <a:pt x="655625" y="503585"/>
                                      <a:pt x="654328" y="505287"/>
                                      <a:pt x="652847" y="506839"/>
                                    </a:cubicBezTo>
                                    <a:cubicBezTo>
                                      <a:pt x="651380" y="508378"/>
                                      <a:pt x="648885" y="510698"/>
                                      <a:pt x="645316" y="512177"/>
                                    </a:cubicBezTo>
                                    <a:cubicBezTo>
                                      <a:pt x="641251" y="513863"/>
                                      <a:pt x="636630" y="514106"/>
                                      <a:pt x="632103" y="512487"/>
                                    </a:cubicBezTo>
                                    <a:cubicBezTo>
                                      <a:pt x="625710" y="510201"/>
                                      <a:pt x="621856" y="505604"/>
                                      <a:pt x="619578" y="501922"/>
                                    </a:cubicBezTo>
                                    <a:cubicBezTo>
                                      <a:pt x="617438" y="498466"/>
                                      <a:pt x="615982" y="494628"/>
                                      <a:pt x="615037" y="492141"/>
                                    </a:cubicBezTo>
                                    <a:lnTo>
                                      <a:pt x="614986" y="492004"/>
                                    </a:lnTo>
                                    <a:cubicBezTo>
                                      <a:pt x="614055" y="489555"/>
                                      <a:pt x="613498" y="488110"/>
                                      <a:pt x="613000" y="487085"/>
                                    </a:cubicBezTo>
                                    <a:cubicBezTo>
                                      <a:pt x="611692" y="486761"/>
                                      <a:pt x="610815" y="486825"/>
                                      <a:pt x="610276" y="486958"/>
                                    </a:cubicBezTo>
                                    <a:cubicBezTo>
                                      <a:pt x="609763" y="487086"/>
                                      <a:pt x="608390" y="487539"/>
                                      <a:pt x="606496" y="490029"/>
                                    </a:cubicBezTo>
                                    <a:cubicBezTo>
                                      <a:pt x="606429" y="490374"/>
                                      <a:pt x="606248" y="491374"/>
                                      <a:pt x="606212" y="493408"/>
                                    </a:cubicBezTo>
                                    <a:cubicBezTo>
                                      <a:pt x="606170" y="495762"/>
                                      <a:pt x="606266" y="497644"/>
                                      <a:pt x="606380" y="499899"/>
                                    </a:cubicBezTo>
                                    <a:cubicBezTo>
                                      <a:pt x="606473" y="501733"/>
                                      <a:pt x="606578" y="503813"/>
                                      <a:pt x="606632" y="506595"/>
                                    </a:cubicBezTo>
                                    <a:cubicBezTo>
                                      <a:pt x="606726" y="511373"/>
                                      <a:pt x="606616" y="518147"/>
                                      <a:pt x="604237" y="524378"/>
                                    </a:cubicBezTo>
                                    <a:cubicBezTo>
                                      <a:pt x="601443" y="531698"/>
                                      <a:pt x="595620" y="537934"/>
                                      <a:pt x="586243" y="540153"/>
                                    </a:cubicBezTo>
                                    <a:cubicBezTo>
                                      <a:pt x="576659" y="542421"/>
                                      <a:pt x="567582" y="538607"/>
                                      <a:pt x="561643" y="535621"/>
                                    </a:cubicBezTo>
                                    <a:cubicBezTo>
                                      <a:pt x="557318" y="533445"/>
                                      <a:pt x="552391" y="530445"/>
                                      <a:pt x="547882" y="527700"/>
                                    </a:cubicBezTo>
                                    <a:cubicBezTo>
                                      <a:pt x="545968" y="526535"/>
                                      <a:pt x="544128" y="525415"/>
                                      <a:pt x="542443" y="524424"/>
                                    </a:cubicBezTo>
                                    <a:cubicBezTo>
                                      <a:pt x="528991" y="516514"/>
                                      <a:pt x="519840" y="513393"/>
                                      <a:pt x="512029" y="516271"/>
                                    </a:cubicBezTo>
                                    <a:cubicBezTo>
                                      <a:pt x="507689" y="517869"/>
                                      <a:pt x="502748" y="521503"/>
                                      <a:pt x="497112" y="527598"/>
                                    </a:cubicBezTo>
                                    <a:cubicBezTo>
                                      <a:pt x="491549" y="533615"/>
                                      <a:pt x="486142" y="541097"/>
                                      <a:pt x="480551" y="549272"/>
                                    </a:cubicBezTo>
                                    <a:cubicBezTo>
                                      <a:pt x="479225" y="551210"/>
                                      <a:pt x="477874" y="553212"/>
                                      <a:pt x="476506" y="555237"/>
                                    </a:cubicBezTo>
                                    <a:cubicBezTo>
                                      <a:pt x="472341" y="561404"/>
                                      <a:pt x="468027" y="567794"/>
                                      <a:pt x="463829" y="573308"/>
                                    </a:cubicBezTo>
                                    <a:cubicBezTo>
                                      <a:pt x="458396" y="580446"/>
                                      <a:pt x="451740" y="588104"/>
                                      <a:pt x="443786" y="592556"/>
                                    </a:cubicBezTo>
                                    <a:cubicBezTo>
                                      <a:pt x="437709" y="595956"/>
                                      <a:pt x="431370" y="598509"/>
                                      <a:pt x="424843" y="598753"/>
                                    </a:cubicBezTo>
                                    <a:cubicBezTo>
                                      <a:pt x="417522" y="599028"/>
                                      <a:pt x="411591" y="596361"/>
                                      <a:pt x="407000" y="592402"/>
                                    </a:cubicBezTo>
                                    <a:cubicBezTo>
                                      <a:pt x="403022" y="588972"/>
                                      <a:pt x="400039" y="584529"/>
                                      <a:pt x="397873" y="581219"/>
                                    </a:cubicBezTo>
                                    <a:cubicBezTo>
                                      <a:pt x="397299" y="580343"/>
                                      <a:pt x="396751" y="579494"/>
                                      <a:pt x="396214" y="578661"/>
                                    </a:cubicBezTo>
                                    <a:cubicBezTo>
                                      <a:pt x="394428" y="575897"/>
                                      <a:pt x="392759" y="573311"/>
                                      <a:pt x="390669" y="570523"/>
                                    </a:cubicBezTo>
                                    <a:cubicBezTo>
                                      <a:pt x="386156" y="564501"/>
                                      <a:pt x="383361" y="557263"/>
                                      <a:pt x="381356" y="550797"/>
                                    </a:cubicBezTo>
                                    <a:cubicBezTo>
                                      <a:pt x="379760" y="545648"/>
                                      <a:pt x="378400" y="540045"/>
                                      <a:pt x="377174" y="534991"/>
                                    </a:cubicBezTo>
                                    <a:cubicBezTo>
                                      <a:pt x="376855" y="533679"/>
                                      <a:pt x="376546" y="532404"/>
                                      <a:pt x="376243" y="531183"/>
                                    </a:cubicBezTo>
                                    <a:cubicBezTo>
                                      <a:pt x="374676" y="524856"/>
                                      <a:pt x="373246" y="519731"/>
                                      <a:pt x="371528" y="515733"/>
                                    </a:cubicBezTo>
                                    <a:cubicBezTo>
                                      <a:pt x="370518" y="513384"/>
                                      <a:pt x="369637" y="511981"/>
                                      <a:pt x="368995" y="511163"/>
                                    </a:cubicBezTo>
                                    <a:cubicBezTo>
                                      <a:pt x="367157" y="512151"/>
                                      <a:pt x="364840" y="513916"/>
                                      <a:pt x="360798" y="517003"/>
                                    </a:cubicBezTo>
                                    <a:cubicBezTo>
                                      <a:pt x="356955" y="519937"/>
                                      <a:pt x="351259" y="524281"/>
                                      <a:pt x="344712" y="526777"/>
                                    </a:cubicBezTo>
                                    <a:cubicBezTo>
                                      <a:pt x="337401" y="529564"/>
                                      <a:pt x="328558" y="530246"/>
                                      <a:pt x="319474" y="525504"/>
                                    </a:cubicBezTo>
                                    <a:cubicBezTo>
                                      <a:pt x="310207" y="520666"/>
                                      <a:pt x="306059" y="512892"/>
                                      <a:pt x="303814" y="506049"/>
                                    </a:cubicBezTo>
                                    <a:cubicBezTo>
                                      <a:pt x="302759" y="502833"/>
                                      <a:pt x="302015" y="499496"/>
                                      <a:pt x="301403" y="496710"/>
                                    </a:cubicBezTo>
                                    <a:cubicBezTo>
                                      <a:pt x="301348" y="496454"/>
                                      <a:pt x="301292" y="496200"/>
                                      <a:pt x="301237" y="495950"/>
                                    </a:cubicBezTo>
                                    <a:cubicBezTo>
                                      <a:pt x="300654" y="493287"/>
                                      <a:pt x="300139" y="490936"/>
                                      <a:pt x="299468" y="488528"/>
                                    </a:cubicBezTo>
                                    <a:cubicBezTo>
                                      <a:pt x="298066" y="483493"/>
                                      <a:pt x="296148" y="478900"/>
                                      <a:pt x="292561" y="474506"/>
                                    </a:cubicBezTo>
                                    <a:cubicBezTo>
                                      <a:pt x="288959" y="470095"/>
                                      <a:pt x="283048" y="465125"/>
                                      <a:pt x="272615" y="460402"/>
                                    </a:cubicBezTo>
                                    <a:cubicBezTo>
                                      <a:pt x="262143" y="455661"/>
                                      <a:pt x="248387" y="452101"/>
                                      <a:pt x="232136" y="449115"/>
                                    </a:cubicBezTo>
                                    <a:cubicBezTo>
                                      <a:pt x="217994" y="446517"/>
                                      <a:pt x="202700" y="444476"/>
                                      <a:pt x="186850" y="442361"/>
                                    </a:cubicBezTo>
                                    <a:cubicBezTo>
                                      <a:pt x="184561" y="442056"/>
                                      <a:pt x="182260" y="441749"/>
                                      <a:pt x="179950" y="441438"/>
                                    </a:cubicBezTo>
                                    <a:cubicBezTo>
                                      <a:pt x="144475" y="436671"/>
                                      <a:pt x="105389" y="431056"/>
                                      <a:pt x="78681" y="416474"/>
                                    </a:cubicBezTo>
                                    <a:cubicBezTo>
                                      <a:pt x="65806" y="409445"/>
                                      <a:pt x="56304" y="402324"/>
                                      <a:pt x="49363" y="394481"/>
                                    </a:cubicBezTo>
                                    <a:cubicBezTo>
                                      <a:pt x="42258" y="386453"/>
                                      <a:pt x="38339" y="378236"/>
                                      <a:pt x="35889" y="369834"/>
                                    </a:cubicBezTo>
                                    <a:cubicBezTo>
                                      <a:pt x="34006" y="363376"/>
                                      <a:pt x="32935" y="356463"/>
                                      <a:pt x="31952" y="350113"/>
                                    </a:cubicBezTo>
                                    <a:cubicBezTo>
                                      <a:pt x="31742" y="348757"/>
                                      <a:pt x="31536" y="347427"/>
                                      <a:pt x="31327" y="346132"/>
                                    </a:cubicBezTo>
                                    <a:cubicBezTo>
                                      <a:pt x="30076" y="338390"/>
                                      <a:pt x="28538" y="330393"/>
                                      <a:pt x="25397" y="321348"/>
                                    </a:cubicBezTo>
                                    <a:cubicBezTo>
                                      <a:pt x="22805" y="313882"/>
                                      <a:pt x="20129" y="306964"/>
                                      <a:pt x="17531" y="300246"/>
                                    </a:cubicBezTo>
                                    <a:cubicBezTo>
                                      <a:pt x="6564" y="271893"/>
                                      <a:pt x="-3023" y="247106"/>
                                      <a:pt x="893" y="199824"/>
                                    </a:cubicBezTo>
                                    <a:cubicBezTo>
                                      <a:pt x="3313" y="170607"/>
                                      <a:pt x="13109" y="137632"/>
                                      <a:pt x="23047" y="108787"/>
                                    </a:cubicBezTo>
                                    <a:cubicBezTo>
                                      <a:pt x="27436" y="96048"/>
                                      <a:pt x="31942" y="83870"/>
                                      <a:pt x="35960" y="73013"/>
                                    </a:cubicBezTo>
                                    <a:cubicBezTo>
                                      <a:pt x="36523" y="71489"/>
                                      <a:pt x="37077" y="69992"/>
                                      <a:pt x="37620" y="68523"/>
                                    </a:cubicBezTo>
                                    <a:cubicBezTo>
                                      <a:pt x="42097" y="56401"/>
                                      <a:pt x="45699" y="46472"/>
                                      <a:pt x="47863" y="39117"/>
                                    </a:cubicBezTo>
                                    <a:lnTo>
                                      <a:pt x="47965" y="38768"/>
                                    </a:lnTo>
                                    <a:lnTo>
                                      <a:pt x="48086" y="38424"/>
                                    </a:lnTo>
                                    <a:cubicBezTo>
                                      <a:pt x="48374" y="37606"/>
                                      <a:pt x="48589" y="36823"/>
                                      <a:pt x="48934" y="35569"/>
                                    </a:cubicBezTo>
                                    <a:cubicBezTo>
                                      <a:pt x="49076" y="35052"/>
                                      <a:pt x="49240" y="34454"/>
                                      <a:pt x="49440" y="33741"/>
                                    </a:cubicBezTo>
                                    <a:cubicBezTo>
                                      <a:pt x="50026" y="31658"/>
                                      <a:pt x="50869" y="28824"/>
                                      <a:pt x="52207" y="25908"/>
                                    </a:cubicBezTo>
                                    <a:cubicBezTo>
                                      <a:pt x="55153" y="19490"/>
                                      <a:pt x="60341" y="13065"/>
                                      <a:pt x="69684" y="9448"/>
                                    </a:cubicBezTo>
                                    <a:cubicBezTo>
                                      <a:pt x="77053" y="6596"/>
                                      <a:pt x="84075" y="8331"/>
                                      <a:pt x="88555" y="9969"/>
                                    </a:cubicBezTo>
                                    <a:cubicBezTo>
                                      <a:pt x="93099" y="11631"/>
                                      <a:pt x="97626" y="14198"/>
                                      <a:pt x="101059" y="16144"/>
                                    </a:cubicBezTo>
                                    <a:lnTo>
                                      <a:pt x="101298" y="16279"/>
                                    </a:lnTo>
                                    <a:cubicBezTo>
                                      <a:pt x="104682" y="18198"/>
                                      <a:pt x="107347" y="19709"/>
                                      <a:pt x="109794" y="20815"/>
                                    </a:cubicBezTo>
                                    <a:cubicBezTo>
                                      <a:pt x="109876" y="20405"/>
                                      <a:pt x="109964" y="19992"/>
                                      <a:pt x="110057" y="19588"/>
                                    </a:cubicBezTo>
                                    <a:cubicBezTo>
                                      <a:pt x="111037" y="15354"/>
                                      <a:pt x="113464" y="7919"/>
                                      <a:pt x="121306" y="3395"/>
                                    </a:cubicBezTo>
                                    <a:close/>
                                    <a:moveTo>
                                      <a:pt x="659287" y="499066"/>
                                    </a:moveTo>
                                    <a:cubicBezTo>
                                      <a:pt x="659287" y="499069"/>
                                      <a:pt x="659261" y="499092"/>
                                      <a:pt x="659210" y="499131"/>
                                    </a:cubicBezTo>
                                    <a:cubicBezTo>
                                      <a:pt x="659262" y="499084"/>
                                      <a:pt x="659288" y="499064"/>
                                      <a:pt x="659287" y="499066"/>
                                    </a:cubicBezTo>
                                    <a:close/>
                                    <a:moveTo>
                                      <a:pt x="740757" y="132692"/>
                                    </a:moveTo>
                                    <a:cubicBezTo>
                                      <a:pt x="740757" y="132690"/>
                                      <a:pt x="740785" y="132674"/>
                                      <a:pt x="740841" y="132651"/>
                                    </a:cubicBezTo>
                                    <a:cubicBezTo>
                                      <a:pt x="740785" y="132684"/>
                                      <a:pt x="740757" y="132695"/>
                                      <a:pt x="740757" y="132692"/>
                                    </a:cubicBezTo>
                                    <a:close/>
                                    <a:moveTo>
                                      <a:pt x="612421" y="206404"/>
                                    </a:moveTo>
                                    <a:cubicBezTo>
                                      <a:pt x="612426" y="206405"/>
                                      <a:pt x="612448" y="206423"/>
                                      <a:pt x="612476" y="206461"/>
                                    </a:cubicBezTo>
                                    <a:cubicBezTo>
                                      <a:pt x="612431" y="206422"/>
                                      <a:pt x="612416" y="206403"/>
                                      <a:pt x="612421" y="206404"/>
                                    </a:cubicBezTo>
                                    <a:close/>
                                    <a:moveTo>
                                      <a:pt x="588843" y="94788"/>
                                    </a:moveTo>
                                    <a:cubicBezTo>
                                      <a:pt x="588830" y="94785"/>
                                      <a:pt x="588922" y="94716"/>
                                      <a:pt x="589158" y="94594"/>
                                    </a:cubicBezTo>
                                    <a:cubicBezTo>
                                      <a:pt x="588974" y="94730"/>
                                      <a:pt x="588856" y="94791"/>
                                      <a:pt x="588843" y="94788"/>
                                    </a:cubicBezTo>
                                    <a:close/>
                                    <a:moveTo>
                                      <a:pt x="129246" y="44908"/>
                                    </a:moveTo>
                                    <a:cubicBezTo>
                                      <a:pt x="125840" y="47985"/>
                                      <a:pt x="121739" y="49545"/>
                                      <a:pt x="117596" y="50012"/>
                                    </a:cubicBezTo>
                                    <a:cubicBezTo>
                                      <a:pt x="110754" y="50782"/>
                                      <a:pt x="104541" y="48855"/>
                                      <a:pt x="99968" y="46944"/>
                                    </a:cubicBezTo>
                                    <a:cubicBezTo>
                                      <a:pt x="95662" y="45144"/>
                                      <a:pt x="91422" y="42736"/>
                                      <a:pt x="88104" y="40851"/>
                                    </a:cubicBezTo>
                                    <a:cubicBezTo>
                                      <a:pt x="87866" y="40716"/>
                                      <a:pt x="87633" y="40584"/>
                                      <a:pt x="87406" y="40454"/>
                                    </a:cubicBezTo>
                                    <a:cubicBezTo>
                                      <a:pt x="83556" y="38271"/>
                                      <a:pt x="81015" y="36899"/>
                                      <a:pt x="78980" y="36155"/>
                                    </a:cubicBezTo>
                                    <a:cubicBezTo>
                                      <a:pt x="78848" y="36107"/>
                                      <a:pt x="78728" y="36065"/>
                                      <a:pt x="78619" y="36028"/>
                                    </a:cubicBezTo>
                                    <a:cubicBezTo>
                                      <a:pt x="78476" y="36131"/>
                                      <a:pt x="78391" y="36212"/>
                                      <a:pt x="78340" y="36264"/>
                                    </a:cubicBezTo>
                                    <a:cubicBezTo>
                                      <a:pt x="78175" y="36430"/>
                                      <a:pt x="77903" y="36762"/>
                                      <a:pt x="77548" y="37537"/>
                                    </a:cubicBezTo>
                                    <a:cubicBezTo>
                                      <a:pt x="77155" y="38394"/>
                                      <a:pt x="76783" y="39505"/>
                                      <a:pt x="76283" y="41283"/>
                                    </a:cubicBezTo>
                                    <a:cubicBezTo>
                                      <a:pt x="76205" y="41560"/>
                                      <a:pt x="76116" y="41886"/>
                                      <a:pt x="76017" y="42248"/>
                                    </a:cubicBezTo>
                                    <a:cubicBezTo>
                                      <a:pt x="75637" y="43638"/>
                                      <a:pt x="75111" y="45560"/>
                                      <a:pt x="74517" y="47303"/>
                                    </a:cubicBezTo>
                                    <a:cubicBezTo>
                                      <a:pt x="72030" y="55695"/>
                                      <a:pt x="68114" y="66436"/>
                                      <a:pt x="63775" y="78184"/>
                                    </a:cubicBezTo>
                                    <a:cubicBezTo>
                                      <a:pt x="63225" y="79671"/>
                                      <a:pt x="62667" y="81179"/>
                                      <a:pt x="62102" y="82707"/>
                                    </a:cubicBezTo>
                                    <a:cubicBezTo>
                                      <a:pt x="58078" y="93583"/>
                                      <a:pt x="53687" y="105450"/>
                                      <a:pt x="49409" y="117869"/>
                                    </a:cubicBezTo>
                                    <a:cubicBezTo>
                                      <a:pt x="39577" y="146404"/>
                                      <a:pt x="30794" y="176598"/>
                                      <a:pt x="28679" y="202125"/>
                                    </a:cubicBezTo>
                                    <a:cubicBezTo>
                                      <a:pt x="25321" y="242679"/>
                                      <a:pt x="32587" y="261569"/>
                                      <a:pt x="43094" y="288888"/>
                                    </a:cubicBezTo>
                                    <a:cubicBezTo>
                                      <a:pt x="45801" y="295928"/>
                                      <a:pt x="48724" y="303528"/>
                                      <a:pt x="51736" y="312203"/>
                                    </a:cubicBezTo>
                                    <a:cubicBezTo>
                                      <a:pt x="55653" y="323484"/>
                                      <a:pt x="57499" y="333310"/>
                                      <a:pt x="58852" y="341687"/>
                                    </a:cubicBezTo>
                                    <a:cubicBezTo>
                                      <a:pt x="59130" y="343410"/>
                                      <a:pt x="59382" y="345024"/>
                                      <a:pt x="59620" y="346547"/>
                                    </a:cubicBezTo>
                                    <a:cubicBezTo>
                                      <a:pt x="60592" y="352763"/>
                                      <a:pt x="61328" y="357472"/>
                                      <a:pt x="62657" y="362030"/>
                                    </a:cubicBezTo>
                                    <a:cubicBezTo>
                                      <a:pt x="64146" y="367139"/>
                                      <a:pt x="66282" y="371529"/>
                                      <a:pt x="70242" y="376003"/>
                                    </a:cubicBezTo>
                                    <a:cubicBezTo>
                                      <a:pt x="74366" y="380662"/>
                                      <a:pt x="80938" y="385940"/>
                                      <a:pt x="92043" y="392002"/>
                                    </a:cubicBezTo>
                                    <a:cubicBezTo>
                                      <a:pt x="113295" y="403606"/>
                                      <a:pt x="146653" y="408832"/>
                                      <a:pt x="183663" y="413805"/>
                                    </a:cubicBezTo>
                                    <a:cubicBezTo>
                                      <a:pt x="185930" y="414110"/>
                                      <a:pt x="188208" y="414414"/>
                                      <a:pt x="190492" y="414718"/>
                                    </a:cubicBezTo>
                                    <a:cubicBezTo>
                                      <a:pt x="206264" y="416821"/>
                                      <a:pt x="222306" y="418961"/>
                                      <a:pt x="237173" y="421692"/>
                                    </a:cubicBezTo>
                                    <a:cubicBezTo>
                                      <a:pt x="254128" y="424807"/>
                                      <a:pt x="270529" y="428852"/>
                                      <a:pt x="284114" y="435001"/>
                                    </a:cubicBezTo>
                                    <a:cubicBezTo>
                                      <a:pt x="297737" y="441169"/>
                                      <a:pt x="307369" y="448558"/>
                                      <a:pt x="314159" y="456873"/>
                                    </a:cubicBezTo>
                                    <a:cubicBezTo>
                                      <a:pt x="320963" y="465206"/>
                                      <a:pt x="324284" y="473710"/>
                                      <a:pt x="326328" y="481044"/>
                                    </a:cubicBezTo>
                                    <a:cubicBezTo>
                                      <a:pt x="327221" y="484252"/>
                                      <a:pt x="327902" y="487366"/>
                                      <a:pt x="328462" y="489930"/>
                                    </a:cubicBezTo>
                                    <a:cubicBezTo>
                                      <a:pt x="328522" y="490205"/>
                                      <a:pt x="328581" y="490473"/>
                                      <a:pt x="328638" y="490735"/>
                                    </a:cubicBezTo>
                                    <a:cubicBezTo>
                                      <a:pt x="329273" y="493634"/>
                                      <a:pt x="329750" y="495662"/>
                                      <a:pt x="330305" y="497355"/>
                                    </a:cubicBezTo>
                                    <a:cubicBezTo>
                                      <a:pt x="331241" y="500206"/>
                                      <a:pt x="331871" y="500528"/>
                                      <a:pt x="332320" y="500758"/>
                                    </a:cubicBezTo>
                                    <a:cubicBezTo>
                                      <a:pt x="332339" y="500768"/>
                                      <a:pt x="332359" y="500778"/>
                                      <a:pt x="332377" y="500787"/>
                                    </a:cubicBezTo>
                                    <a:cubicBezTo>
                                      <a:pt x="333013" y="501119"/>
                                      <a:pt x="333335" y="501275"/>
                                      <a:pt x="334781" y="500724"/>
                                    </a:cubicBezTo>
                                    <a:cubicBezTo>
                                      <a:pt x="336989" y="499883"/>
                                      <a:pt x="339640" y="498078"/>
                                      <a:pt x="343877" y="494843"/>
                                    </a:cubicBezTo>
                                    <a:cubicBezTo>
                                      <a:pt x="344206" y="494591"/>
                                      <a:pt x="344554" y="494323"/>
                                      <a:pt x="344920" y="494041"/>
                                    </a:cubicBezTo>
                                    <a:cubicBezTo>
                                      <a:pt x="348354" y="491398"/>
                                      <a:pt x="353300" y="487591"/>
                                      <a:pt x="358460" y="485294"/>
                                    </a:cubicBezTo>
                                    <a:cubicBezTo>
                                      <a:pt x="365129" y="482326"/>
                                      <a:pt x="374179" y="480957"/>
                                      <a:pt x="383118" y="486730"/>
                                    </a:cubicBezTo>
                                    <a:cubicBezTo>
                                      <a:pt x="390317" y="491379"/>
                                      <a:pt x="394486" y="498539"/>
                                      <a:pt x="397144" y="504724"/>
                                    </a:cubicBezTo>
                                    <a:cubicBezTo>
                                      <a:pt x="399855" y="511032"/>
                                      <a:pt x="401740" y="518151"/>
                                      <a:pt x="403307" y="524480"/>
                                    </a:cubicBezTo>
                                    <a:cubicBezTo>
                                      <a:pt x="403684" y="525999"/>
                                      <a:pt x="404042" y="527474"/>
                                      <a:pt x="404391" y="528910"/>
                                    </a:cubicBezTo>
                                    <a:cubicBezTo>
                                      <a:pt x="405589" y="533838"/>
                                      <a:pt x="406676" y="538308"/>
                                      <a:pt x="407987" y="542542"/>
                                    </a:cubicBezTo>
                                    <a:cubicBezTo>
                                      <a:pt x="409689" y="548029"/>
                                      <a:pt x="411351" y="551628"/>
                                      <a:pt x="412980" y="553801"/>
                                    </a:cubicBezTo>
                                    <a:cubicBezTo>
                                      <a:pt x="415718" y="557454"/>
                                      <a:pt x="418073" y="561106"/>
                                      <a:pt x="419915" y="563964"/>
                                    </a:cubicBezTo>
                                    <a:cubicBezTo>
                                      <a:pt x="420376" y="564679"/>
                                      <a:pt x="420805" y="565345"/>
                                      <a:pt x="421200" y="565947"/>
                                    </a:cubicBezTo>
                                    <a:cubicBezTo>
                                      <a:pt x="422917" y="568571"/>
                                      <a:pt x="423957" y="569957"/>
                                      <a:pt x="424640" y="570718"/>
                                    </a:cubicBezTo>
                                    <a:cubicBezTo>
                                      <a:pt x="424840" y="570662"/>
                                      <a:pt x="425078" y="570589"/>
                                      <a:pt x="425358" y="570492"/>
                                    </a:cubicBezTo>
                                    <a:cubicBezTo>
                                      <a:pt x="426472" y="570106"/>
                                      <a:pt x="428041" y="569416"/>
                                      <a:pt x="430171" y="568224"/>
                                    </a:cubicBezTo>
                                    <a:cubicBezTo>
                                      <a:pt x="432755" y="566778"/>
                                      <a:pt x="436497" y="563183"/>
                                      <a:pt x="441644" y="556421"/>
                                    </a:cubicBezTo>
                                    <a:cubicBezTo>
                                      <a:pt x="445320" y="551591"/>
                                      <a:pt x="448983" y="546168"/>
                                      <a:pt x="453011" y="540204"/>
                                    </a:cubicBezTo>
                                    <a:cubicBezTo>
                                      <a:pt x="454466" y="538050"/>
                                      <a:pt x="455968" y="535825"/>
                                      <a:pt x="457537" y="533532"/>
                                    </a:cubicBezTo>
                                    <a:cubicBezTo>
                                      <a:pt x="463218" y="525226"/>
                                      <a:pt x="469592" y="516292"/>
                                      <a:pt x="476642" y="508668"/>
                                    </a:cubicBezTo>
                                    <a:cubicBezTo>
                                      <a:pt x="483620" y="501122"/>
                                      <a:pt x="492125" y="493890"/>
                                      <a:pt x="502391" y="490108"/>
                                    </a:cubicBezTo>
                                    <a:cubicBezTo>
                                      <a:pt x="523790" y="482225"/>
                                      <a:pt x="543797" y="492875"/>
                                      <a:pt x="556576" y="500389"/>
                                    </a:cubicBezTo>
                                    <a:cubicBezTo>
                                      <a:pt x="559218" y="501943"/>
                                      <a:pt x="561552" y="503367"/>
                                      <a:pt x="563692" y="504673"/>
                                    </a:cubicBezTo>
                                    <a:cubicBezTo>
                                      <a:pt x="567596" y="507055"/>
                                      <a:pt x="570856" y="509045"/>
                                      <a:pt x="574170" y="510711"/>
                                    </a:cubicBezTo>
                                    <a:cubicBezTo>
                                      <a:pt x="576209" y="511737"/>
                                      <a:pt x="577634" y="512287"/>
                                      <a:pt x="578573" y="512588"/>
                                    </a:cubicBezTo>
                                    <a:cubicBezTo>
                                      <a:pt x="578716" y="511398"/>
                                      <a:pt x="578805" y="509651"/>
                                      <a:pt x="578755" y="507140"/>
                                    </a:cubicBezTo>
                                    <a:cubicBezTo>
                                      <a:pt x="578736" y="506107"/>
                                      <a:pt x="578670" y="504616"/>
                                      <a:pt x="578597" y="502929"/>
                                    </a:cubicBezTo>
                                    <a:cubicBezTo>
                                      <a:pt x="578456" y="499703"/>
                                      <a:pt x="578284" y="495757"/>
                                      <a:pt x="578334" y="492914"/>
                                    </a:cubicBezTo>
                                    <a:cubicBezTo>
                                      <a:pt x="578415" y="488348"/>
                                      <a:pt x="578893" y="480727"/>
                                      <a:pt x="583383" y="474402"/>
                                    </a:cubicBezTo>
                                    <a:cubicBezTo>
                                      <a:pt x="588661" y="466968"/>
                                      <a:pt x="595495" y="461897"/>
                                      <a:pt x="603565" y="459896"/>
                                    </a:cubicBezTo>
                                    <a:cubicBezTo>
                                      <a:pt x="611438" y="457944"/>
                                      <a:pt x="618929" y="459297"/>
                                      <a:pt x="625067" y="461762"/>
                                    </a:cubicBezTo>
                                    <a:cubicBezTo>
                                      <a:pt x="631372" y="464295"/>
                                      <a:pt x="634919" y="469172"/>
                                      <a:pt x="636880" y="472619"/>
                                    </a:cubicBezTo>
                                    <a:cubicBezTo>
                                      <a:pt x="638086" y="474738"/>
                                      <a:pt x="639085" y="477048"/>
                                      <a:pt x="639875" y="479039"/>
                                    </a:cubicBezTo>
                                    <a:cubicBezTo>
                                      <a:pt x="642845" y="476204"/>
                                      <a:pt x="647500" y="472877"/>
                                      <a:pt x="654003" y="472282"/>
                                    </a:cubicBezTo>
                                    <a:cubicBezTo>
                                      <a:pt x="662489" y="471504"/>
                                      <a:pt x="669714" y="475716"/>
                                      <a:pt x="675452" y="480876"/>
                                    </a:cubicBezTo>
                                    <a:cubicBezTo>
                                      <a:pt x="681615" y="486418"/>
                                      <a:pt x="687072" y="494554"/>
                                      <a:pt x="691819" y="502475"/>
                                    </a:cubicBezTo>
                                    <a:cubicBezTo>
                                      <a:pt x="695601" y="508786"/>
                                      <a:pt x="699485" y="515931"/>
                                      <a:pt x="703291" y="522937"/>
                                    </a:cubicBezTo>
                                    <a:cubicBezTo>
                                      <a:pt x="704385" y="524945"/>
                                      <a:pt x="705466" y="526942"/>
                                      <a:pt x="706546" y="528905"/>
                                    </a:cubicBezTo>
                                    <a:cubicBezTo>
                                      <a:pt x="711502" y="537954"/>
                                      <a:pt x="716360" y="546508"/>
                                      <a:pt x="721296" y="553722"/>
                                    </a:cubicBezTo>
                                    <a:cubicBezTo>
                                      <a:pt x="726342" y="561104"/>
                                      <a:pt x="730775" y="566027"/>
                                      <a:pt x="734539" y="568652"/>
                                    </a:cubicBezTo>
                                    <a:cubicBezTo>
                                      <a:pt x="743183" y="574686"/>
                                      <a:pt x="749923" y="575113"/>
                                      <a:pt x="755325" y="573838"/>
                                    </a:cubicBezTo>
                                    <a:cubicBezTo>
                                      <a:pt x="761383" y="572408"/>
                                      <a:pt x="767468" y="568388"/>
                                      <a:pt x="773184" y="562800"/>
                                    </a:cubicBezTo>
                                    <a:cubicBezTo>
                                      <a:pt x="776272" y="559777"/>
                                      <a:pt x="779046" y="553001"/>
                                      <a:pt x="780161" y="542910"/>
                                    </a:cubicBezTo>
                                    <a:cubicBezTo>
                                      <a:pt x="781025" y="535069"/>
                                      <a:pt x="780670" y="527154"/>
                                      <a:pt x="779861" y="521463"/>
                                    </a:cubicBezTo>
                                    <a:cubicBezTo>
                                      <a:pt x="777666" y="521434"/>
                                      <a:pt x="773525" y="521329"/>
                                      <a:pt x="769719" y="520236"/>
                                    </a:cubicBezTo>
                                    <a:cubicBezTo>
                                      <a:pt x="763955" y="518577"/>
                                      <a:pt x="758316" y="514659"/>
                                      <a:pt x="755242" y="507419"/>
                                    </a:cubicBezTo>
                                    <a:cubicBezTo>
                                      <a:pt x="752628" y="501273"/>
                                      <a:pt x="752823" y="495150"/>
                                      <a:pt x="753401" y="490630"/>
                                    </a:cubicBezTo>
                                    <a:cubicBezTo>
                                      <a:pt x="753855" y="487034"/>
                                      <a:pt x="754768" y="483157"/>
                                      <a:pt x="755486" y="480097"/>
                                    </a:cubicBezTo>
                                    <a:cubicBezTo>
                                      <a:pt x="755639" y="479433"/>
                                      <a:pt x="755785" y="478808"/>
                                      <a:pt x="755918" y="478232"/>
                                    </a:cubicBezTo>
                                    <a:cubicBezTo>
                                      <a:pt x="757577" y="470956"/>
                                      <a:pt x="757619" y="467699"/>
                                      <a:pt x="756761" y="465579"/>
                                    </a:cubicBezTo>
                                    <a:cubicBezTo>
                                      <a:pt x="756364" y="465342"/>
                                      <a:pt x="755430" y="464849"/>
                                      <a:pt x="753562" y="464233"/>
                                    </a:cubicBezTo>
                                    <a:cubicBezTo>
                                      <a:pt x="750934" y="463363"/>
                                      <a:pt x="748466" y="462813"/>
                                      <a:pt x="745434" y="462138"/>
                                    </a:cubicBezTo>
                                    <a:cubicBezTo>
                                      <a:pt x="743580" y="461724"/>
                                      <a:pt x="741503" y="461262"/>
                                      <a:pt x="739056" y="460650"/>
                                    </a:cubicBezTo>
                                    <a:cubicBezTo>
                                      <a:pt x="734316" y="459466"/>
                                      <a:pt x="726112" y="457286"/>
                                      <a:pt x="720410" y="451636"/>
                                    </a:cubicBezTo>
                                    <a:cubicBezTo>
                                      <a:pt x="717058" y="448314"/>
                                      <a:pt x="714576" y="443852"/>
                                      <a:pt x="713984" y="438395"/>
                                    </a:cubicBezTo>
                                    <a:cubicBezTo>
                                      <a:pt x="713426" y="433269"/>
                                      <a:pt x="714660" y="428433"/>
                                      <a:pt x="716493" y="424222"/>
                                    </a:cubicBezTo>
                                    <a:cubicBezTo>
                                      <a:pt x="720508" y="414985"/>
                                      <a:pt x="728998" y="407561"/>
                                      <a:pt x="736610" y="401736"/>
                                    </a:cubicBezTo>
                                    <a:cubicBezTo>
                                      <a:pt x="742109" y="397521"/>
                                      <a:pt x="748675" y="393063"/>
                                      <a:pt x="755172" y="388652"/>
                                    </a:cubicBezTo>
                                    <a:cubicBezTo>
                                      <a:pt x="757995" y="386736"/>
                                      <a:pt x="760804" y="384829"/>
                                      <a:pt x="763502" y="382954"/>
                                    </a:cubicBezTo>
                                    <a:cubicBezTo>
                                      <a:pt x="782817" y="369562"/>
                                      <a:pt x="798800" y="356343"/>
                                      <a:pt x="804739" y="340700"/>
                                    </a:cubicBezTo>
                                    <a:cubicBezTo>
                                      <a:pt x="810455" y="325655"/>
                                      <a:pt x="806293" y="308631"/>
                                      <a:pt x="799671" y="287476"/>
                                    </a:cubicBezTo>
                                    <a:cubicBezTo>
                                      <a:pt x="799316" y="286326"/>
                                      <a:pt x="798946" y="285160"/>
                                      <a:pt x="798577" y="283981"/>
                                    </a:cubicBezTo>
                                    <a:cubicBezTo>
                                      <a:pt x="795768" y="275095"/>
                                      <a:pt x="792729" y="265449"/>
                                      <a:pt x="791035" y="256254"/>
                                    </a:cubicBezTo>
                                    <a:cubicBezTo>
                                      <a:pt x="789097" y="245723"/>
                                      <a:pt x="788540" y="233962"/>
                                      <a:pt x="793022" y="222647"/>
                                    </a:cubicBezTo>
                                    <a:cubicBezTo>
                                      <a:pt x="802013" y="199947"/>
                                      <a:pt x="824723" y="192342"/>
                                      <a:pt x="840337" y="188292"/>
                                    </a:cubicBezTo>
                                    <a:cubicBezTo>
                                      <a:pt x="844066" y="187325"/>
                                      <a:pt x="847774" y="186478"/>
                                      <a:pt x="851127" y="185712"/>
                                    </a:cubicBezTo>
                                    <a:cubicBezTo>
                                      <a:pt x="851511" y="185624"/>
                                      <a:pt x="851887" y="185538"/>
                                      <a:pt x="852263" y="185452"/>
                                    </a:cubicBezTo>
                                    <a:cubicBezTo>
                                      <a:pt x="854069" y="185038"/>
                                      <a:pt x="855749" y="184649"/>
                                      <a:pt x="857317" y="184268"/>
                                    </a:cubicBezTo>
                                    <a:cubicBezTo>
                                      <a:pt x="854968" y="182955"/>
                                      <a:pt x="852507" y="181385"/>
                                      <a:pt x="850340" y="179552"/>
                                    </a:cubicBezTo>
                                    <a:cubicBezTo>
                                      <a:pt x="845063" y="175080"/>
                                      <a:pt x="839738" y="167395"/>
                                      <a:pt x="841759" y="156780"/>
                                    </a:cubicBezTo>
                                    <a:cubicBezTo>
                                      <a:pt x="843334" y="148504"/>
                                      <a:pt x="848562" y="142296"/>
                                      <a:pt x="852786" y="138073"/>
                                    </a:cubicBezTo>
                                    <a:cubicBezTo>
                                      <a:pt x="856111" y="134754"/>
                                      <a:pt x="860210" y="131367"/>
                                      <a:pt x="863786" y="128412"/>
                                    </a:cubicBezTo>
                                    <a:cubicBezTo>
                                      <a:pt x="864789" y="127582"/>
                                      <a:pt x="865758" y="126785"/>
                                      <a:pt x="866650" y="126034"/>
                                    </a:cubicBezTo>
                                    <a:cubicBezTo>
                                      <a:pt x="876325" y="117902"/>
                                      <a:pt x="880787" y="112480"/>
                                      <a:pt x="881330" y="106849"/>
                                    </a:cubicBezTo>
                                    <a:cubicBezTo>
                                      <a:pt x="882264" y="97161"/>
                                      <a:pt x="880661" y="84916"/>
                                      <a:pt x="876549" y="73978"/>
                                    </a:cubicBezTo>
                                    <a:cubicBezTo>
                                      <a:pt x="872345" y="62788"/>
                                      <a:pt x="866379" y="55161"/>
                                      <a:pt x="860363" y="51892"/>
                                    </a:cubicBezTo>
                                    <a:cubicBezTo>
                                      <a:pt x="846318" y="44261"/>
                                      <a:pt x="822060" y="46586"/>
                                      <a:pt x="802857" y="63476"/>
                                    </a:cubicBezTo>
                                    <a:cubicBezTo>
                                      <a:pt x="794938" y="70441"/>
                                      <a:pt x="789620" y="83446"/>
                                      <a:pt x="784260" y="100587"/>
                                    </a:cubicBezTo>
                                    <a:cubicBezTo>
                                      <a:pt x="783542" y="102883"/>
                                      <a:pt x="782817" y="105279"/>
                                      <a:pt x="782078" y="107713"/>
                                    </a:cubicBezTo>
                                    <a:cubicBezTo>
                                      <a:pt x="780300" y="113568"/>
                                      <a:pt x="778453" y="119641"/>
                                      <a:pt x="776529" y="125065"/>
                                    </a:cubicBezTo>
                                    <a:cubicBezTo>
                                      <a:pt x="773811" y="132724"/>
                                      <a:pt x="770333" y="140946"/>
                                      <a:pt x="765230" y="147419"/>
                                    </a:cubicBezTo>
                                    <a:cubicBezTo>
                                      <a:pt x="760288" y="153683"/>
                                      <a:pt x="754377" y="158184"/>
                                      <a:pt x="747184" y="159784"/>
                                    </a:cubicBezTo>
                                    <a:cubicBezTo>
                                      <a:pt x="740646" y="161238"/>
                                      <a:pt x="735034" y="159812"/>
                                      <a:pt x="731444" y="158589"/>
                                    </a:cubicBezTo>
                                    <a:cubicBezTo>
                                      <a:pt x="731375" y="160790"/>
                                      <a:pt x="731438" y="163245"/>
                                      <a:pt x="731521" y="166182"/>
                                    </a:cubicBezTo>
                                    <a:cubicBezTo>
                                      <a:pt x="731535" y="166886"/>
                                      <a:pt x="731556" y="167617"/>
                                      <a:pt x="731577" y="168379"/>
                                    </a:cubicBezTo>
                                    <a:cubicBezTo>
                                      <a:pt x="731682" y="172592"/>
                                      <a:pt x="731800" y="178592"/>
                                      <a:pt x="730601" y="183868"/>
                                    </a:cubicBezTo>
                                    <a:cubicBezTo>
                                      <a:pt x="729346" y="189393"/>
                                      <a:pt x="725527" y="198305"/>
                                      <a:pt x="714890" y="200710"/>
                                    </a:cubicBezTo>
                                    <a:cubicBezTo>
                                      <a:pt x="709411" y="201950"/>
                                      <a:pt x="704559" y="200535"/>
                                      <a:pt x="701402" y="199190"/>
                                    </a:cubicBezTo>
                                    <a:cubicBezTo>
                                      <a:pt x="698126" y="197798"/>
                                      <a:pt x="695139" y="195828"/>
                                      <a:pt x="692655" y="193984"/>
                                    </a:cubicBezTo>
                                    <a:cubicBezTo>
                                      <a:pt x="688540" y="190930"/>
                                      <a:pt x="684110" y="186903"/>
                                      <a:pt x="680265" y="183410"/>
                                    </a:cubicBezTo>
                                    <a:cubicBezTo>
                                      <a:pt x="679559" y="182768"/>
                                      <a:pt x="678873" y="182144"/>
                                      <a:pt x="678211" y="181547"/>
                                    </a:cubicBezTo>
                                    <a:cubicBezTo>
                                      <a:pt x="674541" y="178236"/>
                                      <a:pt x="671484" y="175601"/>
                                      <a:pt x="668906" y="173746"/>
                                    </a:cubicBezTo>
                                    <a:cubicBezTo>
                                      <a:pt x="667995" y="177428"/>
                                      <a:pt x="667369" y="182297"/>
                                      <a:pt x="666827" y="188228"/>
                                    </a:cubicBezTo>
                                    <a:cubicBezTo>
                                      <a:pt x="666649" y="190177"/>
                                      <a:pt x="666476" y="192303"/>
                                      <a:pt x="666297" y="194498"/>
                                    </a:cubicBezTo>
                                    <a:cubicBezTo>
                                      <a:pt x="665933" y="198961"/>
                                      <a:pt x="665547" y="203710"/>
                                      <a:pt x="665045" y="207846"/>
                                    </a:cubicBezTo>
                                    <a:cubicBezTo>
                                      <a:pt x="664332" y="213734"/>
                                      <a:pt x="663123" y="221290"/>
                                      <a:pt x="659949" y="227188"/>
                                    </a:cubicBezTo>
                                    <a:cubicBezTo>
                                      <a:pt x="656168" y="234213"/>
                                      <a:pt x="649765" y="243440"/>
                                      <a:pt x="637976" y="243343"/>
                                    </a:cubicBezTo>
                                    <a:cubicBezTo>
                                      <a:pt x="633376" y="243306"/>
                                      <a:pt x="629509" y="241707"/>
                                      <a:pt x="627325" y="240738"/>
                                    </a:cubicBezTo>
                                    <a:cubicBezTo>
                                      <a:pt x="626231" y="240253"/>
                                      <a:pt x="625107" y="239709"/>
                                      <a:pt x="624173" y="239257"/>
                                    </a:cubicBezTo>
                                    <a:lnTo>
                                      <a:pt x="623918" y="239133"/>
                                    </a:lnTo>
                                    <a:cubicBezTo>
                                      <a:pt x="622859" y="238622"/>
                                      <a:pt x="621914" y="238168"/>
                                      <a:pt x="620929" y="237733"/>
                                    </a:cubicBezTo>
                                    <a:cubicBezTo>
                                      <a:pt x="620171" y="237397"/>
                                      <a:pt x="618778" y="237078"/>
                                      <a:pt x="614680" y="236215"/>
                                    </a:cubicBezTo>
                                    <a:cubicBezTo>
                                      <a:pt x="611417" y="235528"/>
                                      <a:pt x="606408" y="234466"/>
                                      <a:pt x="601679" y="232281"/>
                                    </a:cubicBezTo>
                                    <a:cubicBezTo>
                                      <a:pt x="596659" y="229961"/>
                                      <a:pt x="591117" y="226008"/>
                                      <a:pt x="587653" y="219129"/>
                                    </a:cubicBezTo>
                                    <a:cubicBezTo>
                                      <a:pt x="584265" y="212401"/>
                                      <a:pt x="583798" y="204718"/>
                                      <a:pt x="585135" y="196694"/>
                                    </a:cubicBezTo>
                                    <a:cubicBezTo>
                                      <a:pt x="586610" y="187830"/>
                                      <a:pt x="591858" y="177272"/>
                                      <a:pt x="597145" y="167812"/>
                                    </a:cubicBezTo>
                                    <a:cubicBezTo>
                                      <a:pt x="602130" y="158892"/>
                                      <a:pt x="608187" y="149201"/>
                                      <a:pt x="613852" y="140140"/>
                                    </a:cubicBezTo>
                                    <a:cubicBezTo>
                                      <a:pt x="614508" y="139089"/>
                                      <a:pt x="615159" y="138047"/>
                                      <a:pt x="615803" y="137015"/>
                                    </a:cubicBezTo>
                                    <a:cubicBezTo>
                                      <a:pt x="617317" y="134589"/>
                                      <a:pt x="618784" y="132231"/>
                                      <a:pt x="620187" y="129952"/>
                                    </a:cubicBezTo>
                                    <a:cubicBezTo>
                                      <a:pt x="618531" y="131129"/>
                                      <a:pt x="616836" y="132345"/>
                                      <a:pt x="615104" y="133593"/>
                                    </a:cubicBezTo>
                                    <a:cubicBezTo>
                                      <a:pt x="613244" y="134933"/>
                                      <a:pt x="611347" y="136307"/>
                                      <a:pt x="609430" y="137695"/>
                                    </a:cubicBezTo>
                                    <a:cubicBezTo>
                                      <a:pt x="601873" y="143167"/>
                                      <a:pt x="594006" y="148865"/>
                                      <a:pt x="586873" y="153627"/>
                                    </a:cubicBezTo>
                                    <a:cubicBezTo>
                                      <a:pt x="582374" y="156631"/>
                                      <a:pt x="577923" y="159429"/>
                                      <a:pt x="573795" y="161675"/>
                                    </a:cubicBezTo>
                                    <a:cubicBezTo>
                                      <a:pt x="569869" y="163811"/>
                                      <a:pt x="565368" y="165933"/>
                                      <a:pt x="560956" y="166933"/>
                                    </a:cubicBezTo>
                                    <a:cubicBezTo>
                                      <a:pt x="554286" y="168445"/>
                                      <a:pt x="546390" y="168693"/>
                                      <a:pt x="539566" y="164305"/>
                                    </a:cubicBezTo>
                                    <a:cubicBezTo>
                                      <a:pt x="532439" y="159721"/>
                                      <a:pt x="530109" y="152470"/>
                                      <a:pt x="529455" y="147194"/>
                                    </a:cubicBezTo>
                                    <a:cubicBezTo>
                                      <a:pt x="528806" y="141963"/>
                                      <a:pt x="529483" y="136639"/>
                                      <a:pt x="530313" y="132370"/>
                                    </a:cubicBezTo>
                                    <a:cubicBezTo>
                                      <a:pt x="531175" y="127938"/>
                                      <a:pt x="532416" y="123620"/>
                                      <a:pt x="533475" y="120157"/>
                                    </a:cubicBezTo>
                                    <a:cubicBezTo>
                                      <a:pt x="535343" y="114051"/>
                                      <a:pt x="539123" y="108933"/>
                                      <a:pt x="542472" y="105084"/>
                                    </a:cubicBezTo>
                                    <a:cubicBezTo>
                                      <a:pt x="545933" y="101106"/>
                                      <a:pt x="549972" y="97339"/>
                                      <a:pt x="553423" y="94166"/>
                                    </a:cubicBezTo>
                                    <a:cubicBezTo>
                                      <a:pt x="553876" y="93749"/>
                                      <a:pt x="554317" y="93344"/>
                                      <a:pt x="554748" y="92949"/>
                                    </a:cubicBezTo>
                                    <a:cubicBezTo>
                                      <a:pt x="557355" y="90555"/>
                                      <a:pt x="559559" y="88532"/>
                                      <a:pt x="561415" y="86649"/>
                                    </a:cubicBezTo>
                                    <a:cubicBezTo>
                                      <a:pt x="561014" y="86584"/>
                                      <a:pt x="560608" y="86518"/>
                                      <a:pt x="560197" y="86451"/>
                                    </a:cubicBezTo>
                                    <a:cubicBezTo>
                                      <a:pt x="508547" y="78071"/>
                                      <a:pt x="378994" y="60392"/>
                                      <a:pt x="319679" y="58902"/>
                                    </a:cubicBezTo>
                                    <a:cubicBezTo>
                                      <a:pt x="305266" y="58540"/>
                                      <a:pt x="298496" y="60024"/>
                                      <a:pt x="295511" y="61237"/>
                                    </a:cubicBezTo>
                                    <a:cubicBezTo>
                                      <a:pt x="293903" y="61890"/>
                                      <a:pt x="293773" y="62206"/>
                                      <a:pt x="293612" y="62599"/>
                                    </a:cubicBezTo>
                                    <a:cubicBezTo>
                                      <a:pt x="293588" y="62657"/>
                                      <a:pt x="293563" y="62717"/>
                                      <a:pt x="293532" y="62781"/>
                                    </a:cubicBezTo>
                                    <a:cubicBezTo>
                                      <a:pt x="293342" y="63176"/>
                                      <a:pt x="293164" y="63592"/>
                                      <a:pt x="292826" y="64388"/>
                                    </a:cubicBezTo>
                                    <a:lnTo>
                                      <a:pt x="292808" y="64431"/>
                                    </a:lnTo>
                                    <a:cubicBezTo>
                                      <a:pt x="292520" y="65107"/>
                                      <a:pt x="292060" y="66189"/>
                                      <a:pt x="291500" y="67294"/>
                                    </a:cubicBezTo>
                                    <a:cubicBezTo>
                                      <a:pt x="290280" y="69699"/>
                                      <a:pt x="288161" y="73104"/>
                                      <a:pt x="284229" y="75797"/>
                                    </a:cubicBezTo>
                                    <a:cubicBezTo>
                                      <a:pt x="276756" y="80913"/>
                                      <a:pt x="267299" y="80391"/>
                                      <a:pt x="258257" y="78852"/>
                                    </a:cubicBezTo>
                                    <a:cubicBezTo>
                                      <a:pt x="237944" y="75394"/>
                                      <a:pt x="213636" y="63038"/>
                                      <a:pt x="192791" y="52235"/>
                                    </a:cubicBezTo>
                                    <a:cubicBezTo>
                                      <a:pt x="191189" y="51404"/>
                                      <a:pt x="189601" y="50580"/>
                                      <a:pt x="188030" y="49763"/>
                                    </a:cubicBezTo>
                                    <a:cubicBezTo>
                                      <a:pt x="178939" y="45040"/>
                                      <a:pt x="170377" y="40592"/>
                                      <a:pt x="162437" y="36869"/>
                                    </a:cubicBezTo>
                                    <a:cubicBezTo>
                                      <a:pt x="152979" y="32435"/>
                                      <a:pt x="145481" y="29560"/>
                                      <a:pt x="139989" y="28460"/>
                                    </a:cubicBezTo>
                                    <a:cubicBezTo>
                                      <a:pt x="138684" y="28198"/>
                                      <a:pt x="137645" y="28050"/>
                                      <a:pt x="136835" y="27969"/>
                                    </a:cubicBezTo>
                                    <a:cubicBezTo>
                                      <a:pt x="136822" y="28050"/>
                                      <a:pt x="136809" y="28134"/>
                                      <a:pt x="136794" y="28220"/>
                                    </a:cubicBezTo>
                                    <a:cubicBezTo>
                                      <a:pt x="136735" y="28584"/>
                                      <a:pt x="136668" y="28999"/>
                                      <a:pt x="136587" y="29485"/>
                                    </a:cubicBezTo>
                                    <a:cubicBezTo>
                                      <a:pt x="136336" y="30995"/>
                                      <a:pt x="135912" y="33457"/>
                                      <a:pt x="135043" y="35948"/>
                                    </a:cubicBezTo>
                                    <a:cubicBezTo>
                                      <a:pt x="134141" y="38535"/>
                                      <a:pt x="132491" y="41977"/>
                                      <a:pt x="129246" y="44908"/>
                                    </a:cubicBezTo>
                                    <a:close/>
                                    <a:moveTo>
                                      <a:pt x="645837" y="114272"/>
                                    </a:moveTo>
                                    <a:cubicBezTo>
                                      <a:pt x="645829" y="114281"/>
                                      <a:pt x="645694" y="114318"/>
                                      <a:pt x="645455" y="114353"/>
                                    </a:cubicBezTo>
                                    <a:cubicBezTo>
                                      <a:pt x="645725" y="114280"/>
                                      <a:pt x="645845" y="114263"/>
                                      <a:pt x="645837" y="114272"/>
                                    </a:cubicBezTo>
                                    <a:close/>
                                    <a:moveTo>
                                      <a:pt x="664756" y="171324"/>
                                    </a:moveTo>
                                    <a:cubicBezTo>
                                      <a:pt x="664752" y="171315"/>
                                      <a:pt x="664834" y="171333"/>
                                      <a:pt x="665015" y="171405"/>
                                    </a:cubicBezTo>
                                    <a:cubicBezTo>
                                      <a:pt x="664850" y="171370"/>
                                      <a:pt x="664760" y="171333"/>
                                      <a:pt x="664756" y="1713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6907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9F5AE4" id="2137907297" o:spid="_x0000_s1026" style="width:71.6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09468,60230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X5IseFIAAOqmAQAOAAAAZHJzL2Uyb0RvYy54bWysnW+vHcmN3t8HyHcQ9DKAPaf79N+B5QWC RfJmkQTYDbD7UtZoPAPMSANJ9tj59Pmxq+ocPqU7LjKIYdi6ty+LXdUki+RDVv3hn/7280+v/vr+ 0+cfP35483r6/e31q/cf3n387scPf37z+n//23/73fH61ecvbz989/anjx/ev3n99/efX//TH//z f/rDr798+37++MPHn757/+kVg3z4/O2vv7x5/cOXL798+803n9/98P7nt59///GX9x94+P3HTz+/ /cKPn/78zXef3v7K6D//9M18u23f/Prx03e/fPr47v3nz/z2n8vD13+8xv/++/fvvvzP77///P7L q5/evObdvlz/++n63z/Z/37zxz+8/fbPn97+8sOP7+prvP1/eIuf3/74AaaPof757Ze3r/7y6cev hvr5x3efPn7++P2X37/7+PM3H7///sd37685MJvp1s3mX394+8v7ay4szudfHsv0+f/fsO/+x1// 9Zf/9Yll+PWXz99+5p82i799/+ln+3/e79XfrsX6+2Ox3v/ty6t3/PK8ncvG133Ho+0232+rLeY3 T+J3f/n85b+//3gN9Pav//L5S1nr7/jXtVLfvfrw9mdE4t3HDx8+//jl/b/zfb7/+SeW/79882qa p/tte/Xrq8qm0nYk/+FJ7vdzffXDq+e78DW+4jF5Hsu6bOuQh5DwXkMes+exL/M+D3kIybTNy5DJ 3TFBEc79HDIRkvW2j2eyCJN1m29DJkKyL8dtOJPVM9nm8z7+JJ5kne58xNF334TJfkxjJp5knc79 GDLZhcmxTOMP70nW23bch0xQuYeWzMd6CzDxJPd1ue1DJqdjcp9vdyY/UkUhmW738YefvPau27Jt 9yEXpTnOCBuvwOvJgu1jNp5mu9/38ZJNXofX877Ngdl4mm2Zt234ZSavxet53NZlPBtPs23TGvg2 Xo8xqfMZWDShOQ9IRmo5eU3ebhilABtPc9x27MWQjdflDWu5jOV58jTHsW9jczmJNp/7voyNstCc 07SNzczk9Xk9553vOdJOoTnv8z0gaV6jYbOeAUnzNLA5xiIwixU4b/f72GoKzYlBC7DxGr0e8z6N F232NNNt2efxx5m9Sq8I5zoWNaGZpvt6H8va7HV63UMKKjTThPsWmI9X6nW7s0kNhW32NNN8vx9j aZu9Vq/bbbqPLYHQTPNxnwLr5tV6XfftCIibp+HFtjPAR2zBio4G5M3TTKxahI8Yg82EdPx9PA3z mQJux+w1e92nO+82MjpCgz+/3M+hqb6rOeCjjvVHaKZpxS0a8/G6zT563Mbb9d3TTBNO99hdu3t7 sM3rto/lQGhOtt5AOODNwXY/pltg2TzNsS/r2IrevWZvJtVjLRWac54CccfdGwMcljOgPEIz3Wa0 ZywEXrHhM83jsODuaRACqMZ8vGJv6wbVUHnunsaMKPviyM+5e8Xe7ueyBvh4mmmd9kCgc/fGYLvv 6xSQNk8zrctxjNdt8cZgm6cFQzUyOkIzHdNCqDdat8Ur9jbNTGnMx9OQvJkDxmARY4C0zePvIzTz bVvOsVwvXrO36YpfhuvmaeBzspEM103MwXxbSFwM+Xia+UYIF+Aj9mCeZtZgyMfTzDdc67GxXrxu b/d5ngLfx9PwajMb1nDdvG7jUy3nWH8WT0N2bN/Gu8LidRuhvhNgDtfN0/BJl4ATsnjdZvdZCC+G fDzNRCDPxjhat1Xswf3E+A75CM10rBGnd/W6TVx+n8ZyLTTTts7L2O6sYg/wem/j/UdopmU9sfHD dfO6vR0Tvv943TwNljdiR1ev29u5HQEnUWim7XYQmw/n43V7OxGewHw8zbTdIxmq1ev2fruToxqv m6eZtu0MOL2r12347AEnXmjYT6dAkLV63SYCxoEbz8fTEJseAbuzet3ep5P/jPl4Giz8Gsi0b94e 7Peb5bRHdkdoCBqPgJ5u3h5gRZeA/giNgRnreJ/bvD3YsaPzOJgTmglLhe8y0p/N6/a+3G4kAobr 5mkmksL72O5s3h7syzQFgm2hgY+twXA+Xrf3BV95rKebp+H7TOvYP9i8bhP8zGtA3jwNwSmA0Hg+ Yg9WnPKAHHia6UYebewnGn73ABN2kiGswVAOPM05z4Fte/OqvR/LsgSWzdMs8xqYze6twYGaBpLJ QoMLT45zJGy7NwbnbY5sCkKD+Qgs2u5tASjoDSht9G2EhvzEOo9lYPd6bdaQ5MmQj6eZlv0O+jhc Nm8LSLfskfl4GmCLNYBc7F6vj31ezrHuCA0qugegi93r9bFj38c2VGimFUxxbEN3r9cGQ5xjHRUa 4OR1DXwfr9fwIdoey4GnMT4RufaKfRzzugTm42nwrfdA4voQa3CcpPyH8xEaElUR43Z4c3CcwKvj dRMasq97IAF7eHuAY03qaTwfTwOEPRFnjvT08LqNnqINYz6eZoYkkIA9vG6TrNu2sZ4KDTE90dx4 PmIPVsKLsZ4enoaYnmhhzEfsgSE/Y5/38DTwOSJyLfYA2xuolzg8zWwJ8nHu7fC6fUwHycSxHHia +T6f2JChvHndho+loUf7z+FpcMIQhSGfU+wBROSHR3yEBpwVhHrMR+zBvBkYMeTjaeadZRv78KfX 7eOOezCWa6EBygP3GM/H6zY7o7lIw/l4muUWihlPbw+A2M5ATkxoKLdB4Mbz8bq9r3eqmsbz8TSk g3Arxny8bhOT2B48XDdPs6A/AXf09LoNiEN2Z8zH0xAurYGc8ul1m8qGDd9lOB9Ps9wXA0FH9uD0 uo0bcp/G9kBoCID3bcyHEMkHPyBmhBijCSnRQmAW8OCmm1dv9npYBTh5ItJvkTgY2EvmNC+BBI8S LQfY7tgqMAXhRHZ9/JmUaKHSL1KxeRPDQOVeoAqRYg33enACGB9KHvkwR0SNIFob+E6e6OI03ovA /zwnw+kisueJUEA22MCcvKofRCmRitebJ2J7vZPnGOktiLObk8V3JIjG+uSJVrLZ1ACOOYmJOOcN 6G3MyRNZAVBEyqXckNiLcHLMSYis2iyA3+POu9WjIiPidivReoLejv0TQG7HabO4KCB7QoS0LoEs MDbBczoM7AusnidasXqBvQk8w3PCKN/Gm6AS4QgQI45lTysWt52CtcCcvI3A8zRfbSjlUoCI3kaS 6NQPuoWgOHgn4zrm5NXdLATb51CfpHCRVKjFO2NOXt3hg7sS4OSJ4GQZnTEnr+7k3g9c6vGcPNFV jh2YkxQjMqN7ADQmYvHfia6CQAkjf+WIgKdDfoQQYcvZ4MerJxWJpJyI6MerJ0TIHsnhACev7laa HPEjpJARcaDII8BJbMQE5h7Yn6SUEU63iB8hdYmUX9wC5UsUg7iPy0e6BXIoZCYcEWVFc2TPFaKF 1AtKONSnWWyElaFEVs8TLVRxBfLRZEH8nG4kIscBmhLhhS0RCyv1iduNwoWA3RMiinGOyP4kFYpw QnnH+iREWKOQtyw1ini9c0SfhIjKBev3GEqEVCkS4kMWmJN3PsiVRlA36pecRFA9t4U4CZGF+QEb IbWK60KeOfKdvGFZ530PRLkA6X5OFE6F5iRE0AQaxWiP8pzYeVDC4U7YEW3UywckQtV9x9UMcPJE rF4kJ0WE6uZEkxkQaYCTJ6LmyhrzxlLuXYIFhDRQuklxtHu9dV1NCYecpHBxwRhFvpMQkXQmDxjg 5P0IBM+SGEOJkBpJawcJ5N4nKV5EWqkMC3ASG3EeJOkCc/LqTkdIaM+VOknmtNwCErF4db+D4UWi TyEiRzdPAc9y8ep+J+APQHJUhHnZ49NGGpek8NHq6iL5CCEC+kPMA9/Jqzt16hjmgER4IkDgCD5L yZpbCHKCpHMCnDzRemd/D9g9KX+kMDO0EwoRQUOkCQP3WOZkSM54TkJEigArMf5OUs54p5KPVN3Q RgjRSnoiks2RgkYSdXsg8c/E3UKQhqXeJTAnbyPuywLAG5iTJ6Jge49EalLUeJ/OJSJ7QrRiYCOx xurVnaJGCt4Dc/JE7Gg3GhWH+5MUQ1IvtUQyH0JEzGBtd2NOXt3hFPJhpR5yOXGWI5y8uhvcQvvl WMo9EXCyKeF4Tt4lmNk+A6XLVIg4KUeGzPkYcpICR3wcgurxnIRoQSAiO6GUOJKNxtUMcFLng0KG QM5SixyPjb73ACdvI/CV75GdUEojpx2zF+HkbQTVbUsktyyFjuzTYPJD0ROahUAoklqWSkdDKAI+ mNAA+S6BigGKnZ24kk+NpHuVhnT0PQDUbGIgSE8F7LjSkJ4K9IOQqfUzoho1kERUmoX8T8CplBJJ q3aMMPLWwbQvUDnPTulmNOFaB6ROaMhmzZTBD82QlDzS5TMWbqGgaPyIRLdS8sgpNJE0r9CAW+HC B+bjdZxkdyRHLrWV1KdHRG6X8AJnMmB/hAbjGHHEpeaRTEfEKggNHcBA82M58EZh2c8I/ih1klRb RA5FkJpHUgKRmFZorNw+YHt2bxIWBDvgbwkNlSCB1lS2HqeoCxY4Igeehq6/SFpcah7Xmbr+saYK DQdDRJIOUvNovUGBdRMa24TG4qZlkgfJl8B0vKNwnpGvI1WSFHhQShXg403ItE1LQNyk5BFGcyQ6 UiKSdwH3Xmoerbc9UOcFTO2EFHw34stJ0SNVrJSLBpbOWxE2/ECh5CRVj2RcIgeKKVHsSDGplCRL b6eeDD05ISLNQMolINxev41ToAaYyk33jSyhEThdhI57RxSdkxBF53T6eIBeJNpQxqsnRDhYWwQS lupHONHSGODkbYNxipTCnF7Rw3PyROE5eW+BzvUFlGMoe1I2aS3lkUTD6VXdOEWgRiEyTpEQ7PS6 Hp6TJwrPyccR2JRQeloKLsnsREyRFE9SaDJF6h6EiBqxQDEoXrPT2/CMPFFsRgDhjhG7ksUEI8FT IjrLA34DJyt4RkQsAeBZiag6JdE3clTBxRwjim0CqSClWSiLGu/onKbn+HAKBso3XjhPg+UKGCFa 9z0frFDkA3kazAKHy43XzRuGnSKqsaNKi4h7N/IyeGljPl7DiVdAUMbr5mnILQcydTjA7t2o1g04 3krD0X+B6ji8Jc9n50SUwHw8DeeuBHBFeiM8H/oRxqG40lBYH+hPwhcRPtSejecjNNT6BTz8WSsl rQY7wMcbEXpmAmgBZSduPhyeESilVhoqiAlyhnKtVZIs4ziZhS/r3o0KzsCRnoCHjoaAkp6Zof4I DeF+5FAl+oscI85hCtSXdjQ3FjJgEaTYcblzrGNgRt4iWMNVYPumOs/NCIEL5LmV5k5vSkjmvH6z fQcSm7Mc7XgnKRzIZgE/+xkBLQeMttDcOTo50KXEtB0jDGPAu1carGnkqA7O6nGMdnKUATUSGoDb CIo4S5kjFYGBkgaluVsZYcAhkSpH4OHI+bgcP+SWYaFQJtCyht11RMR+VmE7tA1CBOZB0frY2EmV I7geuhTg5A0KEU4k2pulypHy38iZN0pEzxaeY2BO3jpwAAewXWBOnoj+D6siGW4VUhpJLMoBqwFO 3qaA43CkU4CTtw+wWQJdcpTqOzEiNRo5nZmUvSOCE4VP4zkJEXFE5BBgOsk8JzsAaJwbVKKFEx8j rqqURnJwH6elBObk/Q0kbw+U5XIsoMwJjQp4Q0JknCI7hpRG3u/EveNMwyxEximQYaeTwM8JLDU0 J0+Ed2Oh/FCfpMqRghAMc+A7eQ/C/KhAlp3v4udEF3oAPlKiBWcgkAGgOdVzsjNxI/rkiSgJx0MO rJ5XdxBLy2cPdw0tjbTjagPWSKocqTvhsLgxJyGiqDlyF8EsVY582tAxt0JENcgZKHLBP3HfibQn dY6BOXkimqP47/g7SZUjwVwoQheidcWPCOyEUuW4kIwKlJ7wYdxCcML0GQmepcoRlwCPKrB63kbQ 5kSqK7B6ou6kuSL5gL40MuQbyQmPduRRIElIGtav3n65bkO7J6WRBE52Ju9Qc4UIhwWvMbB63kZQ GbNFbISWRtIlFijdn6XKkS4sCjzGcxIi2hHw5sdzkipHjquwLMxw9YRopeU+UBXC+bDu45JwZyUC nDzRCg4eQM8RNsfJuvkCJzcqEV6YHTo9lD2tckQLAzgCdk5ejzLHMaJJAaUn2u4WNoy/kxDdFust Hs/J2whOeLPzvcachGji7MKAhZUqRztnJxI/KRGplUjOQ86KhNMeQNIZ2S85U8JYjlfP2wibU6D4 iaID4QQAEZAIqXKEE27s+DsJES5i5FAbii7968EoknUVIkr7IkWYHDDjOG036ukDUY0QgSwdgCrD 7ySlkRz2ddsCdk+IgP8oaApw8uqO4nIMVeA7eSL8SgMIxnPy6o7vgZgHOHkiSprs5JAxJ6/u5M4s 1zS0EVIdyZzmQDs3JepeIgAWIllEIbLyKczyeE5e3bmt4ohgMlIfae3cLPmYk1d3Tsi1k37Gq+eJ KG06I3CJFDvasX4RYFOILAKIZN2k3nHHh40gm0KEX45MjFdPCh53zuEJHHVD5bgTI/y9yAG2nKrh iNgy7oEbFZSIHc3u/BhKhNQ87vvdsJahRAgRLaFHoFWTlkQ/JwKhQOm+EhGmhWJCqXvkrC1AzsCc vGHh1GRaBwOr520Ep21xNGCAkyfiGJ7ILVKz1D4iEaHEvBDR70UsGZiTV3e8crqLA3PyRPiwkaP+ EBsvESvQbQBbFyIsLCV24zlJBSSrh40dz0mISNRFDgpiZ5E5bXbh2VCfhAhEaA1UGgImC6fQCWxK RBBO5jOwet4loH2GI8gCc/JE5L0jx2FxyJ+fEx2UgbZGJSIjSHNxYE5e3XcC1kANIFl193pA5vhU AU5e3e3Gp4iFlaJLcreRS1mBYd3r7SQJAu0CSkTpNiBbYE5e3e0+jNDqeSKsiuG/w/1JiiHR3MgZ 3rMQ3Y/YnivFkLtd0RaIc4XIes0jpT5SQXmQvI34EUKEUY4cj4Cr5iWCYqxIhkqIqMK1EsXxd/Lq zpYbOXiLRLx7PWzTGWiPYokdEYd8EquNrZEQ0TVIKiQwJ6/uHNnJ/Z0BTp4IZaK5LMDJ24jDUvOB mFAqKCfO2AhU75K1dqtHAVzkGlclskPVIoWAUkMJ6gLOGlg9byPgZEHXSPZopZI54cSOV0+J8Hrn QH6PbKhwukWq2pSIhhSct8CcvB8B7E7B5nD1EFD3ehOX5BHwj1fP2wi+E9VJAU6eyMojAvk9usrc 64FQxzh5Ikro7Dro8Zy8jSB1ay7ByAuzq9ef1zhwJhRfN8DJqztlqIBqAU6eiFMsj0DjOGCdez3y Chy9EuDkidhnAicScfaJZ8QyBBRXibjILmCLqDTzjKgqDVQ1KdEGgD7enDgp1jHi5gy+7XjphMj6 awLwPjCxcKKidRxoKBEZbJzEseBJXSVH9dolFUMRFyIy2PjKAU5e141RRMSltJKqpkjoSdGPXz0r hRoHGkp03QYRUFsprmTD4DKVwOqJgeCGjwB8wjGGfk53jtwYB4RKREO43fgzNHpSXsmcIi4YW6V7 PYoeI3eQkCRyRBQ5RM4JVSLq8GjVD8zJmwhwEFKCge/kiYC0I6dlUFvk52TncoydPSUyoJ7XG34n KZcETSPeH89JiLi8xKLIMSfvD3BcKqwCnDwR38ki4zEnbyPwOygvD3DyRGS9I5Ww3GTlvhOgLLmm ACdPROC5B1rvybkKJ6D6gFspROaUB3olKEFUTtxVHJiTJ+JsHLv9cvydvLqbWxS4joLjGtzr2ZYW Wj1vIygSOSPuilRmcikWCxiYk1d3vMozAIWDfPg5cXh/oNAN384R0Q8cScsrEWejRU7MvkuRJSdh RQp8lYjaAy4SGq+eFFlyGHokNUotplsIowmkEblOzhFRjm5Y89BjESKrywxx8upOgzimL8DJE5GT p5kisHpiI8A0Al0aVK24hSCrHLlHhrv4HBG+aOSSOSWiWwFwLDAnr+54ORwuF1g9TzRxDVGgyBI4 38/JSh8jnDwRC84pgIE5eXXnLJlISwht6+71cAgiZRhkBBwRLXlHAKBWIu6A4EDX8ZykXhJ9oul+ /J2ECHGwQ3+Gu4YUWTKnSLPlXYgwECvZ6DEnsRG0IkViDSmytCudA/dhUKbsvhPn7kbOn1QiDt1l DwjMyas7uCwZoMB38kRApVsA3qeZyM9p4+bCgG8kRNdNu5Hv5NUdHHwNXIlNrO5ez44fDsD7nMbk iKx2O+ItC5H11ESskdZL0thAGD7cn4SI4wbQ3bFEaL2kdQEEJEKIqNQlvgtw8vkI8HOKX8ZzkiJL zmThiIcAJ+8SULEAtBjg5IlO6loDyRytsSRmCHT8UifqpAjHI5Jw02pJ3IhAGTaX0DtGZB5DjLyu c2sEVwwGls4TcZt0oJcdiNi9HOdphrwVISLlEei5u0upJIgNOENgRt48cGBFoMyI2m43I+AuyAKM PBFQUODoeXYvZWSFx0PjIETsFQF4i+56YURBQcCGCxGGNRI2SZkk2FHk5jvW170dVeiBQ3DYJB0N FTw0MI2XToi2PdKzQ57aM7JrvwMBhhBxak6gnISbyz0jbkGKJK6FiONOIo6XnB/JTSDAnYGl85YB 3A33feh3SYUkUbf1Cg/FW4ho6gtUTHGbtFs67rq1e9bHjDwRdayBo8X4K8/objdMBBh5ImvXDGzm cuYkZ7cekXBJiPiskRlJdSSMIkeL4Y64ZcCY0Jo3FAYpjoSRIR/DbyREqGvg3hWqLt3LEWZGmsCV CLscOOziLvWURD2RY3aUKHbMDolFNyO7lyki3kJEg3XkRgVOLVFOIb9YiOCEXxQQB+81hOfkicJz 8nqO78RVsQHB80S0YJEhDszJK7rlQSO+nZRTwokrWQOcvOMQnpMnemFO37z99s/f/cvnL3/8w9tv 3/7AP76xf73724f6O/716u2HP795fXttD375+PnV3968fvfxw4fPP355/+/YhL8/f/yP22vIGRKq Osw/IsYD8MRTihiF98Rzipjt3RPfU8QopideUsTomideU8RogifeUsQItyfeU8QIuSc+UsSIoCc+ U8QGnntqfk7JWC9kOSkzmFu45+TMsGshz0maodhCnpM1g6aFPCdthjcLeU7eDA8W8pzEGTIs5DmZ s7NxhDwndYbhenJ+zkidYaxCnpM6O9FGyHNSZ0fOCHlO6gwXFfKc1BluKeQ5qTMEU8hzUmcIo5Dn pM5gQyHPSZ1hgUKekzpDBT05P2ekzqA+Ic9JnUFxQp6TOsPXhDwndXYyiZDnpM6QMCHPSZ1hYkKe kzo7TUTIc1Jn6JWQ56TO0CUhz0md4UyenJ8zUmc4kJDnpM7AHSHPSZ0hNkKekzrDboQ8J3V26oWQ 56TOABMhz0mdoSBCnpM6gzaEPCd1hlcIeU7qDITw5PyckTpDFoQ8J3V2kIOQ56TOQAAhz0mdpfaF PCd1do6CkOekztLwQp6TOsvIC3lO6izPLuQ5qbNEuJDnpM7S256cnzNSZ0lrIc9JnaWihTwndZZg FvKc1FnaWMhzUmcZZCHPSZ2leIU8J3WW7RXynNRZDlfIc1JnSVYhz0mdpU49OT9npM4SokKekzrL jQp5Tuos4ynkOamzlKSQ56TO8oxCnpM6a+AW8pzU2X00Qp6TOkvzCXlO6uzGGSHPSZ31N3tyfs5I nTUtC3lO6qwTWchzUmc9yUKekzq7cEXIc1Jn3cNCnpM66+4V8pzUWcuukOekzpp3hTwndXY9iZDn pM46Zj05P2ekztpghTwnddbbKuQ5qbOGVSHPSZ11oQp5TuqstVTIc1Jn13QIeU7qrAlUyHNSZ+2g Qp6TOuvxFPKc1NFVpfT2i4zccZNTP0BO8jgmvh8gJ3u0H/cD5KSPWsp+gJz8UaDVD5CTQBoQ+wFy MkjLWj9ATgo58a4fICeHXLTVD5CUxK8AizRi0UsirYApUf4KtOAXuQF6SQTHyA3QSyJIRm6AXhLB MnID9JIImpEboJdE8IzcAL0kgmjkBuglEUwjNUAPYlDqmRygl0Rwjdwb9DYRZCM3QC+JYBu5AXpJ BN3IDdBLIvhGboBeEkE4cgP0kgjGkRugl0RQjtwAvSSCc6QG6IENrv5LDtBLIlhH7g16SQTtyA3Q SyJ4R26AXhJBPHID9JII5pEboJdEUI/cAL0kgnvkBuglEeQjN0AviWAfqQF6sIPSm+QAvSSCf+Te oJdEEJDcAL0kgoHkBuglERQkN0AvieAguQF6SQQJyQ3QSyJYSG6AXhJBQ3ID9JIIHpIaoAdAqGZO DtBLIphI7g16SQQVyQ3QSyK4SG6AXhJBRnID9JIINpIboJdE0JHcAL0kgo/kBuglEYQkN0AviWAk qQF6UGRKoiI0lXUxE7/IvUEviSAluQF6SQQryQ3QSyJoSW6AXhLBS3ID9JIIYpIboJdEMJPcAL0k gprkBuglEdwkNUAPlHBue3KAXhLBTnJv0Esi6ElugF4SwU9yA/SSCIKSG6CXRDCU3AC9JIKi5Abo JREcJTdAL4kgKbkBekkES0kN0IMnUxI94RCSzibyi9wb9JIIopIboJdEMJXcAL0kgqrkBuglEVwl N0AviSAruQF6SQRbyQ3QSyLoSm6AXhLBV1ID9ICKXQWfG6CXRDCW3AC9JIKy5AboJRGcJTdAL4kg LbkBekkEa8kN0EsiaEtugF4SwVtyA/SSCOKSG6CXRDCXzADXbeEeo7Ff5AboJNGuBc8N0Emi3fed G6CTRLv8OzdAJ4l2q3dugE4S7ert3ACdJM6ALrkBOkm0y7JzA3SSaDdn5wboJNGut04N0GMsdtd1 boBeEpMYy3WxtOhCEmO5bozWAZKS2DeH2H3SuTXoJTGJsXDvq7o49ovcG/SSmMRYrquWdRGTkti3 idg9zKkp9BiL3ZWcG6CXxCTGcl1lLGuQxFiuG4p1gKQkftUwksRY5q9aRpIYy3VNsE4hKYlftY0k MRZO3up0IYmxXHf16hSSkthjLHaRb0oS+/YRu2o3N0C/OycxluvyXFmDJMZyXW+rAyRtYt9GYnff 5tagt4lJjOW6Y1ankNyd+2YSu4A2N4V+d05iLJxM2OlCEmO5Ln2VNUhiLNddrjpA0k/s20o4XSK3 iH1jid2qmvoKfWvJnMRYOJig/wpJm9i3l9jVprkp9DYxibHMfYuJ/SL1Bj3GYpeS5gbod+ckxnLd GCqSmMRYrjs9dYCkJPbNJnZ3Z24Nej8xibFwSUYniUmMhUNx+gGSktg3ndi9mLk16G1iEmPhnPhu CkmM5brAUuQgibFc91LqAEmb2LefcA1HbhH7BhRuNEkO0EtiEmOZ+yYU+0VKDvo2FLvbMTdAbxOT GMvct6LYL1Jv0GMscxJj4SzlTpSTGMt1kaFIYhJjue4n1AGSktg3pcxJjOW6TVDfIOkn9o0pcxJj mfvWFPtFTg56SUxiLJw11ctBUhJ7jMWu8UtNocdYOP44OUAfsSQxlusWPJGDJMbCyWDdIiYxluvO On2DpCT2zSp2N13uK/S7cxJjuS6O0ykkd+e+ZYX7XnNT6DEWu/cttQZ92wqHEyYH6CUxibFcF7TJ IiYxFg5a6yQxibFc16npGyQlsW9g4f7d5CL2kpjEWK7ryXQKSUns21g4Fjs1hesyMf8G9ouMJF53 hOkAOUm8rv7SAXJ+IscdqyDZL3JT6CTRrvvKDdD5iXYhV26ALmLhYprkAJ0k2p1buTfodme7Fis3 QLc723VXqQF6jMXuvsoN0PmJdjtVboDOJt6TGAvHbneSmOxjuW6EEl1IYixcndS/QVISe4zFLnTK LWIviUmM5bptSdcgKYk9xsJx0bkp9BiLXZaUWoP+OK57EmPhYo3uMyYxFk5z7wdI2sQeY7Hbi3Jr 0EtiEmO5rhYSOUj2sVyX/+gASZvYYyz3JMZyXdWjb5CUxB5jsSt5Ul+hx1jspp3cAL0kJjGW6+4c WYMkxsIdA50oJ/tYrktr9A2SNvGrw7qSGAt34vZTSEpij7HY/TO5z9jvzkmM5brnRRYxibFwGVu3 BkmM5bqVRd8g6Sf2GAsXZ+UWscdY7FKV1FfoMZZ7EmO5rknRNUjuzj3GYjeb5KbQ+4lJjOXeYyz2 i9Qb9BgLh28nB+glMYmx3PvDvOwXuSn0u3Oyj+W6q0PkIImx3PsjvewXuSn0EUsSY7ku2tApJCWx x1jsRo3cFHqbmMRYrgsvZApJjOW6k0IHSO7O/QFfdmNFag16jMVuosgN0O/OSYyFM/q7fSGJsdx7 jMV+kZtCvzsnMZbrwgb9jElJ7DGWexJjue5KkDdIYiz3HmOxX6QWsT/0yy47yA3Q28RkH8t1gYGu QXJ37o/+sosKclPobWISY+GOyE4XkhgL99L3AyQlscdYuPLNr0E5ar8e1f/p/bsvr3568/qn16++ vHn95fWrT29ef3r96k9vXv/JaDi8/+0XO+G//fPVr29en1yMZ2fj/fDm9XajYmy9Tvn/+eNf3//b x+vvvthx/xPVqvVoF64ybF/h+Vfv/vKnH9/91/f/R2m477FM/3dcMVnfoAyHNNfhfsf9XvJoWZdq gSa4trnK+C9yW5elhoek3i+Dw3wLNy4XqqdG7rcSNT8e7XZDxvWJJrtBJs6OG3wrhjitW0mMPQbl 7uaaL6C6vJjf9oyK+bN+UkpRnjo9nB+F7msNPqldKGL4HJSrYMtKg2cXCOz5bOU+x2uGYJxPfG3M EECyfj7ugCqEj0GXfa9nlC2H/atI17XalBmctYiO6z6fe8eY4cbVXuVNV+6olU/ItLZ6PNVK+4sI Ewg89z1fM+TZE8MMMNy5s7ISrsVAP2bIMj4YcsuLzvBY6gk73Hr/xPvGDJH6WsnCHWsFIHow3Ne1 MuS23RJRP54dXCpSpBRH85lIHjM8yZAUp4qUWYmu2qDk1Ld6VhKqXXIAj2fIbRUokr7PFMeQ4f2Y uPXqWlIuNC47ThsUabjVmHO9dVq/bstWPR+uhUsw5GL6e0WNuKOywEUPhse6ViiCy4iLP/14drKi 5UWZ+9OqD2e4ckFxrVbe0O1rT30OSrVX+U7b/dRvyJWlvMS1MlA9PaIAQ+4LKlLKhTkqieu5zfVg U+6dKZDl82WOW6382rhn9RGSBRjyBeostq2YqDbodsNm1WfczC5qwfbBZeNlhtyQ9Qgehgw3xKIe urVTyC1LuqEwddAdcb1m8XwZLGhheHAVdtuVdHfQn8qGAMOlzvBYzoKvPQeduSTnmsWBSoppY/Zc EVWecWtyfHPiWkBW8iKEXUkdN4briTUpgnFixWVJsQh7Dc9P9qeH6zBc0vW0a50LQ8r7ZYdFElG2 8gxwUezsyr1wNZxHBp5ZtQBDBLEIBoQl8HvO0PaEytAKZ9xuAUOu3WrPnnUDAYbTVmNmtpvSCfdk yHcqKnPej5JYc8+uK8dxTE9MaVxK14Mtv87wsK3YzwJPp1oaTgGcSgXHgyN0dV/jgL79mbIez5H9 qR4qyLl4e+nOeQxr13aXlWPbPEof3PMh9q5I6sRlaM8cc4AnIFv5WFByu5nMc6dWrMix3filbg/m vuk/D7dnm+yYJzcmVyWf2D/KBveYCnfGVYPL8WV7QX6eD0k2FVnmks/7s3AlwJMlrctHaaU6TVyc 2kBsdoldXQO7VbXmjyfKf56Y5pgnm0fd5SaQxW63Ypo1ezCRBCxg7WOe697U67qUOmF6oKzeEVeV 3zplWDFxdRFQlG6/5iG20Q7lhHJ71rME5nkYWl0pK2D5nIrdmVsfsoeobcI0N3+cGCHhW60bEl/M KALPxiByy62fdWPm9nD7p1de7nmr1TvmoTzz8ON57ixoVQfqe0sv62OeGInqsF9ye32yx0PuSK0Q wjStVsLFC1ksN+bJDlQb/9DPo6QZn8NubPplbSeaKHRtT7uLsz4kCrkehniy8T7NGwGTTGWbdhb3 GvYkwBCWXIi7oTwmCHz0Z4nlcJbsF2tFBzAHumXgrx3V5TsOnA7/LTcc0Cp5x748D+IZM8QFqXGZ 3bR87bRtVXGtthpaHvjtYhE3U5K6s1+OQ/Q7bhu2rKjByRi6pNzRXmfIXaNl23+8zEb8U7XyRqXe IxswnuJGk2yjXA/d+HERt+qcs4BrqbNwPKdmgonbExaPWSJpVeYWM/JO8TDsxM71ITGPfkmLqp+W /QlyjudJaNV0C9vTSevC9fJ1ERbsi37oO25D5UkImgglkTsEr0wFdVbFM6Gsle/Tej864SKpVcPs aV0YJWwJtvu019JNhr91IsSeVh11YmmMniw8ncIo6mWfMSbFr4hZAk6GaiuER1oqCB5iQmTUpoLj WhyA50O6BYok0PRvBdxhTTHzWTwSYljzJL0MYeaqi0QbvJ1frA/XepsYD5dnJd5YhqZ5q6ASlHjM 3bDmo9jy8ZAdVB9e4WR9eJYtNbi2C3ev12F3k1KZytaEmmb7Sf1dEjxLtSU8tOAtvLZMoJ6YbpTd J6Mrv56Dz79undzSAF9rHXnIVpTgudyq9EHJDcwyT/bCGg1hrTq/fmPrruVQcHdtjePvSdFCDfeh tMydX1tQ37rZkOastYYPuSXjUk825+H+BFMCPJGbKibGU008oEg18WaV1c1GURqIwpddEp4XlGbY i/TdjhKiPqeCjarG+MTpUWOMYaplFZjP2xOuCMzzYJ8v1gS96E0qYVPxDrgK3Bw/WfgTnS2Ux5qJ GEivbM1Z5iLzzt6aMazu507UrAu/0NVc3U9U/In3j+eJa9h2JOJrTf1wwfAjYuDu6X6jYxusK0Qm +gnMjnkyy5YNX269s7O7h7i8Os9jIgora7uQYYh7mGjk3jxp1rHzE9inq0fH3k1QIt8TbW6eND5j MRgx28d+UWv0OEuQ1dJhr3j72q7IoZUA+iHUJ9Lavief4KIM8dxv5uiUFQIh0IQzQMFcM9zkGfZS GtN47pbVr34CapyIGKBca3KcSLDGN27YpZq3aT3wlvwiQMkSlbdd8Vwuqxmc5zLVXBAxp2HkTgX3 G0mEahMYtbh2jxeydHWVW8D8hO3Dulg4dH0yLKqqAzpJsF4fkvISv2+fTv5THhIEJBCgnQ2huTzc Tt8tHx5HTflZ0K5pNlTXoJjrbelFSdiEnaLI5tpxFXzxGB/LRyVNrVCy5VDbh4Vfmn6Sf38WrAxt wm67Q10hUjCTmHEethQlKYbasP18oWNpxhgjWDaAmAyxYhVCY1hLvHkZItfdbAIyrRmafUHNWi4A Ry4ht5jx5qWy8at/y7BnLaXE66yVJo95LhOvUQWMowDi/hCKbsanyC0bs5hUsMKW+rf0jaZS9oXC ymoTaMF41g+NvyfeR20/wk1YSm30cyo4K3X5ZmRaF34FFKxyO2GkEvMkRqr+LcnDU5EhrP9SnUIM QA1JHi+0EhnVtb3dAINNEmIyBMBVQy+sfWeG2EuqpTmvpL4XLzJYdT8CVk04JmyPLVtp2IF+y+0E qro+NBmw0p/ymOKxLDUWXgBd4zO0LEnLndqG5pUEe443XW3MWcSjMTxQ6ApkYKaKnQgt6WF502JJ 76sdwuuWDQTG8vAmyjiwGgCSVW4bGFYosaQny1jNKLCvpvlPstvt+xJ2iWdAlYGBN5de3ZC8+Jqa R9k2RexrqY58LBxQxiPUP0/dpc2Q1/Blwjsr+0FwWbE3VZeXAydR1pXoq6XWAea6rwwQ1eZpIGfc GwHSXyqegfGwVjr/LXe8gWryEdf+IadiNM9grzmW2Dx3oK4qkyxVickfa7vjQDaePSJ97GxZjRLM PW7VDzb4Nk9yCepwoAjsqEVMNstu6iKQ+qpuAwHHszZQLOxPH3wNCiCYnYp2yR00D0lvf6X51oIO UtDwiEo2QkPVKlKoFVEn6QIUIG8IUFEDSXMaEwgIsgqr+p5UOojrh5Y/tm2QEo3DD6L2GtnyMTPm 8TBXvu4eWB21EGz37KHlhSiv0IIaHi7N5wY1KDnfmMQR/LSd2RIVqlloc0MGcKo1s0tg0apDKMyo CZAYT9LetZiBzFPn+rHwRGvXPAm1+bb6PfF/awTPvxJZerSZhFMdlgyR5DiQcstdmFCSdOnwSTK6 LbK90i8JzSJlVHUSz4VxZSroQd1gZzA2RSgPoo3qo5Ed2X4jhmo6U7UEc1E9QmgoEDJufI/2Vy9q FptprX8hl7JpTRg1Lm2bR2Wr0/YwRhjwGjfNhpdcOhn7+uwedaPnaD8rcvZ2lSRS3bJm/EQtoDim o6HI+H0nZqTMUGemP9W1wUOqAQ4q1lU0kAtGt8rXX/AUVQXAjtsKkYR/dmyKjXuZJw5Nzfxgy7uv D+RVA3OLV9R9x2jxSuWFdizaZXRja4sVruaaYrGuxo9h2fPrsAQlastZlJZaJH/z7HkYzxOjUcth aNa2+i3/PVHmKiZ46vXIrocMgUm2gif25pJCDc6TS2JKHEy23mr9Hc/9PMAsr3kClxMDysMdQ1bs gEUzmQga2LbaWNKldYXaVPAtDU27fDsKDjS1uG8E0GXhKVNz5xAM13Y3GKPMkzgIHZSpYCRqISH/ XwuKHi/EqtR8HEHSUZyi0NoaZFgDHDK0ZBKFJwVPVT9RFcq59CE4b5Fbqnnw/uxhkCczKN4oUZuF iv57knCtyR0L6dRS4qNZjuRaeAxSAlHYqYioGw3DoqDKE2NTPxl9WepVUAFkSfLCczFIPjxPvkpN pqMWXSUq3ntLiZP7WjQljtsEulR5tmAttrYWyFXRxNp38yR/3oSa8hHdAHAzrDzhmicxZsKnJBQB vyyUxDNalmIxQ935+Aegqyw89RsVEydJmsoUHGx6VYZA4bXegJxWw73BdGrr/0NXDtIyVcvwhovL EVtbpKRpGeGduscsHzmRsggnmJ+4kObCVSyCFCAp6LgMkVOr/vpFqeaNaJC9+PpkllkUbxieazMY 9vBl/Wz+Qtk5oSGR8hywxYntr17a+fjAlkhtL9FZEHzVGpLz+gwvX9/g3rZkllkOr8pxQ8qqfljc KatCCUYLdtlnLH/vzAuxxVoz+mzw6GeC59F6tFhXK4GQYSnVKpETZSerVtWY/1szwCv4w7OjaLgj +LfFAS59OE2QqTnDabsWnjC4KwPfT1SgfBUKmyoqFJRyQo+ytngQ5DD9PImSwRgKT8Ik9Z7YMltN BbKYqTdhF2q7rVWjqiNomeMaYFP61c9zInBubzutCZzFWiDq/oXDdmoVPen+tgsxPOG/XwRyV+3s LeR3SXgVgL2tpsvqK8rbtu9JbNnqaUnymaF2AkbYhsyVhcdOJnY+SpJaxQp2kvhChrUEVtn5VlI0 uvAU9rPghScp3oTHtvFB625LtNB5iZSEtH5NyrWpB5EX2ihArHILdojDGN1tKWBvdWTUYndYAF/a 8gFmpIAHa1PfY+H5ijW9A4pXAZGQrmBL2o4AJdXgMhWSqjUkIFFcU9KOp2Uvygthh5qlVQvb7G6x znDD/2k0lnQqa9P+SmkbDY5h2e0oxreEnBcq0iW1ssospaoAmIil+8ob0mbx8hu+zJNtqc3NEhTC k1C3OrkU7aJK+pBa2eJrYZ0pAaozVC76U50nvnYN6/C52PRlWILdWguIYlldk18EqmYeEjfTTxPn SUarVh0xlXqXxuMDU4tTS3VY27r9Ph6ShKs5EZObBEKCiW0pV9LKVkjupzJhx8ouZE50h9QSMzx8 EEL8l3e+Jkt1VUEsm+974rM3H6L91YtfwoK15l/hgarEUVvbgiOQDXUVSTneWlyALSyyGtNDMmR1 i8Dhq60Bz8UmgGsvhB3tXoj4rXr35H6KvxzjyQ5Xq4kRGoo95EtQYlNBJR5WEOPxQlYMVXlaP0JC s6B8uFN8Td0iKJNsoRxdMl8/rOgsjhghbVzKycZWeNHy7Z2Ng2dtZqDogphVF4GAtvrohMSZPYt5 Nu8Fi6y50Y19+6E8+L+q6jdUvTpitr9fHzv4PalSbraH5ftq2Idh6tMBKHc7Nd6SHsXeBXmSaqu7 HYZPjaFVqlQH3vbmrp+JfadRsqsn8E4+4cPvoWytIPxNNNmycBeL0ceKaliFy7I1npZveNmCvGQT aORpx1jhHtMO6sVkxV2u2TH6OvqHC/t2fSGKuBLR9+Vq192SIKD0Jz3mCcLYdj5AA3XEqC16fBX+ VTzg0Pe8nJ3qMRFeq3sM5ku2u6wtdW5a1GjZxqrZpANrSinGE1C/eYYWtl/W5DFPrFu1CdRyWDue 2y7Q2FakutIXlPDvqIkDBqtiwqkN8j2xwFOLhayzTHxnWmBxbgslHkwiUwUE1+4pYQT2bJmKNcSW tIflRLV+eiE1WivH2I5MVVmE0NrSDNHO6UH4O5ecSIjVLVMh61ISYG3hwZOsP+/ynrBfCXuLi9da KqkSX8rFzI9hycw0GbKSZ7G3CK2lbS6eBBqJOjcIreOlULYKuQdP6pfrBoCM4FvLwrPlNJtADJWw Q0TtrVuTRB6xrAxLW0azCQTMCq2T7Wl+Av1rVn8c/p4UqNUKHAoranXwY54MWhNg5Oa6Vs878UPb kUjJPE/QG8bwULZKXb5nPWOp8eRLW/NBEZPT4Dennzxs6KkF/2URQnJL8Nq68akgq82gT56m7A/R VAjYaixrTga4tiYyYjxR++bwEqdo7Q7dTe1wF/aCenD944XYwxsl1SfFYMR48sctiiKXpNAsykDx U5kn/9BNB4FHk8pDXFJkLSpDFCFbJvz6ZExKsWIecn5CfYho6vfEeWq6Qt9aArfFmcOrLcOicEWz H8sHntl4gs2WZsPnQ8PrCiU1SsWTCq7to4yXiKpLxFMB19oJyBYBfYncsh9VjIiH1nIXXlsi5oq/ mYkv2bnHVPi+zfZZy5g43CQ4QYLqPDEPCZ5E/+17UvxYdocHT16j6Qq+UjfPZWnd2KQZSRPF58kH bZkVak1KBunBk7ReC/MxV7oBcHanYQWX9GHiHxGZel36U4nlyLTbRYOFEiXX5aO4uc0Tx6ikFh4v BC6PK3NR8nds/OHvyQbZhsXCqx/P3CwDZsOigF07piGzNSrniYXZcZ7EmEUSoKS4zyifU6FtokXI eNfiRMCz+fFEOhTCJXgSa5QVIrrqEilWituAFQqxtNDZgDNqta5FIC9SdsGQfgK/8hUrJSZMXDtO 7qbHqDykqV3nyQrgzdSHWOpLEmI82TTr96Sejkoyv7Z8X2tSuaaC76txNp5e64OlSi2zZwNVU+xZ hsWnUVcAYwjcWR/2BaMgCpQ5lId4rMVLjc2TNuiGG3McziQuLI66xSHXPKlULCW1TcBAiFpSni24 Oi4hnlZ60L4K+KjaeEDSBxKL41RU8MGTl61AAGGNpYeiukL0+cDCyJEpkE3xaau1sl5zfSH8kYY8 ERSWXENomtStVV8cuKwP9sjSVS3iLCRFHhDwmm0x56YY4hBDsuXVmhLQLlr5aW5J8YRwFup5C21V SZbWsIrNDpA8vKhkV+oMeWMcAq8jIBmtQMLOXBGdxbTXmmCa6jMdXUDFNd7C8O1aYsMB2FUF6DMw wNkbQ2pJi+5wIoXVlUbFxur1i17hF1ieyw3K5lUBBaKeLsi1at7KEM0s3lroG9IM0gpASO5qwQCb SA20qOPH4PuXIcSoVeq8ct1JQwwt1X5pOJE4hXJ+zN+xbxVzBI7c5ZLtT80u4EeAMsfXsx2UTqKt y7lQ6V4DM4Iwy2z5pUZbynJSb1ZxsdDsyAlUoaAivHyGh9TjX5T90QyrfFlAiupr07BRsm4hbhxC VRdsZ0+S6JG4soJ3hsDI5JhtTX5hUAueGuKG6awyxifUIMTQ5qLtYHZaiECW6WFdDP18SRNa0ru4 U6QjKo7MOpVqa96v/U37//q34FhVXyj6aHLR/uYlZ41trXp5rEPZoNsXwv1/2KXu+AZWt1axUppT EkGxNaPKu76f4UBexsjRVJ/b0naiXESr7REvGw+gQEBrntVKUCTsB7ivwSfVHWr/yRVU77UUtr30 hV5aSXJF2PyilNbn4fSHU0ZqnwHAg5YJYEioPDIq22xeFIeXmJFFqcxIsYrhJ3KpRSdsORIt4fXV 8INTiuKuNW13VZgtwpIRiYkf5fNdqzKYc/Pzqct8HtcsWYwmmEV4IWnXslhisr1h+6OXlsE6EWrS lp42zWpTt/HoeDu7Y1YsWVjdLtDuhL8GYauwsDJicUt5ZrtCNctqZACgKCyuz9jvwx/aiqErmIZ4 qV6wdVtNgDGkQkLsHTEtknY9wvG4XvNrBf3p4+f3l5Q+z3csXwKZak2RBEzm/BcleP7dSx+jp5IX sofN6WRIXR17WPFNy5AUIfv6fUV2nm/aKqUYVov4rhdqARrTEKPSv22bo87s3W+uEXG1eUDX16Y5 sEyId/7Ha9RTiZmwhxWxxkmitMHbEB5S//TgVzIWoTXqhtU16l9IJLp/+BuO22+uEe2fBvvYGtm5 DI8cwj9eo4uqyO5FJa9kD2vsZw+1/ske1v3FHpYILrRGRlkduGtY2ZrsYcXkrhcSL80evjTHqBxh DFpem4TLwzL84yUyolpnYESyQhZN1NQzzzR5xYZOx/H1QSiJK0ng0PrYoNVPYNDSOND8BHuZmlXl WUlw+mc1prYX/Q2795sCZDmUmnGkWveBbfzjxSEh0NJ3vI4uDnbRKiZNIsm8aKYWd8z2UnuG51CQ ndDiWIlgTcqQVdaggR0K1K8wtA3YqzSeaMvIUN3VvLVOcF4weuTxms0D+RMrQaFc/faEYJoAKijO NfOrHz7q1+Dwt+wPzdPqaxAo1IQJRe/yIoBkj+i7unOhtaT0scoSsJamCUChahaPc78Lxt/EjMxT xf8NI7wWOcQNiazGBDrFoAlzajqbjK/6bCxIbZjjUSKRZhXKdU8mChZPit6qikJxeqiCijxq3i/e VlxKrMS2JD2p+laNBUOsKU9gBa2zsKLuYiCsA+Ll+EQltGzEdmph5cZURBToGKllu3gi6jLBvFX0 Wrd+2CuykK0mdIGCdBPlPKSyyFQLa60MAc5UdmyUJONsc+ZcpSPRInEEmFprE0Bu9UXoKKxU15Eh UX3j5MNWQmaAgTcYZMJqepzmHtVu3rB+bb57UcWQBthRO2UlCTNV36zgpkwAtoo+IaP1MCaUtOhN iBspuVpQQ3aqfO+mwmSPan6VwIFcsZ83AWDLTTwKD0L8rA2tTIGDKnuQDByneutgaRo7cN4aEy5+ C+oYNygknpozwOG/umh2XGp5GctQlwiszR4FbfEIu+lv7ZMv7AWA+BXfAd7Ba5dlw4SVGZIgqxn/ xhDZbOk6eocSKBZiXiNPmhvByTxDjiaooSINNeST5JmBDteSWuNLovjRDmIuSXAgbco8ZFDOymqD UvqqLwOo3ejATOKmzACqOijVKpo6texlNY9MVlM76EsNCLDhmQNq7ICQti9QsqxxExayvgwWlvzj FbBVm8uM2zPq4BPmE+NRGRq0I84uRdwtrUqxOjuPY/h/KTvX3TiOIwq/CsE3UJDYgREZEGw4CKAk BhzAv9cUZQogucxyZTl5+nynq6o5p7V2av4IpJrTPX2rOnXqMkRmJpgjAw5yRW2te4ilqkz3AB/S p9temXwdKWycPzv1iPO6CoZT5lLkbHtMXj8PDuu7RICqRhVwcrwQEMrjp0gLqER7WpQ53x0T80Aq OrqFmTAdT25m2eSoJvxm20XAH8iNjCepfTbNSde1/lucAkWV5ZmE8kPAWrcKrUi8C9PllBth16VP SBvLsqat/SQrkQz+eFv6cFlGGlTVrcFUWzLDqKdCwE08SUx7BD+2xqSwvTJaxtpC9PoZwodTH9hW CQiXEtjSdWtH+kcfQ+G2oBJdjAmh6stHY1VtxhuiG7W5KgxIXHQ+qdJV7TPEkxWuhMkjnOPdkpgY 3XJKPXaUJwVPxgqpnEb/rijvpU6f3F8mSGmsWuHYTIu4kO+loBghITuwNwoCs3q8rYjaZT+J4gSN aCo0LrqLNB19GDQbszpJ7wzxZJp/dLtUNVO3M4YAd4HpUjUmlNCTO/QXmlBOjHhb0KKJcOnJ9NPh iltqphPAqkS2mufk810K+G8hEwgXIgx6PIlGXkoEsAJgoWwcgGx7wPDq5jxBXWImurIP2l6bqLfl SQXVWbcko6dgpAqR0zY8iTqpJ/XtiP6Y2IvVLZrTt0x1mbNbvJXLC2GvppNJlV92UCF4mcoP+Efc Ip7mJP9EIkdEsYogbBdBRcTzfgIw98gE7LVXKW8Vce9nSJ6DWnicoksjvrBYIWJ4hAfba8vBSZMO I4eCR9up4PDCwB9bRunAJX6KeBqlwo5zK7auL/t4stwhf8L74kY++J349+wW8GVCiqayoJEWlChq z1NJJHlXODBLpWBIjBkPR1swUIWhoWuVzTfmiXLg3bprizkzQ6lZH4d1KFSli45uFaJthxpdX1QH 8cfC/u0xCXjL00dk5Opie4UgSCGFAe3CmDxJaMN4IRXk7J8hJILiEsZU4GP93NJYznbZFE7GwalW 6j6NcIf9eaoUQu4KHl23aSGMdSnjhQhmsfsJfCrBSEjqHtwn4FXXAc+6I2qORlm9inR1x7QKj1UM 3pcDdrb3E6SJATKm8iXeNoMfoKH5DR64RaftVI2klCsgdYdMQHKrDHIsH4GIfjThmaZHHP1tNDkY W0k740n85YGMWzobb/DU9rhYXYwjXQiZiW7h+70YGQ8S3pKNIIwd55aPjKWFpEu2sBGqbxdiXHvn 4WdUdRFtNuaJZt8R60KQTlXVRvapLhknYYoamKA0SiUSwjyYjSTalGDErz1jBBwZ+G+BE/D+l5Gs SKBID5zd4pRLboiYKGL7ti+EtV3yFpSqWvzdc6u8iJmxhk1k+JY8UYVla/nABGhtGxNJUNIEczcu UusMsWNzbUmDDFRT8yQYjmSN2DI0l+e+Q/1Vwh/6U5nu7XkScD/dCdx7n4qyDlMwquT20giIKOWK HOrLeGXNVXoFnF3wt3Oe1PfIqA0QzBI7Sty/6sKNcysHyo79BAwn4wpOWDAY3U4Zj87zOGsapzRh msE19PaTJ5O+Iqp0Ye6VwlDLx5a57NM8S0ihd0PzdsckriePJgEFJt7odtqfaBXXKzTWt9Q51HsK TPGkUsbGdQDFB2f9sp845WLLZPZ7yB3sKnglnvyS8Jk+NmHvX4qsKDzFriBOsyJy+JgOK7kRUoS5 cENjTAjViEtprS2QYyYb8x0w92lpnOIwuMfLmCjXZKnZ6nRm9MZUtlFa6Ep2tSvIRVFExVh4voiz EH2A1Eo3VbTxANzNMWeAFvj1sxLqeDhz+Yjv8c0Gd0kajheS92bHmGJG6knEg8FmIATmbHaLSPD9 pIxD+olAGuIhu7IPBKQAvHhbsgF9TOoephuD0ReXIkKTjKh4krVC3LfHpCzavCtQqnZuR8mL7Bbj 1ONo2GCCh8aYIpFD6fT2Ez6k0isUGWk6mxhATMvoFtyyOPxUQTaxCYA1JHVrTE6GCmZqbUkCZjLb K4iemcCFoJQwSUpgqJZn5e9gI+3gUtFBrEyMiYL25WMHoXSjkRh2t5Go9k6KQDQCjAJh9OYJa1eo RiaJnSGM5/J3wUgpO3Ijh4j7khU8VoiyGcHa9cYkCKTgpArQ2H7KuZHxpUh4VJ2NqWzQ3BXudXgJ e2PiU5hjEgNp5xbfaWVtwJYSkWxjKtc5MTVmYuRe9MZEUJbtoG8P+vIhX+qYgKA9tJWaqao/PNYW obnDzobKoop1PKmPuRlNoVKspbNx+y8HDDO7xiRFIzwyzXkCjfP0KbnDzxB0Zb0Q4XJuhFNcj+Kj 8bbkYYSztTcmorpspKgZtD2a6OUJlrgsvgjA0DrxfLNuh14hwVU8wdgV0YjL0UR0JxSgIqUbM1gr lSAGjv+tkqCXbAeeLH5IZSmWtcXhljYSNoZS7WwRiDFIJMWpDYXeW1u8j3mzCe2hvt7SbYXPKdRo uUiYAMW9KQOjr8tQUeVEVmlvIKBNhRogqeggipywosimKoRoV9hqcI2ebM5T35ytJyUGbUyspNTZ ylRcztBLgUaFx40Vao6J56/GxAzytWWcvEgq97LIPsik+SQ3aQip3pj4nQpJRU2v7TyBvgU/iLJz UoUorvpAFTwuWqe/triR8woqBM7dNoJzVb2E9OFFAQCeEHhjP7HC98gE7LlkeWAs9F2a7TxfQRrk dZBq982WRZW7gpoIlNpbW6KDMzqbiwIYWMasz6MJHi4XCaqmDAsE0i6drZJ4sUKq6OPYRAW6spGA Ofd/yn9Wa6tCLH3cR7JRZa6Q9JMfEpmQR1V6QumQIoR8s0UgZD+1IJp1F07gMqcZRK5Xvu0cU98v ji3TR+BWvYLuCySlug2h6Hr7iYWZvCaUhKqwbs+QvvkYR5P7v+T+q25tSk2EvVIKebI1pgo/pC4D 3SyfA0FlA1zHZkOML6kBrI/CiXRXMCsyd7E1Jk/W/ZQ/03kwkABXNrvlDhonpWDP9F0RTJa54s0x uYFxNCE4l3RTyoFQWCHGBEAv8hYIlA48FggnQHttlS2bTARfp6L+h+0nvvoklOWxXDd7FpfgcmLC tcfE1VC+SH1+J56sc6typYkTqBS2KB3obVIMxyKM73v19SflVpVBoJOAT1cgeXNuVbM144pJaEVt WyMgO/MGBaR2ROTyvSeezTHZFpO3NFJpvxqVRLh9ITGvcagZU6Zo+66wYQjZmCeKa+lWsVHZiJfB hLGYt7zZ4Pn8okbr3PKGRUWTuCvY6VPB8ZBjopWXRhBbCAwcluI/2/NUIneuEHclvHvzDCGCmflY BOSikypwWZWkr2+K7fALSkMlwiCzb+ETkLGShmNMtFXQTvOFCOFKrKnwoR38LZ1WbCeaVAHe27XF 5kx1RSTvwhkjteaYKNc951ZXII8JgshDydFQinUY8yS2cNlP7BxAUDYmGu+dIWV7hopUmGcwhXP5 FB+QZ4hwjWWzwYEJRHE/JRDtjaks81CRmFmOBFBkxT/SpbO38EFVDorDFdKiN6DqK8UksXzdjIbu lEddSwcgWF4GTjMPO1JjR1QWcBnjfHRKXMTSKQGXFXtAXqIZFKPWbiw4anwH/YU5VIF7MEQRQ1G7 yJkqNw8kMvpzc5JhmCvhXzlqOwJbYLXl8x5HjjB4OAzrdqIV4nkzm+/lfUixzJMMj7MjxRehUTEd 8pI7OY0/Umn344WokbqsAUcntTj+jYzob50dQt0IgI5uFRBmggCiFtEUjaoz4GvLkHVB4Hv3GPRK LMgVUmS0r628ZHkpiQbzGFywVpFCkI6sSFuwK2MjsRW3IL+6OrcM2FoSGG5/SVHAoknnLulF6eHu ra1I+BQ+KqzjeE4fX8tFQEYtTCesQobmvUJe7CCnUbYq0jeOCc5Sv39qTC8Pn5TGJrVDLSYjF549 2WPQA2kzjheTQ67c7V1BUiR4J7z9s0ZkRUEZjI0dxjXovPYTRxFQfTsmNX0KW+FB9yjDkT4fyoQg jD01cSBICF8ZawvSzMo28wzJmAhBS7fag+0LqQ5PShPCTeIktM4QoW4qNj32Ey7Tg8CwlBRRHY0o VENleHZl00TjsLN5od6YL/icV83wzponqlDhxqNb0szdU6hafukkg2rOePbemMJpORXSLlz2gQcU TBtjQnWakKKRjwFlI+Rq32CAfq70NdWrDrN8zlPnJLQ4wE6ndLOf3Cz4xBgTR3QIxt48iRNK45rC zNAT3i3W9lyE1RnIoHWoCfCOJ5tjEkJRxwT+wa490KoSt2QYLfuJryvNOAILVHO4fYagf0t1yFu6 LB9OqhA1iqHiONnaAoHj3EqR7lpbcUFjVyDqcJR4t4Tkxhki6nn5ShIvC8KIJ1WrZMc8AdJlXGNV OneokKG8DmTgqs7Ddp4KBklrn/feEYxKXmIFntGtwu633WIpZZQEEciZvzQPNex5wmGcMemi7Z0h KMrKIUaUgURsTCp3536CXBneGnmNXHgyK4It/2zMKoQQoTuMVYS2fppEb/3VJcr+C65ECWBUiYf7 kNOl0ARJEH1gdxEvhJUUBwL2mKP5KP5bvecMNiPwh6nbxGEEEgjSKEy4XRVcPUkOI3go0qfGz1bl 4piEE7yqxUbPebfKRA9UgU2w8L8IsZn5RWbcjupPxPrInTOWj1prfpvxPWBbZSOpOvZCYO7Kf9EW BF/YmicxzKVLuK9LERo8TdKF44UgAN0fDkoDPo9GkDKO4vbaYq8UUcvmKQt9s2XysZSJyrerPGwC NArTHWOikXaYxTK2C0crE93Qk774Wiaq4shdjIr3KG5ACKM9T4qWFJUNgNAnMTbzJNCgsljEKjiP RiNWSsyTQ73r3L4QQZir65gsd2pbjqaHE2DezUXg9O2gc4DOVboKJiNP3xSGiAF0/kAVBO07Atci JM+N+EGX7Vhb0HxNBbPVJSWGXWo+iJXlm0pfgC/rJCDgd7hDuNkTIMkBZHJIiW4FVvhshKd7c+Ln k9hiEWvQvJ9ItZwnYQq+ZVgSFU7AWVK1/c0BgxHUN6DHwqM9d4SkkFhapY1wUclw3XaLoElVTEWk ZeFBcPJuxph87b6/n0AVucriSfheA/aEnKhyWzbSr70QFGGRw8pS78t4wi30Ze7RLZLFU+0U+FsZ w/jUvbyYsj0K9SMX98g+bPJ5TJCbPhW6zTgOffOSd9suPKgR4DPeVplEfTnE5aw8fshwUTzW7axM AnITx2ONoi1jTMTDb6CKS/oT00xga7wtMnOJ2gRtlJsAseiXVxXt06UG7ZP1eHp3BWcsfY0x9dEt Q2yQfqqhrUb45WVpedd8HwW6j+d6I0L9J7ok/sopeU50UfK8lVtTAuZZIwFMFM81BxwJcmMWxAP7 LaEMbMIHTEtPtgE/VxQoynfPgGjqhHTINOeJuO1ozrGktC3oAGGZNo0qWQ4R0pshAYwpu2HqPPUC TrxKnUKqug6nImXBLrReUNCtAZEY9VkQII1bDyTKqNavlhvI5bSdfCVpEYvq6hvEcCpVO0NxqXbh FMaXMB5s7SeYNgaKl1Fmky5qa4Y8qGjsMYuRYL654WpLdhq1BMBc2tLSE+Pd30M6le9vDMgdsHtI G7EB2bYQVQRT8zXEaIO2G3LqsxmWdRK2gR7JM0hySKhHHqk/uiSaeKQ+NsipXZKdQX/Jq4sRNAFM qFoFuvL1lR0yHzOYl4xpUTbPO6WmDkBfSwVw8whFHD/4oqKNaIEdJ4yYv1TDZBC6tYzbp0r8AzE9 FYagfVmO42Uq0/uz9b+4pECNRGPEdMXSFAAEdyvOJQ7D4tOEC1G1J7XhNA02rzUgRo52ZzyIejEO ggYRSaMNb4TdL0iHKo0i1qCPT6CuuLajU0C9Swns/yLT0XQulsi0gWkfzwGbIoKmN0MwRrqUBFNM 0mNXqKqwZogU8ggGLI3K2+X8RFtvQDHDcTExWp0ChedBiMeAay4T24sXJ9ooANMXS3oQ/mDM4lKn xa/gIvT91YcM6kURkm05yIDKaI8BF11Gm7Keom3JGqVtll0Z8dhdwcuDRMGNTlUB0/cQcyelOcLS oxuxq2eVDHD9ZTl46R6yUuj5GBAIsAxIqHe04UZyehKb7VKRNB/itwsZcjZgCsaw0CZps3Pofr/I mp5K8aanQr+U1KBRlIL2Q4kdDi5onPCbxqDJWoecJ/GdVLeSyht9pxcqdoEXcmyuxktzbK8RBHCZ RrgrZ8bk/1kjPRV3hHxLfEf2voRulkONRofR8uVnLgNPZp3R3hrRbcUB0K1bPoPHTlPswpiX53h5 jXiZp8P5boAY/fD2+ZyA5vn819vjg1IXn4/3H9599+H+fvxyc3f7cPvN/enql8P96+uffn51rf++ //jw9+O7+D+lopRAeK4/H71aT/ePV5+AdFS4uL66OTy9vn5/fziPzh6PGi0Oxen5/O3h+S56Hs/H 6j98ON+eQgbcP9L5p6fnr56fvj99/Rf99NPx3X++P12djufX1yzU89PNdx/o6e3h+fz94XQY//nL 7en8T/55f3/kPY750/XV3fH030v/r79/fa3W66tPJ73w878/Hk6311f3f3t8xqLBW8NY5/GLjji/ nLYtP21bHj8+fHNkAREGvN34UX9/vq8f35+ODz8eT+/eaFSaDo83jP36+uZ8ql++OfM7Te+Pp5vb N2/GzzfHB/bx7eMPTzfqfKSeMvN//frj4fR09cSPr6/Pt7+e/3H84e7wdDv+4PAL2x5rqT+Iv9WT j8c3H8/H9x9G48u65nJ/en4au/ozi3H34ebbw/mw/X381Ve3fzjeHe/f3Z6+/h8AAAD//wMAUEsD BBQABgAIAAAAIQAd0p7T3AAAAAQBAAAPAAAAZHJzL2Rvd25yZXYueG1sTI9PS8NAEMXvgt9hGcGb 3fQPYtJMigjqoSjY5OJtm51mQ7OzIbtN02/v1oteBh7v8d5v8s1kOzHS4FvHCPNZAoK4drrlBqEq Xx+eQPigWKvOMSFcyMOmuL3JVabdmb9o3IVGxBL2mUIwIfSZlL42ZJWfuZ44egc3WBWiHBqpB3WO 5baTiyR5lFa1HBeM6unFUH3cnSxCqMvDx7tfmsv8s/rmtNqOb+UW8f5uel6DCDSFvzBc8SM6FJFp 706svegQ4iPh91691XIBYo+QrlKQRS7/wxc/AAAA//8DAFBLAQItABQABgAIAAAAIQC2gziS/gAA AOEBAAATAAAAAAAAAAAAAAAAAAAAAABbQ29udGVudF9UeXBlc10ueG1sUEsBAi0AFAAGAAgAAAAh ADj9If/WAAAAlAEAAAsAAAAAAAAAAAAAAAAALwEAAF9yZWxzLy5yZWxzUEsBAi0AFAAGAAgAAAAh AGBfkix4UgAA6qYBAA4AAAAAAAAAAAAAAAAALgIAAGRycy9lMm9Eb2MueG1sUEsBAi0AFAAGAAgA AAAhAB3SntPcAAAABAEAAA8AAAAAAAAAAAAAAAAA0lQAAGRycy9kb3ducmV2LnhtbFBLBQYAAAAA BAAEAPMAAADbVQAAAAA= " path="m121306,3395v7212,-4160,15800,-3948,24159,-2274c154428,2916,164459,7024,174272,11624v8502,3986,17650,8740,26707,13447c202530,25877,204078,26681,205620,27480v21998,11400,42167,21307,57315,23885c265110,51736,266697,51905,267815,51978v180,-408,382,-849,597,-1295c271057,45191,275597,39234,285012,35407v8277,-3364,19596,-4774,35366,-4377c381797,32572,513041,50553,564663,58930v12733,2066,20840,3425,25464,4447c591325,63642,592522,63934,593623,64266v872,263,2645,824,4431,1884c598932,66671,600712,67829,602297,69897v1812,2365,3500,6183,2780,10838c604432,84900,602171,87557,600948,88761v-1281,1261,-2535,2028,-3199,2407c595876,92233,593466,93006,592750,93236v-68,22,-121,39,-156,51c591655,93598,590945,93839,590332,94077v-2060,4453,-5229,8107,-7622,10651c579902,107715,576534,110802,573558,113531v-429,393,-851,779,-1261,1157c568797,117907,565825,120720,563506,123386v-2432,2795,-3203,4384,-3369,4925c559163,131496,558262,134709,557682,137691v-67,348,-128,681,-182,1000c558308,138316,559294,137823,560472,137183v3081,-1676,6750,-3961,10919,-6744c578037,126001,585330,120721,592838,115285v1976,-1431,3967,-2872,5965,-4312c608103,104271,617722,97483,625670,92974v3873,-2199,8226,-4372,12438,-5517c641079,86648,650628,84514,657507,92171v3217,3580,4189,7697,4393,10698c662100,105806,661641,108512,661125,110611v-1028,4186,-2969,8621,-5019,12721c651938,131671,645660,141838,639456,151778v-646,1035,-1292,2070,-1938,3103c631786,164051,626112,173133,621483,181415v-5427,9710,-8265,16373,-8846,19858c612079,204629,612402,206105,612526,206499v126,94,381,256,851,473c614864,207660,616938,208198,620424,208932v268,56,561,116,875,181c624083,209686,628513,210598,632216,212238v1211,536,2327,1066,3282,1526c635937,212771,636696,210024,637366,204491v440,-3630,741,-7354,1070,-11421c638625,190738,638822,188294,639061,185688v601,-6575,1457,-14007,3253,-20443c643906,159542,647303,150497,656005,145956v10260,-5354,20260,-455,25109,2459c686753,151806,692370,156768,696891,160848v830,752,1639,1480,2413,2182c700851,164436,702287,165741,703646,166939v-111,-3756,-230,-8460,126,-12753c704176,149360,705347,141811,710575,135864v2426,-2767,5548,-5082,9424,-6343c723812,128279,727332,128389,730071,128845v2593,433,4873,1249,6343,1807c737369,131017,737948,131247,738422,131437v537,218,948,383,1666,639c740583,132251,740931,132358,741182,132422v418,-321,1143,-983,2154,-2269c745490,127419,747748,122795,750251,115742v1701,-4799,3241,-9861,4921,-15403c755960,97760,756775,95077,757653,92270v5054,-16189,12164,-36867,26788,-49731c810329,19772,847098,12953,873677,27394v14296,7767,23581,22439,28969,36776c908132,78758,910460,95268,909080,109529v-1764,18318,-15642,30412,-24495,37850c883226,148524,881958,149572,880780,150550v-3325,2745,-5981,4945,-8288,7247c871718,158573,871119,159234,870658,159786v1297,725,3074,1599,5535,2773l876214,162570v1847,881,4175,1990,6329,3218c884634,166979,887422,168748,889827,171270v2544,2663,5291,6846,5577,12513c895682,189324,893494,193902,891110,197198v-3032,4191,-7061,6840,-10533,8587c877064,207556,873238,208839,869662,209856v-3604,1027,-7487,1928,-11174,2774l857359,212888v-3402,777,-6706,1534,-10024,2393c831617,219357,822360,224290,818945,232914v-1722,4348,-1994,10100,-488,18295c819816,258583,822291,266455,825169,275605v363,1160,739,2340,1116,3542c832495,298995,840435,325243,830808,350598v-9403,24756,-32761,42329,-51414,55266c776104,408147,772974,410271,769998,412291v-6113,4151,-11578,7859,-16436,11581c748348,427862,745260,430855,743559,432994v641,188,1387,390,2252,605c746849,433858,748188,434160,749686,434500v3827,864,8741,1974,12631,3260c767754,439558,776404,443165,781039,451786v6622,12324,3736,25286,2064,32636c782880,485407,782670,486307,782475,487138v-613,2647,-1066,4601,-1338,6457c781255,493597,781381,493600,781520,493604r223,5c784183,493662,789529,493781,794569,496232v6538,3185,10511,9033,11996,16119c808357,520896,809242,533523,807876,545963v-1311,11904,-5026,26824,-15203,36775c785117,590124,774689,597914,761724,600974v-13620,3216,-28432,813,-43147,-9459c710659,585987,703946,577747,698279,569464v-5779,-8449,-11202,-18060,-16190,-27165c680900,540126,679738,537990,678601,535898v-3752,-6903,-7247,-13332,-10698,-19090c663391,509278,659788,504363,656999,501782v-137,180,-283,371,-439,577l656458,502492v-833,1093,-2130,2795,-3611,4347c651380,508378,648885,510698,645316,512177v-4065,1686,-8686,1929,-13213,310c625710,510201,621856,505604,619578,501922v-2140,-3456,-3596,-7294,-4541,-9781l614986,492004v-931,-2449,-1488,-3894,-1986,-4919c611692,486761,610815,486825,610276,486958v-513,128,-1886,581,-3780,3071c606429,490374,606248,491374,606212,493408v-42,2354,54,4236,168,6491c606473,501733,606578,503813,606632,506595v94,4778,-16,11552,-2395,17783c601443,531698,595620,537934,586243,540153v-9584,2268,-18661,-1546,-24600,-4532c557318,533445,552391,530445,547882,527700v-1914,-1165,-3754,-2285,-5439,-3276c528991,516514,519840,513393,512029,516271v-4340,1598,-9281,5232,-14917,11327c491549,533615,486142,541097,480551,549272v-1326,1938,-2677,3940,-4045,5965c472341,561404,468027,567794,463829,573308v-5433,7138,-12089,14796,-20043,19248c437709,595956,431370,598509,424843,598753v-7321,275,-13252,-2392,-17843,-6351c403022,588972,400039,584529,397873,581219v-574,-876,-1122,-1725,-1659,-2558c394428,575897,392759,573311,390669,570523v-4513,-6022,-7308,-13260,-9313,-19726c379760,545648,378400,540045,377174,534991v-319,-1312,-628,-2587,-931,-3808c374676,524856,373246,519731,371528,515733v-1010,-2349,-1891,-3752,-2533,-4570c367157,512151,364840,513916,360798,517003v-3843,2934,-9539,7278,-16086,9774c337401,529564,328558,530246,319474,525504v-9267,-4838,-13415,-12612,-15660,-19455c302759,502833,302015,499496,301403,496710v-55,-256,-111,-510,-166,-760c300654,493287,300139,490936,299468,488528v-1402,-5035,-3320,-9628,-6907,-14022c288959,470095,283048,465125,272615,460402v-10472,-4741,-24228,-8301,-40479,-11287c217994,446517,202700,444476,186850,442361v-2289,-305,-4590,-612,-6900,-923c144475,436671,105389,431056,78681,416474,65806,409445,56304,402324,49363,394481,42258,386453,38339,378236,35889,369834v-1883,-6458,-2954,-13371,-3937,-19721c31742,348757,31536,347427,31327,346132v-1251,-7742,-2789,-15739,-5930,-24784c22805,313882,20129,306964,17531,300246,6564,271893,-3023,247106,893,199824,3313,170607,13109,137632,23047,108787,27436,96048,31942,83870,35960,73013v563,-1524,1117,-3021,1660,-4490c42097,56401,45699,46472,47863,39117r102,-349l48086,38424v288,-818,503,-1601,848,-2855c49076,35052,49240,34454,49440,33741v586,-2083,1429,-4917,2767,-7833c55153,19490,60341,13065,69684,9448,77053,6596,84075,8331,88555,9969v4544,1662,9071,4229,12504,6175l101298,16279v3384,1919,6049,3430,8496,4536c109876,20405,109964,19992,110057,19588v980,-4234,3407,-11669,11249,-16193xm659287,499066v,3,-26,26,-77,65c659262,499084,659288,499064,659287,499066xm740757,132692v,-2,28,-18,84,-41c740785,132684,740757,132695,740757,132692xm612421,206404v5,1,27,19,55,57c612431,206422,612416,206403,612421,206404xm588843,94788v-13,-3,79,-72,315,-194c588974,94730,588856,94791,588843,94788xm129246,44908v-3406,3077,-7507,4637,-11650,5104c110754,50782,104541,48855,99968,46944,95662,45144,91422,42736,88104,40851v-238,-135,-471,-267,-698,-397c83556,38271,81015,36899,78980,36155v-132,-48,-252,-90,-361,-127c78476,36131,78391,36212,78340,36264v-165,166,-437,498,-792,1273c77155,38394,76783,39505,76283,41283v-78,277,-167,603,-266,965c75637,43638,75111,45560,74517,47303,72030,55695,68114,66436,63775,78184v-550,1487,-1108,2995,-1673,4523c58078,93583,53687,105450,49409,117869v-9832,28535,-18615,58729,-20730,84256c25321,242679,32587,261569,43094,288888v2707,7040,5630,14640,8642,23315c55653,323484,57499,333310,58852,341687v278,1723,530,3337,768,4860c60592,352763,61328,357472,62657,362030v1489,5109,3625,9499,7585,13973c74366,380662,80938,385940,92043,392002v21252,11604,54610,16830,91620,21803c185930,414110,188208,414414,190492,414718v15772,2103,31814,4243,46681,6974c254128,424807,270529,428852,284114,435001v13623,6168,23255,13557,30045,21872c320963,465206,324284,473710,326328,481044v893,3208,1574,6322,2134,8886c328522,490205,328581,490473,328638,490735v635,2899,1112,4927,1667,6620c331241,500206,331871,500528,332320,500758v19,10,39,20,57,29c333013,501119,333335,501275,334781,500724v2208,-841,4859,-2646,9096,-5881c344206,494591,344554,494323,344920,494041v3434,-2643,8380,-6450,13540,-8747c365129,482326,374179,480957,383118,486730v7199,4649,11368,11809,14026,17994c399855,511032,401740,518151,403307,524480v377,1519,735,2994,1084,4430c405589,533838,406676,538308,407987,542542v1702,5487,3364,9086,4993,11259c415718,557454,418073,561106,419915,563964v461,715,890,1381,1285,1983c422917,568571,423957,569957,424640,570718v200,-56,438,-129,718,-226c426472,570106,428041,569416,430171,568224v2584,-1446,6326,-5041,11473,-11803c445320,551591,448983,546168,453011,540204v1455,-2154,2957,-4379,4526,-6672c463218,525226,469592,516292,476642,508668v6978,-7546,15483,-14778,25749,-18560c523790,482225,543797,492875,556576,500389v2642,1554,4976,2978,7116,4284c567596,507055,570856,509045,574170,510711v2039,1026,3464,1576,4403,1877c578716,511398,578805,509651,578755,507140v-19,-1033,-85,-2524,-158,-4211c578456,499703,578284,495757,578334,492914v81,-4566,559,-12187,5049,-18512c588661,466968,595495,461897,603565,459896v7873,-1952,15364,-599,21502,1866c631372,464295,634919,469172,636880,472619v1206,2119,2205,4429,2995,6420c642845,476204,647500,472877,654003,472282v8486,-778,15711,3434,21449,8594c681615,486418,687072,494554,691819,502475v3782,6311,7666,13456,11472,20462c704385,524945,705466,526942,706546,528905v4956,9049,9814,17603,14750,24817c726342,561104,730775,566027,734539,568652v8644,6034,15384,6461,20786,5186c761383,572408,767468,568388,773184,562800v3088,-3023,5862,-9799,6977,-19890c781025,535069,780670,527154,779861,521463v-2195,-29,-6336,-134,-10142,-1227c763955,518577,758316,514659,755242,507419v-2614,-6146,-2419,-12269,-1841,-16789c753855,487034,754768,483157,755486,480097v153,-664,299,-1289,432,-1865c757577,470956,757619,467699,756761,465579v-397,-237,-1331,-730,-3199,-1346c750934,463363,748466,462813,745434,462138v-1854,-414,-3931,-876,-6378,-1488c734316,459466,726112,457286,720410,451636v-3352,-3322,-5834,-7784,-6426,-13241c713426,433269,714660,428433,716493,424222v4015,-9237,12505,-16661,20117,-22486c742109,397521,748675,393063,755172,388652v2823,-1916,5632,-3823,8330,-5698c782817,369562,798800,356343,804739,340700v5716,-15045,1554,-32069,-5068,-53224c799316,286326,798946,285160,798577,283981v-2809,-8886,-5848,-18532,-7542,-27727c789097,245723,788540,233962,793022,222647v8991,-22700,31701,-30305,47315,-34355c844066,187325,847774,186478,851127,185712v384,-88,760,-174,1136,-260c854069,185038,855749,184649,857317,184268v-2349,-1313,-4810,-2883,-6977,-4716c845063,175080,839738,167395,841759,156780v1575,-8276,6803,-14484,11027,-18707c856111,134754,860210,131367,863786,128412v1003,-830,1972,-1627,2864,-2378c876325,117902,880787,112480,881330,106849v934,-9688,-669,-21933,-4781,-32871c872345,62788,866379,55161,860363,51892,846318,44261,822060,46586,802857,63476v-7919,6965,-13237,19970,-18597,37111c783542,102883,782817,105279,782078,107713v-1778,5855,-3625,11928,-5549,17352c773811,132724,770333,140946,765230,147419v-4942,6264,-10853,10765,-18046,12365c740646,161238,735034,159812,731444,158589v-69,2201,-6,4656,77,7593c731535,166886,731556,167617,731577,168379v105,4213,223,10213,-976,15489c729346,189393,725527,198305,714890,200710v-5479,1240,-10331,-175,-13488,-1520c698126,197798,695139,195828,692655,193984v-4115,-3054,-8545,-7081,-12390,-10574c679559,182768,678873,182144,678211,181547v-3670,-3311,-6727,-5946,-9305,-7801c667995,177428,667369,182297,666827,188228v-178,1949,-351,4075,-530,6270c665933,198961,665547,203710,665045,207846v-713,5888,-1922,13444,-5096,19342c656168,234213,649765,243440,637976,243343v-4600,-37,-8467,-1636,-10651,-2605c626231,240253,625107,239709,624173,239257r-255,-124c622859,238622,621914,238168,620929,237733v-758,-336,-2151,-655,-6249,-1518c611417,235528,606408,234466,601679,232281v-5020,-2320,-10562,-6273,-14026,-13152c584265,212401,583798,204718,585135,196694v1475,-8864,6723,-19422,12010,-28882c602130,158892,608187,149201,613852,140140v656,-1051,1307,-2093,1951,-3125c617317,134589,618784,132231,620187,129952v-1656,1177,-3351,2393,-5083,3641c613244,134933,611347,136307,609430,137695v-7557,5472,-15424,11170,-22557,15932c582374,156631,577923,159429,573795,161675v-3926,2136,-8427,4258,-12839,5258c554286,168445,546390,168693,539566,164305v-7127,-4584,-9457,-11835,-10111,-17111c528806,141963,529483,136639,530313,132370v862,-4432,2103,-8750,3162,-12213c535343,114051,539123,108933,542472,105084v3461,-3978,7500,-7745,10951,-10918c553876,93749,554317,93344,554748,92949v2607,-2394,4811,-4417,6667,-6300c561014,86584,560608,86518,560197,86451,508547,78071,378994,60392,319679,58902v-14413,-362,-21183,1122,-24168,2335c293903,61890,293773,62206,293612,62599v-24,58,-49,118,-80,182c293342,63176,293164,63592,292826,64388r-18,43c292520,65107,292060,66189,291500,67294v-1220,2405,-3339,5810,-7271,8503c276756,80913,267299,80391,258257,78852,237944,75394,213636,63038,192791,52235v-1602,-831,-3190,-1655,-4761,-2472c178939,45040,170377,40592,162437,36869v-9458,-4434,-16956,-7309,-22448,-8409c138684,28198,137645,28050,136835,27969v-13,81,-26,165,-41,251c136735,28584,136668,28999,136587,29485v-251,1510,-675,3972,-1544,6463c134141,38535,132491,41977,129246,44908xm645837,114272v-8,9,-143,46,-382,81c645725,114280,645845,114263,645837,114272xm664756,171324v-4,-9,78,9,259,81c664850,171370,664760,171333,664756,171324xe" fillcolor="#bfbfbf [2412]" stroked="f" strokeweight=".19186mm">
                      <v:stroke joinstyle="miter"/>
                      <v:path arrowok="t" o:connecttype="custom" o:connectlocs="121306,3395;145465,1121;174272,11624;200979,25071;205620,27480;262935,51365;267815,51978;268412,50683;285012,35407;320378,31030;564663,58930;590127,63377;593623,64266;598054,66150;602297,69897;605077,80735;600948,88761;597749,91168;592750,93236;592594,93287;590332,94077;582710,104728;573558,113531;572297,114688;563506,123386;560137,128311;557682,137691;557500,138691;560472,137183;571391,130439;592838,115285;598803,110973;625670,92974;638108,87457;657507,92171;661900,102869;661125,110611;656106,123332;639456,151778;637518,154881;621483,181415;612637,201273;612526,206499;613377,206972;620424,208932;621299,209113;632216,212238;635498,213764;637366,204491;638436,193070;639061,185688;642314,165245;656005,145956;681114,148415;696891,160848;699304,163030;703646,166939;703772,154186;710575,135864;719999,129521;730071,128845;736414,130652;738422,131437;740088,132076;741182,132422;743336,130153;750251,115742;755172,100339;757653,92270;784441,42539;873677,27394;902646,64170;909080,109529;884585,147379;880780,150550;872492,157797;870658,159786;876193,162559;876214,162570;882543,165788;889827,171270;895404,183783;891110,197198;880577,205785;869662,209856;858488,212630;857359,212888;847335,215281;818945,232914;818457,251209;825169,275605;826285,279147;830808,350598;779394,405864;769998,412291;753562,423872;743559,432994;745811,433599;749686,434500;762317,437760;781039,451786;783103,484422;782475,487138;781137,493595;781520,493604;781743,493609;794569,496232;806565,512351;807876,545963;792673,582738;761724,600974;718577,591515;698279,569464;682089,542299;678601,535898;667903,516808;656999,501782;656560,502359;656458,502492;652847,506839;645316,512177;632103,512487;619578,501922;615037,492141;614986,492004;613000,487085;610276,486958;606496,490029;606212,493408;606380,499899;606632,506595;604237,524378;586243,540153;561643,535621;547882,527700;542443,524424;512029,516271;497112,527598;480551,549272;476506,555237;463829,573308;443786,592556;424843,598753;407000,592402;397873,581219;396214,578661;390669,570523;381356,550797;377174,534991;376243,531183;371528,515733;368995,511163;360798,517003;344712,526777;319474,525504;303814,506049;301403,496710;301237,495950;299468,488528;292561,474506;272615,460402;232136,449115;186850,442361;179950,441438;78681,416474;49363,394481;35889,369834;31952,350113;31327,346132;25397,321348;17531,300246;893,199824;23047,108787;35960,73013;37620,68523;47863,39117;47965,38768;48086,38424;48934,35569;49440,33741;52207,25908;69684,9448;88555,9969;101059,16144;101298,16279;109794,20815;110057,19588;121306,3395;659287,499066;659210,499131;659287,499066;740757,132692;740841,132651;740757,132692;612421,206404;612476,206461;612421,206404;588843,94788;589158,94594;588843,94788;129246,44908;117596,50012;99968,46944;88104,40851;87406,40454;78980,36155;78619,36028;78340,36264;77548,37537;76283,41283;76017,42248;74517,47303;63775,78184;62102,82707;49409,117869;28679,202125;43094,288888;51736,312203;58852,341687;59620,346547;62657,362030;70242,376003;92043,392002;183663,413805;190492,414718;237173,421692;284114,435001;314159,456873;326328,481044;328462,489930;328638,490735;330305,497355;332320,500758;332377,500787;334781,500724;343877,494843;344920,494041;358460,485294;383118,486730;397144,504724;403307,524480;404391,528910;407987,542542;412980,553801;419915,563964;421200,565947;424640,570718;425358,570492;430171,568224;441644,556421;453011,540204;457537,533532;476642,508668;502391,490108;556576,500389;563692,504673;574170,510711;578573,512588;578755,507140;578597,502929;578334,492914;583383,474402;603565,459896;625067,461762;636880,472619;639875,479039;654003,472282;675452,480876;691819,502475;703291,522937;706546,528905;721296,553722;734539,568652;755325,573838;773184,562800;780161,542910;779861,521463;769719,520236;755242,507419;753401,490630;755486,480097;755918,478232;756761,465579;753562,464233;745434,462138;739056,460650;720410,451636;713984,438395;716493,424222;736610,401736;755172,388652;763502,382954;804739,340700;799671,287476;798577,283981;791035,256254;793022,222647;840337,188292;851127,185712;852263,185452;857317,184268;850340,179552;841759,156780;852786,138073;863786,128412;866650,126034;881330,106849;876549,73978;860363,51892;802857,63476;784260,100587;782078,107713;776529,125065;765230,147419;747184,159784;731444,158589;731521,166182;731577,168379;730601,183868;714890,200710;701402,199190;692655,193984;680265,183410;678211,181547;668906,173746;666827,188228;666297,194498;665045,207846;659949,227188;637976,243343;627325,240738;624173,239257;623918,239133;620929,237733;614680,236215;601679,232281;587653,219129;585135,196694;597145,167812;613852,140140;615803,137015;620187,129952;615104,133593;609430,137695;586873,153627;573795,161675;560956,166933;539566,164305;529455,147194;530313,132370;533475,120157;542472,105084;553423,94166;554748,92949;561415,86649;560197,86451;319679,58902;295511,61237;293612,62599;293532,62781;292826,64388;292808,64431;291500,67294;284229,75797;258257,78852;192791,52235;188030,49763;162437,36869;139989,28460;136835,27969;136794,28220;136587,29485;135043,35948;129246,44908;645837,114272;645455,114353;645837,114272;664756,171324;665015,171405;664756,1713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563A33" w:rsidRPr="008F24D1" w14:paraId="74E89CE0" w14:textId="77777777" w:rsidTr="00ED696A">
        <w:trPr>
          <w:trHeight w:val="567"/>
        </w:trPr>
        <w:tc>
          <w:tcPr>
            <w:tcW w:w="4050" w:type="dxa"/>
            <w:vAlign w:val="center"/>
          </w:tcPr>
          <w:p w14:paraId="1BD82798" w14:textId="77777777" w:rsidR="00563A33" w:rsidRPr="008F24D1" w:rsidRDefault="00563A33" w:rsidP="00ED696A">
            <w:pPr>
              <w:pStyle w:val="Aucunstyle"/>
              <w:rPr>
                <w:rFonts w:ascii="Mulish" w:hAnsi="Mulish" w:cs="Calibri"/>
                <w:color w:val="40458F"/>
                <w:sz w:val="22"/>
                <w:szCs w:val="22"/>
                <w:lang w:val="en-US"/>
              </w:rPr>
            </w:pPr>
          </w:p>
        </w:tc>
        <w:tc>
          <w:tcPr>
            <w:tcW w:w="1980" w:type="dxa"/>
          </w:tcPr>
          <w:p w14:paraId="4E73BA87" w14:textId="77777777" w:rsidR="00563A33" w:rsidRPr="008F24D1" w:rsidRDefault="00563A33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Total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48C7A263" w14:textId="77777777" w:rsidR="00563A33" w:rsidRPr="008F24D1" w:rsidRDefault="00563A33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Area</w:t>
            </w:r>
          </w:p>
        </w:tc>
        <w:tc>
          <w:tcPr>
            <w:tcW w:w="1422" w:type="dxa"/>
          </w:tcPr>
          <w:p w14:paraId="2DAD8589" w14:textId="0C980EDC" w:rsidR="00563A33" w:rsidRPr="008F24D1" w:rsidRDefault="00563A33" w:rsidP="00ED696A">
            <w:pPr>
              <w:pStyle w:val="Aucunstyle"/>
              <w:jc w:val="center"/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</w:pPr>
            <w:r w:rsidRPr="008F24D1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% </w:t>
            </w:r>
            <w:r w:rsidR="00E635F3">
              <w:rPr>
                <w:rFonts w:ascii="Mulish" w:hAnsi="Mulish" w:cs="Calibri"/>
                <w:color w:val="1F1735"/>
                <w:sz w:val="22"/>
                <w:szCs w:val="22"/>
                <w:lang w:val="en-US"/>
              </w:rPr>
              <w:t xml:space="preserve">USA</w:t>
            </w:r>
          </w:p>
        </w:tc>
      </w:tr>
      <w:tr w:rsidR="00563A33" w:rsidRPr="008F24D1" w14:paraId="0CECB1E4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1868F0DB" w14:textId="2CF03919" w:rsidR="00563A33" w:rsidRPr="008F24D1" w:rsidRDefault="00563A33" w:rsidP="00ED696A">
            <w:pPr>
              <w:pStyle w:val="TitreTable"/>
            </w:pPr>
            <w:r w:rsidRPr="008F24D1">
              <w:t xml:space="preserve">Housing construction year</w:t>
            </w:r>
            <w:proofErr w:type="spellStart"/>
            <w:proofErr w:type="gramStart"/>
            <w:r w:rsidRPr="008F24D1">
              <w:t xml:space="preserve"/>
            </w:r>
            <w:r w:rsidR="004455C6" w:rsidRPr="008F24D1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Before 1939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2,197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4.61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11.63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1940 to 1949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474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0.99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4.41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1950 to 1959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1,502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3.15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9.46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1960 to 1969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1,982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4.16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9.94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1970 to 1979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4,684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9.82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14.25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1980 to 1989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7,315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15.34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12.93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1990 to 1999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8,415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17.64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12.41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2000 to 2009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12,678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26.58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13.63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2010 to 2019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7,326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15.36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9.37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7F1C67C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51AA446B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After 2020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0C0F9A2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1,121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D99CFD7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2.35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20C746BF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1.98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18EDAFB4" w14:textId="77777777" w:rsidTr="00ED696A">
        <w:trPr>
          <w:trHeight w:val="567"/>
        </w:trPr>
        <w:tc>
          <w:tcPr>
            <w:tcW w:w="9072" w:type="dxa"/>
            <w:gridSpan w:val="4"/>
            <w:shd w:val="clear" w:color="auto" w:fill="4DC0EF" w:themeFill="accent1"/>
            <w:vAlign w:val="center"/>
          </w:tcPr>
          <w:p w14:paraId="4D0D7927" w14:textId="40A20482" w:rsidR="00563A33" w:rsidRPr="008F24D1" w:rsidRDefault="00563A33" w:rsidP="00ED696A">
            <w:pPr>
              <w:pStyle w:val="TitreTable"/>
            </w:pPr>
            <w:r w:rsidRPr="008F24D1">
              <w:t xml:space="preserve">Tenure by year householder moved into unit</w:t>
            </w:r>
            <w:proofErr w:type="spellStart"/>
            <w:proofErr w:type="gramStart"/>
            <w:r w:rsidRPr="008F24D1">
              <w:t xml:space="preserve"/>
            </w:r>
            <w:r w:rsidR="004455C6">
              <w:t xml:space="preserve"/>
            </w:r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</w:tr>
      <w:tr w:rsidR="00563A33" w:rsidRPr="008F24D1" w14:paraId="473BB781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2AAFEC15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Before 1989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3A00A4C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2,965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5BDC37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6.53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C00013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9.68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473BB781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2AAFEC15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1990 to 1999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3A00A4C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3,519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5BDC37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7.75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C00013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9.65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473BB781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2AAFEC15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2000 to 2009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3A00A4C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8,841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5BDC37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19.47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C00013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16.43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473BB781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2AAFEC15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2010 to 2019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3A00A4C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19,927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5BDC37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43.88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C00013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39.52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473BB781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2AAFEC15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From 2020 to 2022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3A00A4C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8,487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5BDC37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18.69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C00013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20.15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  <w:tr w:rsidR="00563A33" w:rsidRPr="008F24D1" w14:paraId="473BB781" w14:textId="77777777" w:rsidTr="00ED696A">
        <w:trPr>
          <w:trHeight w:val="505"/>
        </w:trPr>
        <w:tc>
          <w:tcPr>
            <w:tcW w:w="4050" w:type="dxa"/>
            <w:vAlign w:val="center"/>
          </w:tcPr>
          <w:p w14:paraId="2AAFEC15" w14:textId="77777777" w:rsidR="00563A33" w:rsidRPr="008F24D1" w:rsidRDefault="00563A33" w:rsidP="00ED696A">
            <w:pPr>
              <w:pStyle w:val="Table"/>
            </w:pPr>
            <w:proofErr w:type="gramStart"/>
            <w:r w:rsidRPr="008F24D1">
              <w:t xml:space="preserve">After 2023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980" w:type="dxa"/>
            <w:vAlign w:val="center"/>
          </w:tcPr>
          <w:p w14:paraId="3A00A4C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1,677</w:t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5BDC374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3.69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  <w:tc>
          <w:tcPr>
            <w:tcW w:w="1422" w:type="dxa"/>
            <w:vAlign w:val="center"/>
          </w:tcPr>
          <w:p w14:paraId="1C000139" w14:textId="77777777" w:rsidR="00563A33" w:rsidRPr="008F24D1" w:rsidRDefault="00563A33" w:rsidP="00ED696A">
            <w:pPr>
              <w:pStyle w:val="Table"/>
              <w:jc w:val="center"/>
            </w:pPr>
            <w:proofErr w:type="gramStart"/>
            <w:r w:rsidRPr="008F24D1">
              <w:t xml:space="preserve">4.58</w:t>
              <w:t xml:space="preserve"/>
            </w:r>
            <w:proofErr w:type="spellStart"/>
            <w:r w:rsidRPr="008F24D1">
              <w:t xml:space="preserve"/>
            </w:r>
            <w:proofErr w:type="spellEnd"/>
            <w:proofErr w:type="gramEnd"/>
            <w:r w:rsidRPr="008F24D1">
              <w:t xml:space="preserve"/>
            </w:r>
            <w:proofErr w:type="gramStart"/>
            <w:r w:rsidRPr="008F24D1">
              <w:t xml:space="preserve"/>
            </w:r>
            <w:proofErr w:type="gramEnd"/>
            <w:r w:rsidRPr="008F24D1">
              <w:t xml:space="preserve"> %</w:t>
            </w:r>
          </w:p>
        </w:tc>
      </w:tr>
    </w:tbl>
    <w:p w14:paraId="2A04574C" w14:textId="77777777" w:rsidR="002810E5" w:rsidRDefault="002810E5" w:rsidP="00870AD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4F0E0BA2" w14:textId="4447876B" w:rsidR="00A6255E" w:rsidRDefault="00A6255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  <w:r>
        <w:rPr>
          <w:rFonts w:ascii="Arial" w:eastAsia="Times New Roman" w:hAnsi="Arial" w:cs="Arial"/>
          <w:color w:val="D1D2D3"/>
          <w:sz w:val="23"/>
          <w:szCs w:val="23"/>
          <w:lang w:eastAsia="fr-FR"/>
        </w:rPr>
        <w:br w:type="page"/>
      </w:r>
    </w:p>
    <w:bookmarkStart w:id="6" w:name="_Toc157438042"/>
    <w:bookmarkStart w:id="7" w:name="_Toc157413097"/>
    <w:p w14:paraId="057611EE" w14:textId="77777777" w:rsidR="00B57A5B" w:rsidRPr="008F24D1" w:rsidRDefault="00B57A5B" w:rsidP="00DC4449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0CBD78F4" w14:textId="181CDDD6" w:rsidR="0028675C" w:rsidRPr="008F24D1" w:rsidRDefault="0028675C" w:rsidP="00DC4449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3BD28E84" w14:textId="43FAAE52" w:rsidR="0028675C" w:rsidRPr="008F24D1" w:rsidRDefault="0028675C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2A8E378" w14:textId="2653CC02" w:rsidR="00B2023F" w:rsidRPr="008F24D1" w:rsidRDefault="00B2023F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4681A16D" w14:textId="77777777" w:rsidR="00E079F2" w:rsidRPr="008F24D1" w:rsidRDefault="00E079F2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2107AFEB" w14:textId="5BF68CAC" w:rsidR="00DB131E" w:rsidRPr="008F24D1" w:rsidRDefault="00A6255E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1FF43E5" wp14:editId="18232B3B">
                <wp:simplePos x="0" y="0"/>
                <wp:positionH relativeFrom="page">
                  <wp:posOffset>3143250</wp:posOffset>
                </wp:positionH>
                <wp:positionV relativeFrom="paragraph">
                  <wp:posOffset>-179070</wp:posOffset>
                </wp:positionV>
                <wp:extent cx="4419600" cy="6926580"/>
                <wp:effectExtent l="0" t="0" r="0" b="7620"/>
                <wp:wrapNone/>
                <wp:docPr id="213790729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19600" cy="6926580"/>
                        </a:xfrm>
                        <a:prstGeom prst="rect">
                          <a:avLst/>
                        </a:prstGeom>
                        <a:solidFill>
                          <a:srgbClr val="F2F3F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49701" id="Rectangle 10" o:spid="_x0000_s1026" style="position:absolute;margin-left:247.5pt;margin-top:-14.1pt;width:348pt;height:545.4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T1Z73AEAAJ8DAAAOAAAAZHJzL2Uyb0RvYy54bWysU8Fu2zAMvQ/YPwi6L07SNGuMOMXQIsOA bh3Q7QMUWY6FyaJGKnGyrx8lp2mw3YpeBFEkn98jn5e3h86JvUGy4Cs5GY2lMF5Dbf22kj9/rD/c SEFR+Vo58KaSR0PydvX+3bIPpZlCC642KBjEU9mHSrYxhrIoSLemUzSCYDwnG8BORQ5xW9Soekbv XDEdj+dFD1gHBG2I+PV+SMpVxm8ao+Nj05CJwlWSucV8Yj436SxWS1VuUYXW6hMN9QoWnbKeP3qG uldRiR3a/6A6qxEImjjS0BXQNFabrIHVTMb/qHlqVTBZCw+HwnlM9Haw+tv+KXzHRJ3CA+hfxBMp +kDlOZMC4hqx6b9CzTtUuwhZ7KHBLnWyDHHIMz2eZ2oOUWh+nM0mi/mYR685N19M59c3eeqFKp/b A1L8bKAT6VJJ5KVleLV/oJjoqPK5JPMEZ+u1dS4HuN3cORR7xQteT9dX66u0U26hyzLnU7GH1Dak 00vWmaQlu1C5gfrIMhEGl7Cr+dIC/pGiZ4dUkn7vFBop3BfPK1hMZrNkqRzMrj9OOcDLzOYyo7xm qEpGKYbrXRxsuAtoty1/aZJFe/jE421sFv7C6kSWXZDFnRybbHYZ56qX/2r1FwAA//8DAFBLAwQU AAYACAAAACEAzwC/IOMAAAANAQAADwAAAGRycy9kb3ducmV2LnhtbEyPwU7DMBBE70j8g7WVuLVO ohIlaZwKRXDhAEpBQtzceJtEje1gu234e7YnetvdGc2+KbezHtkZnR+sERCvImBoWqsG0wn4/HhZ ZsB8kEbJ0RoU8IsettX9XSkLZS+mwfMudIxCjC+kgD6EqeDctz1q6Vd2QkPawTotA62u48rJC4Xr kSdRlHItB0Mfejlh3WN73J20gK/m8Jw73nxnNqzffl517d+PtRAPi/lpAyzgHP7NcMUndKiIaW9P Rnk2Cljnj9QlCFgmWQLs6ojzmE57mqI0SYFXJb9tUf0BAAD//wMAUEsBAi0AFAAGAAgAAAAhALaD OJL+AAAA4QEAABMAAAAAAAAAAAAAAAAAAAAAAFtDb250ZW50X1R5cGVzXS54bWxQSwECLQAUAAYA CAAAACEAOP0h/9YAAACUAQAACwAAAAAAAAAAAAAAAAAvAQAAX3JlbHMvLnJlbHNQSwECLQAUAAYA CAAAACEAPk9We9wBAACfAwAADgAAAAAAAAAAAAAAAAAuAgAAZHJzL2Uyb0RvYy54bWxQSwECLQAU AAYACAAAACEAzwC/IOMAAAANAQAADwAAAAAAAAAAAAAAAAA2BAAAZHJzL2Rvd25yZXYueG1sUEsF BgAAAAAEAAQA8wAAAEYFAAAAAA== " fillcolor="#f2f3f3" stroked="f">
                <w10:wrap anchorx="page"/>
              </v:rect>
            </w:pict>
          </mc:Fallback>
        </mc:AlternateContent>
      </w:r>
    </w:p>
    <w:p w14:paraId="17B2383F" w14:textId="54D3C9EE" w:rsidR="0028675C" w:rsidRPr="008F24D1" w:rsidRDefault="0028675C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2B2477A5" w14:textId="522E892B" w:rsidR="0028675C" w:rsidRPr="008F24D1" w:rsidRDefault="00740197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Mulish" w:hAnsi="Mulish"/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3C84006B" wp14:editId="2F06EB26">
                <wp:simplePos x="0" y="0"/>
                <wp:positionH relativeFrom="page">
                  <wp:posOffset>-54591</wp:posOffset>
                </wp:positionH>
                <wp:positionV relativeFrom="page">
                  <wp:posOffset>5431809</wp:posOffset>
                </wp:positionV>
                <wp:extent cx="7696200" cy="1879600"/>
                <wp:effectExtent l="0" t="0" r="0" b="6350"/>
                <wp:wrapNone/>
                <wp:docPr id="213790729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879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2C1BE9" id="Rectangle 76" o:spid="_x0000_s1026" style="position:absolute;margin-left:-4.3pt;margin-top:427.7pt;width:606pt;height:148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8rUI65wEAALkDAAAOAAAAZHJzL2Uyb0RvYy54bWysU9tu2zAMfR+wfxD0vjgOsrQx4hRFig4D ugvQ7QMYWY6FyaJGKXGyrx8lp2mwvQ17EUSROuQ5OlrdHXsrDpqCQVfLcjKVQjuFjXG7Wn7/9vju VooQwTVg0elannSQd+u3b1aDr/QMO7SNJsEgLlSDr2UXo6+KIqhO9xAm6LXjZIvUQ+SQdkVDMDB6 b4vZdLooBqTGEyodAp8+jEm5zvhtq1X80rZBR2FrybPFvFJet2kt1iuodgS+M+o8BvzDFD0Yx00v UA8QQezJ/AXVG0UYsI0ThX2BbWuUzhyYTTn9g81zB15nLixO8BeZwv+DVZ8Pz/4rpdGDf0L1IwiH mw7cTt8T4dBpaLhdmYQqBh+qy4UUBL4qtsMnbPhpYR8xa3BsqU+AzE4cs9Sni9T6GIXiw5vFcsHv J4XiXHl7s1xwkHpA9XLdU4gfNPYibWpJ/JYZHg5PIY6lLyV5fLSmeTTW5iD5R28siQPwy4NS2sWR BBO9rrQu1TtMN0fQdJKpJnbJSKHaYnNipoSjf9jvvOmQfkkxsHdqGX7ugbQU9qNjtZblfJ7MloP5 +5sZB3Sd2V5nwCmGqmWUYtxu4mjQvSez67hTmXk7vGeFW5O5v051Hpb9kdU7ezkZ8DrOVa8/bv0b AAD//wMAUEsDBBQABgAIAAAAIQAAF/WT4gAAAAwBAAAPAAAAZHJzL2Rvd25yZXYueG1sTI/BaoNA EIbvgb7DMoXektU0BrGuQQqlJTmE2EJ7XN2tiu6suKuxb9/Jqb39w3z88016WEzPZj261qKAcBMA 01hZ1WIt4OP9ZR0Dc16ikr1FLeBHOzhkd6tUJspe8aLnwteMStAlUkDj/ZBw7qpGG+k2dtBIu287 GulpHGuuRnmlctPzbRDsuZEt0oVGDvq50VVXTEbA21fuX4/ldLSf+aUrTs157rqzEA/3S/4EzOvF /8Fw0yd1yMiptBMqx3oB63hPpIA4inbAbsA2eKRUUgqjcAc8S/n/J7JfAAAA//8DAFBLAQItABQA BgAIAAAAIQC2gziS/gAAAOEBAAATAAAAAAAAAAAAAAAAAAAAAABbQ29udGVudF9UeXBlc10ueG1s UEsBAi0AFAAGAAgAAAAhADj9If/WAAAAlAEAAAsAAAAAAAAAAAAAAAAALwEAAF9yZWxzLy5yZWxz UEsBAi0AFAAGAAgAAAAhAHytQjrnAQAAuQMAAA4AAAAAAAAAAAAAAAAALgIAAGRycy9lMm9Eb2Mu eG1sUEsBAi0AFAAGAAgAAAAhAAAX9ZPiAAAADAEAAA8AAAAAAAAAAAAAAAAAQQQAAGRycy9kb3du cmV2LnhtbFBLBQYAAAAABAAEAPMAAABQBQAAAAA= " fillcolor="#4dc0ef [3204]" stroked="f">
                <w10:wrap anchorx="page" anchory="page"/>
              </v:rect>
            </w:pict>
          </mc:Fallback>
        </mc:AlternateContent>
      </w:r>
      <w:r w:rsidR="00297220" w:rsidRPr="008F24D1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E35C890" wp14:editId="1BB7B4AA">
                <wp:simplePos x="0" y="0"/>
                <wp:positionH relativeFrom="column">
                  <wp:posOffset>-400050</wp:posOffset>
                </wp:positionH>
                <wp:positionV relativeFrom="page">
                  <wp:posOffset>2921000</wp:posOffset>
                </wp:positionV>
                <wp:extent cx="2370455" cy="1909445"/>
                <wp:effectExtent l="0" t="0" r="0" b="0"/>
                <wp:wrapNone/>
                <wp:docPr id="213790730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0455" cy="1909445"/>
                          <a:chOff x="0" y="0"/>
                          <a:chExt cx="2371088" cy="1909766"/>
                        </a:xfrm>
                      </wpg:grpSpPr>
                      <wps:wsp>
                        <wps:cNvPr id="195828668" name="Freeform: Shape 1"/>
                        <wps:cNvSpPr/>
                        <wps:spPr>
                          <a:xfrm>
                            <a:off x="466725" y="0"/>
                            <a:ext cx="423534" cy="517106"/>
                          </a:xfrm>
                          <a:custGeom>
                            <a:avLst/>
                            <a:gdLst>
                              <a:gd name="connsiteX0" fmla="*/ 211767 w 423534"/>
                              <a:gd name="connsiteY0" fmla="*/ 49248 h 517106"/>
                              <a:gd name="connsiteX1" fmla="*/ 96849 w 423534"/>
                              <a:gd name="connsiteY1" fmla="*/ 96849 h 517106"/>
                              <a:gd name="connsiteX2" fmla="*/ 49248 w 423534"/>
                              <a:gd name="connsiteY2" fmla="*/ 211767 h 517106"/>
                              <a:gd name="connsiteX3" fmla="*/ 136600 w 423534"/>
                              <a:gd name="connsiteY3" fmla="*/ 388399 h 517106"/>
                              <a:gd name="connsiteX4" fmla="*/ 198741 w 423534"/>
                              <a:gd name="connsiteY4" fmla="*/ 449827 h 517106"/>
                              <a:gd name="connsiteX5" fmla="*/ 211767 w 423534"/>
                              <a:gd name="connsiteY5" fmla="*/ 460944 h 517106"/>
                              <a:gd name="connsiteX6" fmla="*/ 224794 w 423534"/>
                              <a:gd name="connsiteY6" fmla="*/ 449827 h 517106"/>
                              <a:gd name="connsiteX7" fmla="*/ 286933 w 423534"/>
                              <a:gd name="connsiteY7" fmla="*/ 388399 h 517106"/>
                              <a:gd name="connsiteX8" fmla="*/ 374287 w 423534"/>
                              <a:gd name="connsiteY8" fmla="*/ 211767 h 517106"/>
                              <a:gd name="connsiteX9" fmla="*/ 326688 w 423534"/>
                              <a:gd name="connsiteY9" fmla="*/ 96849 h 517106"/>
                              <a:gd name="connsiteX10" fmla="*/ 211767 w 423534"/>
                              <a:gd name="connsiteY10" fmla="*/ 49248 h 517106"/>
                              <a:gd name="connsiteX11" fmla="*/ 211767 w 423534"/>
                              <a:gd name="connsiteY11" fmla="*/ 492482 h 517106"/>
                              <a:gd name="connsiteX12" fmla="*/ 196981 w 423534"/>
                              <a:gd name="connsiteY12" fmla="*/ 512173 h 517106"/>
                              <a:gd name="connsiteX13" fmla="*/ 196968 w 423534"/>
                              <a:gd name="connsiteY13" fmla="*/ 512161 h 517106"/>
                              <a:gd name="connsiteX14" fmla="*/ 196919 w 423534"/>
                              <a:gd name="connsiteY14" fmla="*/ 512128 h 517106"/>
                              <a:gd name="connsiteX15" fmla="*/ 196784 w 423534"/>
                              <a:gd name="connsiteY15" fmla="*/ 512023 h 517106"/>
                              <a:gd name="connsiteX16" fmla="*/ 196303 w 423534"/>
                              <a:gd name="connsiteY16" fmla="*/ 511660 h 517106"/>
                              <a:gd name="connsiteX17" fmla="*/ 194580 w 423534"/>
                              <a:gd name="connsiteY17" fmla="*/ 510335 h 517106"/>
                              <a:gd name="connsiteX18" fmla="*/ 188301 w 423534"/>
                              <a:gd name="connsiteY18" fmla="*/ 505372 h 517106"/>
                              <a:gd name="connsiteX19" fmla="*/ 166311 w 423534"/>
                              <a:gd name="connsiteY19" fmla="*/ 486890 h 517106"/>
                              <a:gd name="connsiteX20" fmla="*/ 99792 w 423534"/>
                              <a:gd name="connsiteY20" fmla="*/ 421119 h 517106"/>
                              <a:gd name="connsiteX21" fmla="*/ 0 w 423534"/>
                              <a:gd name="connsiteY21" fmla="*/ 211767 h 517106"/>
                              <a:gd name="connsiteX22" fmla="*/ 62025 w 423534"/>
                              <a:gd name="connsiteY22" fmla="*/ 62025 h 517106"/>
                              <a:gd name="connsiteX23" fmla="*/ 211767 w 423534"/>
                              <a:gd name="connsiteY23" fmla="*/ 0 h 517106"/>
                              <a:gd name="connsiteX24" fmla="*/ 361507 w 423534"/>
                              <a:gd name="connsiteY24" fmla="*/ 62025 h 517106"/>
                              <a:gd name="connsiteX25" fmla="*/ 423535 w 423534"/>
                              <a:gd name="connsiteY25" fmla="*/ 211767 h 517106"/>
                              <a:gd name="connsiteX26" fmla="*/ 323746 w 423534"/>
                              <a:gd name="connsiteY26" fmla="*/ 421119 h 517106"/>
                              <a:gd name="connsiteX27" fmla="*/ 257223 w 423534"/>
                              <a:gd name="connsiteY27" fmla="*/ 486890 h 517106"/>
                              <a:gd name="connsiteX28" fmla="*/ 235234 w 423534"/>
                              <a:gd name="connsiteY28" fmla="*/ 505372 h 517106"/>
                              <a:gd name="connsiteX29" fmla="*/ 228955 w 423534"/>
                              <a:gd name="connsiteY29" fmla="*/ 510335 h 517106"/>
                              <a:gd name="connsiteX30" fmla="*/ 227231 w 423534"/>
                              <a:gd name="connsiteY30" fmla="*/ 511660 h 517106"/>
                              <a:gd name="connsiteX31" fmla="*/ 226751 w 423534"/>
                              <a:gd name="connsiteY31" fmla="*/ 512023 h 517106"/>
                              <a:gd name="connsiteX32" fmla="*/ 226616 w 423534"/>
                              <a:gd name="connsiteY32" fmla="*/ 512128 h 517106"/>
                              <a:gd name="connsiteX33" fmla="*/ 226566 w 423534"/>
                              <a:gd name="connsiteY33" fmla="*/ 512161 h 517106"/>
                              <a:gd name="connsiteX34" fmla="*/ 226554 w 423534"/>
                              <a:gd name="connsiteY34" fmla="*/ 512173 h 517106"/>
                              <a:gd name="connsiteX35" fmla="*/ 211767 w 423534"/>
                              <a:gd name="connsiteY35" fmla="*/ 492482 h 517106"/>
                              <a:gd name="connsiteX36" fmla="*/ 211767 w 423534"/>
                              <a:gd name="connsiteY36" fmla="*/ 492482 h 517106"/>
                              <a:gd name="connsiteX37" fmla="*/ 226542 w 423534"/>
                              <a:gd name="connsiteY37" fmla="*/ 512182 h 517106"/>
                              <a:gd name="connsiteX38" fmla="*/ 196993 w 423534"/>
                              <a:gd name="connsiteY38" fmla="*/ 512182 h 517106"/>
                              <a:gd name="connsiteX39" fmla="*/ 211767 w 423534"/>
                              <a:gd name="connsiteY39" fmla="*/ 492482 h 517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423534" h="517106">
                                <a:moveTo>
                                  <a:pt x="211767" y="49248"/>
                                </a:moveTo>
                                <a:cubicBezTo>
                                  <a:pt x="168663" y="49248"/>
                                  <a:pt x="127327" y="66371"/>
                                  <a:pt x="96849" y="96849"/>
                                </a:cubicBezTo>
                                <a:cubicBezTo>
                                  <a:pt x="66371" y="127327"/>
                                  <a:pt x="49248" y="168665"/>
                                  <a:pt x="49248" y="211767"/>
                                </a:cubicBezTo>
                                <a:cubicBezTo>
                                  <a:pt x="49248" y="272219"/>
                                  <a:pt x="90382" y="336404"/>
                                  <a:pt x="136600" y="388399"/>
                                </a:cubicBezTo>
                                <a:cubicBezTo>
                                  <a:pt x="159133" y="413747"/>
                                  <a:pt x="181738" y="434950"/>
                                  <a:pt x="198741" y="449827"/>
                                </a:cubicBezTo>
                                <a:cubicBezTo>
                                  <a:pt x="203598" y="454079"/>
                                  <a:pt x="207988" y="457802"/>
                                  <a:pt x="211767" y="460944"/>
                                </a:cubicBezTo>
                                <a:cubicBezTo>
                                  <a:pt x="215547" y="457802"/>
                                  <a:pt x="219936" y="454079"/>
                                  <a:pt x="224794" y="449827"/>
                                </a:cubicBezTo>
                                <a:cubicBezTo>
                                  <a:pt x="241796" y="434950"/>
                                  <a:pt x="264401" y="413747"/>
                                  <a:pt x="286933" y="388399"/>
                                </a:cubicBezTo>
                                <a:cubicBezTo>
                                  <a:pt x="333152" y="336404"/>
                                  <a:pt x="374287" y="272219"/>
                                  <a:pt x="374287" y="211767"/>
                                </a:cubicBezTo>
                                <a:cubicBezTo>
                                  <a:pt x="374287" y="168665"/>
                                  <a:pt x="357167" y="127327"/>
                                  <a:pt x="326688" y="96849"/>
                                </a:cubicBezTo>
                                <a:cubicBezTo>
                                  <a:pt x="296210" y="66371"/>
                                  <a:pt x="254872" y="49248"/>
                                  <a:pt x="211767" y="49248"/>
                                </a:cubicBezTo>
                                <a:close/>
                                <a:moveTo>
                                  <a:pt x="211767" y="492482"/>
                                </a:moveTo>
                                <a:cubicBezTo>
                                  <a:pt x="196993" y="512182"/>
                                  <a:pt x="196987" y="512177"/>
                                  <a:pt x="196981" y="512173"/>
                                </a:cubicBezTo>
                                <a:lnTo>
                                  <a:pt x="196968" y="512161"/>
                                </a:lnTo>
                                <a:lnTo>
                                  <a:pt x="196919" y="512128"/>
                                </a:lnTo>
                                <a:lnTo>
                                  <a:pt x="196784" y="512023"/>
                                </a:lnTo>
                                <a:lnTo>
                                  <a:pt x="196303" y="511660"/>
                                </a:lnTo>
                                <a:cubicBezTo>
                                  <a:pt x="195897" y="511351"/>
                                  <a:pt x="195318" y="510908"/>
                                  <a:pt x="194580" y="510335"/>
                                </a:cubicBezTo>
                                <a:cubicBezTo>
                                  <a:pt x="193102" y="509189"/>
                                  <a:pt x="190978" y="507523"/>
                                  <a:pt x="188301" y="505372"/>
                                </a:cubicBezTo>
                                <a:cubicBezTo>
                                  <a:pt x="182951" y="501071"/>
                                  <a:pt x="175373" y="494819"/>
                                  <a:pt x="166311" y="486890"/>
                                </a:cubicBezTo>
                                <a:cubicBezTo>
                                  <a:pt x="148224" y="471064"/>
                                  <a:pt x="124046" y="448405"/>
                                  <a:pt x="99792" y="421119"/>
                                </a:cubicBezTo>
                                <a:cubicBezTo>
                                  <a:pt x="52438" y="367846"/>
                                  <a:pt x="0" y="291673"/>
                                  <a:pt x="0" y="211767"/>
                                </a:cubicBezTo>
                                <a:cubicBezTo>
                                  <a:pt x="0" y="155603"/>
                                  <a:pt x="22311" y="101739"/>
                                  <a:pt x="62025" y="62025"/>
                                </a:cubicBezTo>
                                <a:cubicBezTo>
                                  <a:pt x="101739" y="22311"/>
                                  <a:pt x="155606" y="0"/>
                                  <a:pt x="211767" y="0"/>
                                </a:cubicBezTo>
                                <a:cubicBezTo>
                                  <a:pt x="267929" y="0"/>
                                  <a:pt x="321794" y="22311"/>
                                  <a:pt x="361507" y="62025"/>
                                </a:cubicBezTo>
                                <a:cubicBezTo>
                                  <a:pt x="401225" y="101739"/>
                                  <a:pt x="423535" y="155603"/>
                                  <a:pt x="423535" y="211767"/>
                                </a:cubicBezTo>
                                <a:cubicBezTo>
                                  <a:pt x="423535" y="291673"/>
                                  <a:pt x="371098" y="367846"/>
                                  <a:pt x="323746" y="421119"/>
                                </a:cubicBezTo>
                                <a:cubicBezTo>
                                  <a:pt x="299491" y="448405"/>
                                  <a:pt x="275310" y="471064"/>
                                  <a:pt x="257223" y="486890"/>
                                </a:cubicBezTo>
                                <a:cubicBezTo>
                                  <a:pt x="248162" y="494819"/>
                                  <a:pt x="240584" y="501071"/>
                                  <a:pt x="235234" y="505372"/>
                                </a:cubicBezTo>
                                <a:cubicBezTo>
                                  <a:pt x="232556" y="507523"/>
                                  <a:pt x="230432" y="509189"/>
                                  <a:pt x="228955" y="510335"/>
                                </a:cubicBezTo>
                                <a:cubicBezTo>
                                  <a:pt x="228216" y="510908"/>
                                  <a:pt x="227638" y="511351"/>
                                  <a:pt x="227231" y="511660"/>
                                </a:cubicBezTo>
                                <a:lnTo>
                                  <a:pt x="226751" y="512023"/>
                                </a:lnTo>
                                <a:lnTo>
                                  <a:pt x="226616" y="512128"/>
                                </a:lnTo>
                                <a:lnTo>
                                  <a:pt x="226566" y="512161"/>
                                </a:lnTo>
                                <a:lnTo>
                                  <a:pt x="226554" y="512173"/>
                                </a:lnTo>
                                <a:cubicBezTo>
                                  <a:pt x="226548" y="512177"/>
                                  <a:pt x="226542" y="512182"/>
                                  <a:pt x="211767" y="492482"/>
                                </a:cubicBezTo>
                                <a:close/>
                                <a:moveTo>
                                  <a:pt x="211767" y="492482"/>
                                </a:moveTo>
                                <a:lnTo>
                                  <a:pt x="226542" y="512182"/>
                                </a:lnTo>
                                <a:cubicBezTo>
                                  <a:pt x="217788" y="518748"/>
                                  <a:pt x="205747" y="518748"/>
                                  <a:pt x="196993" y="512182"/>
                                </a:cubicBezTo>
                                <a:lnTo>
                                  <a:pt x="211767" y="49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72468" name="Freeform: Shape 2"/>
                        <wps:cNvSpPr/>
                        <wps:spPr>
                          <a:xfrm>
                            <a:off x="581025" y="114300"/>
                            <a:ext cx="189605" cy="189605"/>
                          </a:xfrm>
                          <a:custGeom>
                            <a:avLst/>
                            <a:gdLst>
                              <a:gd name="connsiteX0" fmla="*/ 94803 w 189605"/>
                              <a:gd name="connsiteY0" fmla="*/ 49248 h 189605"/>
                              <a:gd name="connsiteX1" fmla="*/ 49248 w 189605"/>
                              <a:gd name="connsiteY1" fmla="*/ 94803 h 189605"/>
                              <a:gd name="connsiteX2" fmla="*/ 94803 w 189605"/>
                              <a:gd name="connsiteY2" fmla="*/ 140357 h 189605"/>
                              <a:gd name="connsiteX3" fmla="*/ 140357 w 189605"/>
                              <a:gd name="connsiteY3" fmla="*/ 94803 h 189605"/>
                              <a:gd name="connsiteX4" fmla="*/ 94803 w 189605"/>
                              <a:gd name="connsiteY4" fmla="*/ 49248 h 189605"/>
                              <a:gd name="connsiteX5" fmla="*/ 0 w 189605"/>
                              <a:gd name="connsiteY5" fmla="*/ 94803 h 189605"/>
                              <a:gd name="connsiteX6" fmla="*/ 94803 w 189605"/>
                              <a:gd name="connsiteY6" fmla="*/ 0 h 189605"/>
                              <a:gd name="connsiteX7" fmla="*/ 189606 w 189605"/>
                              <a:gd name="connsiteY7" fmla="*/ 94803 h 189605"/>
                              <a:gd name="connsiteX8" fmla="*/ 94803 w 189605"/>
                              <a:gd name="connsiteY8" fmla="*/ 189606 h 189605"/>
                              <a:gd name="connsiteX9" fmla="*/ 0 w 189605"/>
                              <a:gd name="connsiteY9" fmla="*/ 94803 h 1896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89605" h="189605">
                                <a:moveTo>
                                  <a:pt x="94803" y="49248"/>
                                </a:moveTo>
                                <a:cubicBezTo>
                                  <a:pt x="69643" y="49248"/>
                                  <a:pt x="49248" y="69644"/>
                                  <a:pt x="49248" y="94803"/>
                                </a:cubicBezTo>
                                <a:cubicBezTo>
                                  <a:pt x="49248" y="119962"/>
                                  <a:pt x="69643" y="140357"/>
                                  <a:pt x="94803" y="140357"/>
                                </a:cubicBezTo>
                                <a:cubicBezTo>
                                  <a:pt x="119963" y="140357"/>
                                  <a:pt x="140357" y="119962"/>
                                  <a:pt x="140357" y="94803"/>
                                </a:cubicBezTo>
                                <a:cubicBezTo>
                                  <a:pt x="140357" y="69644"/>
                                  <a:pt x="119963" y="49248"/>
                                  <a:pt x="94803" y="49248"/>
                                </a:cubicBezTo>
                                <a:close/>
                                <a:moveTo>
                                  <a:pt x="0" y="94803"/>
                                </a:moveTo>
                                <a:cubicBezTo>
                                  <a:pt x="0" y="42445"/>
                                  <a:pt x="42446" y="0"/>
                                  <a:pt x="94803" y="0"/>
                                </a:cubicBezTo>
                                <a:cubicBezTo>
                                  <a:pt x="147160" y="0"/>
                                  <a:pt x="189606" y="42445"/>
                                  <a:pt x="189606" y="94803"/>
                                </a:cubicBezTo>
                                <a:cubicBezTo>
                                  <a:pt x="189606" y="147161"/>
                                  <a:pt x="147160" y="189606"/>
                                  <a:pt x="94803" y="189606"/>
                                </a:cubicBezTo>
                                <a:cubicBezTo>
                                  <a:pt x="42446" y="189606"/>
                                  <a:pt x="0" y="147161"/>
                                  <a:pt x="0" y="948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4981412" name="Freeform: Shape 3"/>
                        <wps:cNvSpPr/>
                        <wps:spPr>
                          <a:xfrm>
                            <a:off x="800100" y="895350"/>
                            <a:ext cx="524493" cy="640225"/>
                          </a:xfrm>
                          <a:custGeom>
                            <a:avLst/>
                            <a:gdLst>
                              <a:gd name="connsiteX0" fmla="*/ 262247 w 524493"/>
                              <a:gd name="connsiteY0" fmla="*/ 61560 h 640225"/>
                              <a:gd name="connsiteX1" fmla="*/ 120344 w 524493"/>
                              <a:gd name="connsiteY1" fmla="*/ 120338 h 640225"/>
                              <a:gd name="connsiteX2" fmla="*/ 61560 w 524493"/>
                              <a:gd name="connsiteY2" fmla="*/ 262247 h 640225"/>
                              <a:gd name="connsiteX3" fmla="*/ 169519 w 524493"/>
                              <a:gd name="connsiteY3" fmla="*/ 480497 h 640225"/>
                              <a:gd name="connsiteX4" fmla="*/ 246352 w 524493"/>
                              <a:gd name="connsiteY4" fmla="*/ 556443 h 640225"/>
                              <a:gd name="connsiteX5" fmla="*/ 262247 w 524493"/>
                              <a:gd name="connsiteY5" fmla="*/ 570018 h 640225"/>
                              <a:gd name="connsiteX6" fmla="*/ 278148 w 524493"/>
                              <a:gd name="connsiteY6" fmla="*/ 556443 h 640225"/>
                              <a:gd name="connsiteX7" fmla="*/ 354975 w 524493"/>
                              <a:gd name="connsiteY7" fmla="*/ 480497 h 640225"/>
                              <a:gd name="connsiteX8" fmla="*/ 462933 w 524493"/>
                              <a:gd name="connsiteY8" fmla="*/ 262247 h 640225"/>
                              <a:gd name="connsiteX9" fmla="*/ 404156 w 524493"/>
                              <a:gd name="connsiteY9" fmla="*/ 120338 h 640225"/>
                              <a:gd name="connsiteX10" fmla="*/ 262247 w 524493"/>
                              <a:gd name="connsiteY10" fmla="*/ 61560 h 640225"/>
                              <a:gd name="connsiteX11" fmla="*/ 262247 w 524493"/>
                              <a:gd name="connsiteY11" fmla="*/ 609447 h 640225"/>
                              <a:gd name="connsiteX12" fmla="*/ 243766 w 524493"/>
                              <a:gd name="connsiteY12" fmla="*/ 634059 h 640225"/>
                              <a:gd name="connsiteX13" fmla="*/ 243748 w 524493"/>
                              <a:gd name="connsiteY13" fmla="*/ 634046 h 640225"/>
                              <a:gd name="connsiteX14" fmla="*/ 243693 w 524493"/>
                              <a:gd name="connsiteY14" fmla="*/ 634003 h 640225"/>
                              <a:gd name="connsiteX15" fmla="*/ 243520 w 524493"/>
                              <a:gd name="connsiteY15" fmla="*/ 633874 h 640225"/>
                              <a:gd name="connsiteX16" fmla="*/ 242929 w 524493"/>
                              <a:gd name="connsiteY16" fmla="*/ 633425 h 640225"/>
                              <a:gd name="connsiteX17" fmla="*/ 240793 w 524493"/>
                              <a:gd name="connsiteY17" fmla="*/ 631781 h 640225"/>
                              <a:gd name="connsiteX18" fmla="*/ 233024 w 524493"/>
                              <a:gd name="connsiteY18" fmla="*/ 625643 h 640225"/>
                              <a:gd name="connsiteX19" fmla="*/ 205815 w 524493"/>
                              <a:gd name="connsiteY19" fmla="*/ 602774 h 640225"/>
                              <a:gd name="connsiteX20" fmla="*/ 123508 w 524493"/>
                              <a:gd name="connsiteY20" fmla="*/ 521397 h 640225"/>
                              <a:gd name="connsiteX21" fmla="*/ 0 w 524493"/>
                              <a:gd name="connsiteY21" fmla="*/ 262247 h 640225"/>
                              <a:gd name="connsiteX22" fmla="*/ 76815 w 524493"/>
                              <a:gd name="connsiteY22" fmla="*/ 76809 h 640225"/>
                              <a:gd name="connsiteX23" fmla="*/ 262247 w 524493"/>
                              <a:gd name="connsiteY23" fmla="*/ 0 h 640225"/>
                              <a:gd name="connsiteX24" fmla="*/ 447685 w 524493"/>
                              <a:gd name="connsiteY24" fmla="*/ 76809 h 640225"/>
                              <a:gd name="connsiteX25" fmla="*/ 524494 w 524493"/>
                              <a:gd name="connsiteY25" fmla="*/ 262247 h 640225"/>
                              <a:gd name="connsiteX26" fmla="*/ 400985 w 524493"/>
                              <a:gd name="connsiteY26" fmla="*/ 521397 h 640225"/>
                              <a:gd name="connsiteX27" fmla="*/ 318685 w 524493"/>
                              <a:gd name="connsiteY27" fmla="*/ 602774 h 640225"/>
                              <a:gd name="connsiteX28" fmla="*/ 291476 w 524493"/>
                              <a:gd name="connsiteY28" fmla="*/ 625643 h 640225"/>
                              <a:gd name="connsiteX29" fmla="*/ 283707 w 524493"/>
                              <a:gd name="connsiteY29" fmla="*/ 631781 h 640225"/>
                              <a:gd name="connsiteX30" fmla="*/ 281571 w 524493"/>
                              <a:gd name="connsiteY30" fmla="*/ 633425 h 640225"/>
                              <a:gd name="connsiteX31" fmla="*/ 280980 w 524493"/>
                              <a:gd name="connsiteY31" fmla="*/ 633874 h 640225"/>
                              <a:gd name="connsiteX32" fmla="*/ 280807 w 524493"/>
                              <a:gd name="connsiteY32" fmla="*/ 634003 h 640225"/>
                              <a:gd name="connsiteX33" fmla="*/ 280752 w 524493"/>
                              <a:gd name="connsiteY33" fmla="*/ 634046 h 640225"/>
                              <a:gd name="connsiteX34" fmla="*/ 280733 w 524493"/>
                              <a:gd name="connsiteY34" fmla="*/ 634059 h 640225"/>
                              <a:gd name="connsiteX35" fmla="*/ 262247 w 524493"/>
                              <a:gd name="connsiteY35" fmla="*/ 609447 h 640225"/>
                              <a:gd name="connsiteX36" fmla="*/ 262247 w 524493"/>
                              <a:gd name="connsiteY36" fmla="*/ 609447 h 640225"/>
                              <a:gd name="connsiteX37" fmla="*/ 280715 w 524493"/>
                              <a:gd name="connsiteY37" fmla="*/ 634071 h 640225"/>
                              <a:gd name="connsiteX38" fmla="*/ 243779 w 524493"/>
                              <a:gd name="connsiteY38" fmla="*/ 634071 h 640225"/>
                              <a:gd name="connsiteX39" fmla="*/ 262247 w 524493"/>
                              <a:gd name="connsiteY39" fmla="*/ 609447 h 640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524493" h="640225">
                                <a:moveTo>
                                  <a:pt x="262247" y="61560"/>
                                </a:moveTo>
                                <a:cubicBezTo>
                                  <a:pt x="209022" y="61560"/>
                                  <a:pt x="157976" y="82706"/>
                                  <a:pt x="120344" y="120338"/>
                                </a:cubicBezTo>
                                <a:cubicBezTo>
                                  <a:pt x="82706" y="157976"/>
                                  <a:pt x="61560" y="209022"/>
                                  <a:pt x="61560" y="262247"/>
                                </a:cubicBezTo>
                                <a:cubicBezTo>
                                  <a:pt x="61560" y="336889"/>
                                  <a:pt x="112366" y="416197"/>
                                  <a:pt x="169519" y="480497"/>
                                </a:cubicBezTo>
                                <a:cubicBezTo>
                                  <a:pt x="197381" y="511837"/>
                                  <a:pt x="225329" y="538049"/>
                                  <a:pt x="246352" y="556443"/>
                                </a:cubicBezTo>
                                <a:cubicBezTo>
                                  <a:pt x="252274" y="561627"/>
                                  <a:pt x="257624" y="566170"/>
                                  <a:pt x="262247" y="570018"/>
                                </a:cubicBezTo>
                                <a:cubicBezTo>
                                  <a:pt x="266876" y="566170"/>
                                  <a:pt x="272226" y="561627"/>
                                  <a:pt x="278148" y="556443"/>
                                </a:cubicBezTo>
                                <a:cubicBezTo>
                                  <a:pt x="299171" y="538049"/>
                                  <a:pt x="327119" y="511837"/>
                                  <a:pt x="354975" y="480497"/>
                                </a:cubicBezTo>
                                <a:cubicBezTo>
                                  <a:pt x="412134" y="416197"/>
                                  <a:pt x="462933" y="336889"/>
                                  <a:pt x="462933" y="262247"/>
                                </a:cubicBezTo>
                                <a:cubicBezTo>
                                  <a:pt x="462933" y="209022"/>
                                  <a:pt x="441794" y="157976"/>
                                  <a:pt x="404156" y="120338"/>
                                </a:cubicBezTo>
                                <a:cubicBezTo>
                                  <a:pt x="366518" y="82706"/>
                                  <a:pt x="315472" y="61560"/>
                                  <a:pt x="262247" y="61560"/>
                                </a:cubicBezTo>
                                <a:close/>
                                <a:moveTo>
                                  <a:pt x="262247" y="609447"/>
                                </a:moveTo>
                                <a:cubicBezTo>
                                  <a:pt x="243779" y="634071"/>
                                  <a:pt x="243773" y="634065"/>
                                  <a:pt x="243766" y="634059"/>
                                </a:cubicBezTo>
                                <a:lnTo>
                                  <a:pt x="243748" y="634046"/>
                                </a:lnTo>
                                <a:lnTo>
                                  <a:pt x="243693" y="634003"/>
                                </a:lnTo>
                                <a:lnTo>
                                  <a:pt x="243520" y="633874"/>
                                </a:lnTo>
                                <a:lnTo>
                                  <a:pt x="242929" y="633425"/>
                                </a:lnTo>
                                <a:cubicBezTo>
                                  <a:pt x="242424" y="633043"/>
                                  <a:pt x="241710" y="632495"/>
                                  <a:pt x="240793" y="631781"/>
                                </a:cubicBezTo>
                                <a:cubicBezTo>
                                  <a:pt x="238965" y="630365"/>
                                  <a:pt x="236336" y="628303"/>
                                  <a:pt x="233024" y="625643"/>
                                </a:cubicBezTo>
                                <a:cubicBezTo>
                                  <a:pt x="226400" y="620318"/>
                                  <a:pt x="217025" y="612586"/>
                                  <a:pt x="205815" y="602774"/>
                                </a:cubicBezTo>
                                <a:cubicBezTo>
                                  <a:pt x="183437" y="583191"/>
                                  <a:pt x="153519" y="555157"/>
                                  <a:pt x="123508" y="521397"/>
                                </a:cubicBezTo>
                                <a:cubicBezTo>
                                  <a:pt x="64934" y="455497"/>
                                  <a:pt x="0" y="361205"/>
                                  <a:pt x="0" y="262247"/>
                                </a:cubicBezTo>
                                <a:cubicBezTo>
                                  <a:pt x="0" y="192696"/>
                                  <a:pt x="27634" y="125989"/>
                                  <a:pt x="76815" y="76809"/>
                                </a:cubicBezTo>
                                <a:cubicBezTo>
                                  <a:pt x="125996" y="27628"/>
                                  <a:pt x="192696" y="0"/>
                                  <a:pt x="262247" y="0"/>
                                </a:cubicBezTo>
                                <a:cubicBezTo>
                                  <a:pt x="331804" y="0"/>
                                  <a:pt x="398504" y="27628"/>
                                  <a:pt x="447685" y="76809"/>
                                </a:cubicBezTo>
                                <a:cubicBezTo>
                                  <a:pt x="496865" y="125989"/>
                                  <a:pt x="524494" y="192696"/>
                                  <a:pt x="524494" y="262247"/>
                                </a:cubicBezTo>
                                <a:cubicBezTo>
                                  <a:pt x="524494" y="361205"/>
                                  <a:pt x="459566" y="455497"/>
                                  <a:pt x="400985" y="521397"/>
                                </a:cubicBezTo>
                                <a:cubicBezTo>
                                  <a:pt x="370981" y="555157"/>
                                  <a:pt x="341062" y="583191"/>
                                  <a:pt x="318685" y="602774"/>
                                </a:cubicBezTo>
                                <a:cubicBezTo>
                                  <a:pt x="307475" y="612586"/>
                                  <a:pt x="298100" y="620318"/>
                                  <a:pt x="291476" y="625643"/>
                                </a:cubicBezTo>
                                <a:cubicBezTo>
                                  <a:pt x="288164" y="628303"/>
                                  <a:pt x="285535" y="630365"/>
                                  <a:pt x="283707" y="631781"/>
                                </a:cubicBezTo>
                                <a:cubicBezTo>
                                  <a:pt x="282790" y="632495"/>
                                  <a:pt x="282075" y="633043"/>
                                  <a:pt x="281571" y="633425"/>
                                </a:cubicBezTo>
                                <a:lnTo>
                                  <a:pt x="280980" y="633874"/>
                                </a:lnTo>
                                <a:lnTo>
                                  <a:pt x="280807" y="634003"/>
                                </a:lnTo>
                                <a:lnTo>
                                  <a:pt x="280752" y="634046"/>
                                </a:lnTo>
                                <a:lnTo>
                                  <a:pt x="280733" y="634059"/>
                                </a:lnTo>
                                <a:cubicBezTo>
                                  <a:pt x="280727" y="634065"/>
                                  <a:pt x="280715" y="634071"/>
                                  <a:pt x="262247" y="609447"/>
                                </a:cubicBezTo>
                                <a:close/>
                                <a:moveTo>
                                  <a:pt x="262247" y="609447"/>
                                </a:moveTo>
                                <a:lnTo>
                                  <a:pt x="280715" y="634071"/>
                                </a:lnTo>
                                <a:cubicBezTo>
                                  <a:pt x="269776" y="642277"/>
                                  <a:pt x="254724" y="642277"/>
                                  <a:pt x="243779" y="634071"/>
                                </a:cubicBezTo>
                                <a:lnTo>
                                  <a:pt x="262247" y="609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24210" name="Freeform: Shape 4"/>
                        <wps:cNvSpPr/>
                        <wps:spPr>
                          <a:xfrm>
                            <a:off x="942975" y="1038225"/>
                            <a:ext cx="235160" cy="235160"/>
                          </a:xfrm>
                          <a:custGeom>
                            <a:avLst/>
                            <a:gdLst>
                              <a:gd name="connsiteX0" fmla="*/ 117580 w 235160"/>
                              <a:gd name="connsiteY0" fmla="*/ 61560 h 235160"/>
                              <a:gd name="connsiteX1" fmla="*/ 61560 w 235160"/>
                              <a:gd name="connsiteY1" fmla="*/ 117580 h 235160"/>
                              <a:gd name="connsiteX2" fmla="*/ 117580 w 235160"/>
                              <a:gd name="connsiteY2" fmla="*/ 173600 h 235160"/>
                              <a:gd name="connsiteX3" fmla="*/ 173600 w 235160"/>
                              <a:gd name="connsiteY3" fmla="*/ 117580 h 235160"/>
                              <a:gd name="connsiteX4" fmla="*/ 117580 w 235160"/>
                              <a:gd name="connsiteY4" fmla="*/ 61560 h 235160"/>
                              <a:gd name="connsiteX5" fmla="*/ 0 w 235160"/>
                              <a:gd name="connsiteY5" fmla="*/ 117580 h 235160"/>
                              <a:gd name="connsiteX6" fmla="*/ 117580 w 235160"/>
                              <a:gd name="connsiteY6" fmla="*/ 0 h 235160"/>
                              <a:gd name="connsiteX7" fmla="*/ 235160 w 235160"/>
                              <a:gd name="connsiteY7" fmla="*/ 117580 h 235160"/>
                              <a:gd name="connsiteX8" fmla="*/ 117580 w 235160"/>
                              <a:gd name="connsiteY8" fmla="*/ 235160 h 235160"/>
                              <a:gd name="connsiteX9" fmla="*/ 0 w 235160"/>
                              <a:gd name="connsiteY9" fmla="*/ 117580 h 2351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5160" h="235160">
                                <a:moveTo>
                                  <a:pt x="117580" y="61560"/>
                                </a:moveTo>
                                <a:cubicBezTo>
                                  <a:pt x="86646" y="61560"/>
                                  <a:pt x="61560" y="86640"/>
                                  <a:pt x="61560" y="117580"/>
                                </a:cubicBezTo>
                                <a:cubicBezTo>
                                  <a:pt x="61560" y="148520"/>
                                  <a:pt x="86646" y="173600"/>
                                  <a:pt x="117580" y="173600"/>
                                </a:cubicBezTo>
                                <a:cubicBezTo>
                                  <a:pt x="148520" y="173600"/>
                                  <a:pt x="173600" y="148520"/>
                                  <a:pt x="173600" y="117580"/>
                                </a:cubicBezTo>
                                <a:cubicBezTo>
                                  <a:pt x="173600" y="86640"/>
                                  <a:pt x="148520" y="61560"/>
                                  <a:pt x="117580" y="61560"/>
                                </a:cubicBezTo>
                                <a:close/>
                                <a:moveTo>
                                  <a:pt x="0" y="117580"/>
                                </a:moveTo>
                                <a:cubicBezTo>
                                  <a:pt x="0" y="52640"/>
                                  <a:pt x="52646" y="0"/>
                                  <a:pt x="117580" y="0"/>
                                </a:cubicBezTo>
                                <a:cubicBezTo>
                                  <a:pt x="182520" y="0"/>
                                  <a:pt x="235160" y="52640"/>
                                  <a:pt x="235160" y="117580"/>
                                </a:cubicBezTo>
                                <a:cubicBezTo>
                                  <a:pt x="235160" y="182520"/>
                                  <a:pt x="182520" y="235160"/>
                                  <a:pt x="117580" y="235160"/>
                                </a:cubicBezTo>
                                <a:cubicBezTo>
                                  <a:pt x="52646" y="235160"/>
                                  <a:pt x="0" y="182520"/>
                                  <a:pt x="0" y="1175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266331" name="Freeform: Shape 5"/>
                        <wps:cNvSpPr/>
                        <wps:spPr>
                          <a:xfrm>
                            <a:off x="1200150" y="133350"/>
                            <a:ext cx="680856" cy="835679"/>
                          </a:xfrm>
                          <a:custGeom>
                            <a:avLst/>
                            <a:gdLst>
                              <a:gd name="connsiteX0" fmla="*/ 340428 w 680856"/>
                              <a:gd name="connsiteY0" fmla="*/ 61560 h 835679"/>
                              <a:gd name="connsiteX1" fmla="*/ 143239 w 680856"/>
                              <a:gd name="connsiteY1" fmla="*/ 143239 h 835679"/>
                              <a:gd name="connsiteX2" fmla="*/ 61560 w 680856"/>
                              <a:gd name="connsiteY2" fmla="*/ 340428 h 835679"/>
                              <a:gd name="connsiteX3" fmla="*/ 208609 w 680856"/>
                              <a:gd name="connsiteY3" fmla="*/ 639304 h 835679"/>
                              <a:gd name="connsiteX4" fmla="*/ 312320 w 680856"/>
                              <a:gd name="connsiteY4" fmla="*/ 741820 h 835679"/>
                              <a:gd name="connsiteX5" fmla="*/ 340428 w 680856"/>
                              <a:gd name="connsiteY5" fmla="*/ 765632 h 835679"/>
                              <a:gd name="connsiteX6" fmla="*/ 368543 w 680856"/>
                              <a:gd name="connsiteY6" fmla="*/ 741820 h 835679"/>
                              <a:gd name="connsiteX7" fmla="*/ 472248 w 680856"/>
                              <a:gd name="connsiteY7" fmla="*/ 639304 h 835679"/>
                              <a:gd name="connsiteX8" fmla="*/ 619297 w 680856"/>
                              <a:gd name="connsiteY8" fmla="*/ 340428 h 835679"/>
                              <a:gd name="connsiteX9" fmla="*/ 537618 w 680856"/>
                              <a:gd name="connsiteY9" fmla="*/ 143239 h 835679"/>
                              <a:gd name="connsiteX10" fmla="*/ 340428 w 680856"/>
                              <a:gd name="connsiteY10" fmla="*/ 61560 h 835679"/>
                              <a:gd name="connsiteX11" fmla="*/ 340428 w 680856"/>
                              <a:gd name="connsiteY11" fmla="*/ 804901 h 835679"/>
                              <a:gd name="connsiteX12" fmla="*/ 321948 w 680856"/>
                              <a:gd name="connsiteY12" fmla="*/ 829513 h 835679"/>
                              <a:gd name="connsiteX13" fmla="*/ 321862 w 680856"/>
                              <a:gd name="connsiteY13" fmla="*/ 829445 h 835679"/>
                              <a:gd name="connsiteX14" fmla="*/ 321646 w 680856"/>
                              <a:gd name="connsiteY14" fmla="*/ 829285 h 835679"/>
                              <a:gd name="connsiteX15" fmla="*/ 321419 w 680856"/>
                              <a:gd name="connsiteY15" fmla="*/ 829112 h 835679"/>
                              <a:gd name="connsiteX16" fmla="*/ 320883 w 680856"/>
                              <a:gd name="connsiteY16" fmla="*/ 828706 h 835679"/>
                              <a:gd name="connsiteX17" fmla="*/ 318101 w 680856"/>
                              <a:gd name="connsiteY17" fmla="*/ 826564 h 835679"/>
                              <a:gd name="connsiteX18" fmla="*/ 307845 w 680856"/>
                              <a:gd name="connsiteY18" fmla="*/ 818463 h 835679"/>
                              <a:gd name="connsiteX19" fmla="*/ 271783 w 680856"/>
                              <a:gd name="connsiteY19" fmla="*/ 788150 h 835679"/>
                              <a:gd name="connsiteX20" fmla="*/ 162599 w 680856"/>
                              <a:gd name="connsiteY20" fmla="*/ 680204 h 835679"/>
                              <a:gd name="connsiteX21" fmla="*/ 0 w 680856"/>
                              <a:gd name="connsiteY21" fmla="*/ 340428 h 835679"/>
                              <a:gd name="connsiteX22" fmla="*/ 99709 w 680856"/>
                              <a:gd name="connsiteY22" fmla="*/ 99709 h 835679"/>
                              <a:gd name="connsiteX23" fmla="*/ 340428 w 680856"/>
                              <a:gd name="connsiteY23" fmla="*/ 0 h 835679"/>
                              <a:gd name="connsiteX24" fmla="*/ 581148 w 680856"/>
                              <a:gd name="connsiteY24" fmla="*/ 99709 h 835679"/>
                              <a:gd name="connsiteX25" fmla="*/ 680857 w 680856"/>
                              <a:gd name="connsiteY25" fmla="*/ 340428 h 835679"/>
                              <a:gd name="connsiteX26" fmla="*/ 518258 w 680856"/>
                              <a:gd name="connsiteY26" fmla="*/ 680204 h 835679"/>
                              <a:gd name="connsiteX27" fmla="*/ 409080 w 680856"/>
                              <a:gd name="connsiteY27" fmla="*/ 788150 h 835679"/>
                              <a:gd name="connsiteX28" fmla="*/ 373018 w 680856"/>
                              <a:gd name="connsiteY28" fmla="*/ 818463 h 835679"/>
                              <a:gd name="connsiteX29" fmla="*/ 362763 w 680856"/>
                              <a:gd name="connsiteY29" fmla="*/ 826564 h 835679"/>
                              <a:gd name="connsiteX30" fmla="*/ 359974 w 680856"/>
                              <a:gd name="connsiteY30" fmla="*/ 828706 h 835679"/>
                              <a:gd name="connsiteX31" fmla="*/ 359217 w 680856"/>
                              <a:gd name="connsiteY31" fmla="*/ 829285 h 835679"/>
                              <a:gd name="connsiteX32" fmla="*/ 359001 w 680856"/>
                              <a:gd name="connsiteY32" fmla="*/ 829445 h 835679"/>
                              <a:gd name="connsiteX33" fmla="*/ 358915 w 680856"/>
                              <a:gd name="connsiteY33" fmla="*/ 829513 h 835679"/>
                              <a:gd name="connsiteX34" fmla="*/ 340428 w 680856"/>
                              <a:gd name="connsiteY34" fmla="*/ 804901 h 835679"/>
                              <a:gd name="connsiteX35" fmla="*/ 340428 w 680856"/>
                              <a:gd name="connsiteY35" fmla="*/ 804901 h 835679"/>
                              <a:gd name="connsiteX36" fmla="*/ 358896 w 680856"/>
                              <a:gd name="connsiteY36" fmla="*/ 829525 h 835679"/>
                              <a:gd name="connsiteX37" fmla="*/ 321960 w 680856"/>
                              <a:gd name="connsiteY37" fmla="*/ 829525 h 835679"/>
                              <a:gd name="connsiteX38" fmla="*/ 340428 w 680856"/>
                              <a:gd name="connsiteY38" fmla="*/ 804901 h 835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680856" h="835679">
                                <a:moveTo>
                                  <a:pt x="340428" y="61560"/>
                                </a:moveTo>
                                <a:cubicBezTo>
                                  <a:pt x="266470" y="61560"/>
                                  <a:pt x="195540" y="90941"/>
                                  <a:pt x="143239" y="143239"/>
                                </a:cubicBezTo>
                                <a:cubicBezTo>
                                  <a:pt x="90943" y="195537"/>
                                  <a:pt x="61560" y="266468"/>
                                  <a:pt x="61560" y="340428"/>
                                </a:cubicBezTo>
                                <a:cubicBezTo>
                                  <a:pt x="61560" y="444388"/>
                                  <a:pt x="131911" y="553015"/>
                                  <a:pt x="208609" y="639304"/>
                                </a:cubicBezTo>
                                <a:cubicBezTo>
                                  <a:pt x="246241" y="681639"/>
                                  <a:pt x="283965" y="717011"/>
                                  <a:pt x="312320" y="741820"/>
                                </a:cubicBezTo>
                                <a:cubicBezTo>
                                  <a:pt x="323321" y="751448"/>
                                  <a:pt x="332881" y="759457"/>
                                  <a:pt x="340428" y="765632"/>
                                </a:cubicBezTo>
                                <a:cubicBezTo>
                                  <a:pt x="347982" y="759457"/>
                                  <a:pt x="357542" y="751448"/>
                                  <a:pt x="368543" y="741820"/>
                                </a:cubicBezTo>
                                <a:cubicBezTo>
                                  <a:pt x="396898" y="717011"/>
                                  <a:pt x="434622" y="681639"/>
                                  <a:pt x="472248" y="639304"/>
                                </a:cubicBezTo>
                                <a:cubicBezTo>
                                  <a:pt x="548952" y="553015"/>
                                  <a:pt x="619297" y="444388"/>
                                  <a:pt x="619297" y="340428"/>
                                </a:cubicBezTo>
                                <a:cubicBezTo>
                                  <a:pt x="619297" y="266468"/>
                                  <a:pt x="589920" y="195537"/>
                                  <a:pt x="537618" y="143239"/>
                                </a:cubicBezTo>
                                <a:cubicBezTo>
                                  <a:pt x="485323" y="90941"/>
                                  <a:pt x="414393" y="61560"/>
                                  <a:pt x="340428" y="61560"/>
                                </a:cubicBezTo>
                                <a:close/>
                                <a:moveTo>
                                  <a:pt x="340428" y="804901"/>
                                </a:moveTo>
                                <a:cubicBezTo>
                                  <a:pt x="321960" y="829525"/>
                                  <a:pt x="321954" y="829519"/>
                                  <a:pt x="321948" y="829513"/>
                                </a:cubicBezTo>
                                <a:lnTo>
                                  <a:pt x="321862" y="829445"/>
                                </a:lnTo>
                                <a:lnTo>
                                  <a:pt x="321646" y="829285"/>
                                </a:lnTo>
                                <a:lnTo>
                                  <a:pt x="321419" y="829112"/>
                                </a:lnTo>
                                <a:cubicBezTo>
                                  <a:pt x="321271" y="829002"/>
                                  <a:pt x="321092" y="828866"/>
                                  <a:pt x="320883" y="828706"/>
                                </a:cubicBezTo>
                                <a:cubicBezTo>
                                  <a:pt x="320237" y="828214"/>
                                  <a:pt x="319301" y="827493"/>
                                  <a:pt x="318101" y="826564"/>
                                </a:cubicBezTo>
                                <a:cubicBezTo>
                                  <a:pt x="315694" y="824705"/>
                                  <a:pt x="312228" y="821984"/>
                                  <a:pt x="307845" y="818463"/>
                                </a:cubicBezTo>
                                <a:cubicBezTo>
                                  <a:pt x="299085" y="811420"/>
                                  <a:pt x="286655" y="801164"/>
                                  <a:pt x="271783" y="788150"/>
                                </a:cubicBezTo>
                                <a:cubicBezTo>
                                  <a:pt x="242074" y="762153"/>
                                  <a:pt x="202386" y="724959"/>
                                  <a:pt x="162599" y="680204"/>
                                </a:cubicBezTo>
                                <a:cubicBezTo>
                                  <a:pt x="84479" y="592315"/>
                                  <a:pt x="0" y="468705"/>
                                  <a:pt x="0" y="340428"/>
                                </a:cubicBezTo>
                                <a:cubicBezTo>
                                  <a:pt x="0" y="250141"/>
                                  <a:pt x="35871" y="163552"/>
                                  <a:pt x="99709" y="99709"/>
                                </a:cubicBezTo>
                                <a:cubicBezTo>
                                  <a:pt x="163553" y="35866"/>
                                  <a:pt x="250144" y="0"/>
                                  <a:pt x="340428" y="0"/>
                                </a:cubicBezTo>
                                <a:cubicBezTo>
                                  <a:pt x="430719" y="0"/>
                                  <a:pt x="517310" y="35866"/>
                                  <a:pt x="581148" y="99709"/>
                                </a:cubicBezTo>
                                <a:cubicBezTo>
                                  <a:pt x="644992" y="163552"/>
                                  <a:pt x="680857" y="250141"/>
                                  <a:pt x="680857" y="340428"/>
                                </a:cubicBezTo>
                                <a:cubicBezTo>
                                  <a:pt x="680857" y="468705"/>
                                  <a:pt x="596384" y="592315"/>
                                  <a:pt x="518258" y="680204"/>
                                </a:cubicBezTo>
                                <a:cubicBezTo>
                                  <a:pt x="478477" y="724959"/>
                                  <a:pt x="438790" y="762153"/>
                                  <a:pt x="409080" y="788150"/>
                                </a:cubicBezTo>
                                <a:cubicBezTo>
                                  <a:pt x="394208" y="801164"/>
                                  <a:pt x="381778" y="811420"/>
                                  <a:pt x="373018" y="818463"/>
                                </a:cubicBezTo>
                                <a:cubicBezTo>
                                  <a:pt x="368635" y="821984"/>
                                  <a:pt x="365163" y="824705"/>
                                  <a:pt x="362763" y="826564"/>
                                </a:cubicBezTo>
                                <a:cubicBezTo>
                                  <a:pt x="361562" y="827493"/>
                                  <a:pt x="360626" y="828214"/>
                                  <a:pt x="359974" y="828706"/>
                                </a:cubicBezTo>
                                <a:cubicBezTo>
                                  <a:pt x="359654" y="828959"/>
                                  <a:pt x="359395" y="829149"/>
                                  <a:pt x="359217" y="829285"/>
                                </a:cubicBezTo>
                                <a:lnTo>
                                  <a:pt x="359001" y="829445"/>
                                </a:lnTo>
                                <a:lnTo>
                                  <a:pt x="358915" y="829513"/>
                                </a:lnTo>
                                <a:cubicBezTo>
                                  <a:pt x="358909" y="829519"/>
                                  <a:pt x="358896" y="829525"/>
                                  <a:pt x="340428" y="804901"/>
                                </a:cubicBezTo>
                                <a:close/>
                                <a:moveTo>
                                  <a:pt x="340428" y="804901"/>
                                </a:moveTo>
                                <a:lnTo>
                                  <a:pt x="358896" y="829525"/>
                                </a:lnTo>
                                <a:cubicBezTo>
                                  <a:pt x="347957" y="837731"/>
                                  <a:pt x="332906" y="837731"/>
                                  <a:pt x="321960" y="829525"/>
                                </a:cubicBezTo>
                                <a:lnTo>
                                  <a:pt x="340428" y="804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490807" name="Freeform: Shape 6"/>
                        <wps:cNvSpPr/>
                        <wps:spPr>
                          <a:xfrm>
                            <a:off x="1390650" y="323850"/>
                            <a:ext cx="293796" cy="293793"/>
                          </a:xfrm>
                          <a:custGeom>
                            <a:avLst/>
                            <a:gdLst>
                              <a:gd name="connsiteX0" fmla="*/ 146895 w 293796"/>
                              <a:gd name="connsiteY0" fmla="*/ 61560 h 293793"/>
                              <a:gd name="connsiteX1" fmla="*/ 61560 w 293796"/>
                              <a:gd name="connsiteY1" fmla="*/ 146898 h 293793"/>
                              <a:gd name="connsiteX2" fmla="*/ 146895 w 293796"/>
                              <a:gd name="connsiteY2" fmla="*/ 232236 h 293793"/>
                              <a:gd name="connsiteX3" fmla="*/ 232236 w 293796"/>
                              <a:gd name="connsiteY3" fmla="*/ 146898 h 293793"/>
                              <a:gd name="connsiteX4" fmla="*/ 146895 w 293796"/>
                              <a:gd name="connsiteY4" fmla="*/ 61560 h 293793"/>
                              <a:gd name="connsiteX5" fmla="*/ 0 w 293796"/>
                              <a:gd name="connsiteY5" fmla="*/ 146898 h 293793"/>
                              <a:gd name="connsiteX6" fmla="*/ 146895 w 293796"/>
                              <a:gd name="connsiteY6" fmla="*/ 0 h 293793"/>
                              <a:gd name="connsiteX7" fmla="*/ 293796 w 293796"/>
                              <a:gd name="connsiteY7" fmla="*/ 146898 h 293793"/>
                              <a:gd name="connsiteX8" fmla="*/ 146895 w 293796"/>
                              <a:gd name="connsiteY8" fmla="*/ 293793 h 293793"/>
                              <a:gd name="connsiteX9" fmla="*/ 0 w 293796"/>
                              <a:gd name="connsiteY9" fmla="*/ 146898 h 2937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93796" h="293793">
                                <a:moveTo>
                                  <a:pt x="146895" y="61560"/>
                                </a:moveTo>
                                <a:cubicBezTo>
                                  <a:pt x="99765" y="61560"/>
                                  <a:pt x="61560" y="99768"/>
                                  <a:pt x="61560" y="146898"/>
                                </a:cubicBezTo>
                                <a:cubicBezTo>
                                  <a:pt x="61560" y="194029"/>
                                  <a:pt x="99765" y="232236"/>
                                  <a:pt x="146895" y="232236"/>
                                </a:cubicBezTo>
                                <a:cubicBezTo>
                                  <a:pt x="194026" y="232236"/>
                                  <a:pt x="232236" y="194029"/>
                                  <a:pt x="232236" y="146898"/>
                                </a:cubicBezTo>
                                <a:cubicBezTo>
                                  <a:pt x="232236" y="99768"/>
                                  <a:pt x="194026" y="61560"/>
                                  <a:pt x="146895" y="61560"/>
                                </a:cubicBezTo>
                                <a:close/>
                                <a:moveTo>
                                  <a:pt x="0" y="146898"/>
                                </a:moveTo>
                                <a:cubicBezTo>
                                  <a:pt x="0" y="65769"/>
                                  <a:pt x="65771" y="0"/>
                                  <a:pt x="146895" y="0"/>
                                </a:cubicBezTo>
                                <a:cubicBezTo>
                                  <a:pt x="228025" y="0"/>
                                  <a:pt x="293796" y="65769"/>
                                  <a:pt x="293796" y="146898"/>
                                </a:cubicBezTo>
                                <a:cubicBezTo>
                                  <a:pt x="293796" y="228028"/>
                                  <a:pt x="228025" y="293793"/>
                                  <a:pt x="146895" y="293793"/>
                                </a:cubicBezTo>
                                <a:cubicBezTo>
                                  <a:pt x="65771" y="293793"/>
                                  <a:pt x="0" y="228028"/>
                                  <a:pt x="0" y="1468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449729" name="Freeform: Shape 7"/>
                        <wps:cNvSpPr/>
                        <wps:spPr>
                          <a:xfrm>
                            <a:off x="0" y="171450"/>
                            <a:ext cx="2371088" cy="1738316"/>
                          </a:xfrm>
                          <a:custGeom>
                            <a:avLst/>
                            <a:gdLst>
                              <a:gd name="connsiteX0" fmla="*/ 1799752 w 2371088"/>
                              <a:gd name="connsiteY0" fmla="*/ 694489 h 1738316"/>
                              <a:gd name="connsiteX1" fmla="*/ 1786424 w 2371088"/>
                              <a:gd name="connsiteY1" fmla="*/ 673171 h 1738316"/>
                              <a:gd name="connsiteX2" fmla="*/ 1736062 w 2371088"/>
                              <a:gd name="connsiteY2" fmla="*/ 731973 h 1738316"/>
                              <a:gd name="connsiteX3" fmla="*/ 1739306 w 2371088"/>
                              <a:gd name="connsiteY3" fmla="*/ 737163 h 1738316"/>
                              <a:gd name="connsiteX4" fmla="*/ 1756389 w 2371088"/>
                              <a:gd name="connsiteY4" fmla="*/ 754443 h 1738316"/>
                              <a:gd name="connsiteX5" fmla="*/ 1867912 w 2371088"/>
                              <a:gd name="connsiteY5" fmla="*/ 825933 h 1738316"/>
                              <a:gd name="connsiteX6" fmla="*/ 2026546 w 2371088"/>
                              <a:gd name="connsiteY6" fmla="*/ 1022064 h 1738316"/>
                              <a:gd name="connsiteX7" fmla="*/ 2079599 w 2371088"/>
                              <a:gd name="connsiteY7" fmla="*/ 1041720 h 1738316"/>
                              <a:gd name="connsiteX8" fmla="*/ 2263012 w 2371088"/>
                              <a:gd name="connsiteY8" fmla="*/ 1008139 h 1738316"/>
                              <a:gd name="connsiteX9" fmla="*/ 2295263 w 2371088"/>
                              <a:gd name="connsiteY9" fmla="*/ 1058305 h 1738316"/>
                              <a:gd name="connsiteX10" fmla="*/ 2212230 w 2371088"/>
                              <a:gd name="connsiteY10" fmla="*/ 1294013 h 1738316"/>
                              <a:gd name="connsiteX11" fmla="*/ 1621843 w 2371088"/>
                              <a:gd name="connsiteY11" fmla="*/ 1459314 h 1738316"/>
                              <a:gd name="connsiteX12" fmla="*/ 1590293 w 2371088"/>
                              <a:gd name="connsiteY12" fmla="*/ 1482535 h 1738316"/>
                              <a:gd name="connsiteX13" fmla="*/ 1508048 w 2371088"/>
                              <a:gd name="connsiteY13" fmla="*/ 1609429 h 1738316"/>
                              <a:gd name="connsiteX14" fmla="*/ 1365487 w 2371088"/>
                              <a:gd name="connsiteY14" fmla="*/ 1500695 h 1738316"/>
                              <a:gd name="connsiteX15" fmla="*/ 1316842 w 2371088"/>
                              <a:gd name="connsiteY15" fmla="*/ 1491424 h 1738316"/>
                              <a:gd name="connsiteX16" fmla="*/ 1093495 w 2371088"/>
                              <a:gd name="connsiteY16" fmla="*/ 1554419 h 1738316"/>
                              <a:gd name="connsiteX17" fmla="*/ 1058979 w 2371088"/>
                              <a:gd name="connsiteY17" fmla="*/ 1582971 h 1738316"/>
                              <a:gd name="connsiteX18" fmla="*/ 1019051 w 2371088"/>
                              <a:gd name="connsiteY18" fmla="*/ 1662827 h 1738316"/>
                              <a:gd name="connsiteX19" fmla="*/ 926353 w 2371088"/>
                              <a:gd name="connsiteY19" fmla="*/ 1650182 h 1738316"/>
                              <a:gd name="connsiteX20" fmla="*/ 611113 w 2371088"/>
                              <a:gd name="connsiteY20" fmla="*/ 1175848 h 1738316"/>
                              <a:gd name="connsiteX21" fmla="*/ 588090 w 2371088"/>
                              <a:gd name="connsiteY21" fmla="*/ 983035 h 1738316"/>
                              <a:gd name="connsiteX22" fmla="*/ 578223 w 2371088"/>
                              <a:gd name="connsiteY22" fmla="*/ 957487 h 1738316"/>
                              <a:gd name="connsiteX23" fmla="*/ 259336 w 2371088"/>
                              <a:gd name="connsiteY23" fmla="*/ 509242 h 1738316"/>
                              <a:gd name="connsiteX24" fmla="*/ 221513 w 2371088"/>
                              <a:gd name="connsiteY24" fmla="*/ 486440 h 1738316"/>
                              <a:gd name="connsiteX25" fmla="*/ 115916 w 2371088"/>
                              <a:gd name="connsiteY25" fmla="*/ 472361 h 1738316"/>
                              <a:gd name="connsiteX26" fmla="*/ 77073 w 2371088"/>
                              <a:gd name="connsiteY26" fmla="*/ 314704 h 1738316"/>
                              <a:gd name="connsiteX27" fmla="*/ 394307 w 2371088"/>
                              <a:gd name="connsiteY27" fmla="*/ 176776 h 1738316"/>
                              <a:gd name="connsiteX28" fmla="*/ 418010 w 2371088"/>
                              <a:gd name="connsiteY28" fmla="*/ 178239 h 1738316"/>
                              <a:gd name="connsiteX29" fmla="*/ 391454 w 2371088"/>
                              <a:gd name="connsiteY29" fmla="*/ 102667 h 1738316"/>
                              <a:gd name="connsiteX30" fmla="*/ 368923 w 2371088"/>
                              <a:gd name="connsiteY30" fmla="*/ 107260 h 1738316"/>
                              <a:gd name="connsiteX31" fmla="*/ 33320 w 2371088"/>
                              <a:gd name="connsiteY31" fmla="*/ 253175 h 1738316"/>
                              <a:gd name="connsiteX32" fmla="*/ 1616 w 2371088"/>
                              <a:gd name="connsiteY32" fmla="*/ 317238 h 1738316"/>
                              <a:gd name="connsiteX33" fmla="*/ 47201 w 2371088"/>
                              <a:gd name="connsiteY33" fmla="*/ 502261 h 1738316"/>
                              <a:gd name="connsiteX34" fmla="*/ 93674 w 2371088"/>
                              <a:gd name="connsiteY34" fmla="*/ 543925 h 1738316"/>
                              <a:gd name="connsiteX35" fmla="*/ 203795 w 2371088"/>
                              <a:gd name="connsiteY35" fmla="*/ 558607 h 1738316"/>
                              <a:gd name="connsiteX36" fmla="*/ 515298 w 2371088"/>
                              <a:gd name="connsiteY36" fmla="*/ 996473 h 1738316"/>
                              <a:gd name="connsiteX37" fmla="*/ 538283 w 2371088"/>
                              <a:gd name="connsiteY37" fmla="*/ 1188979 h 1738316"/>
                              <a:gd name="connsiteX38" fmla="*/ 547153 w 2371088"/>
                              <a:gd name="connsiteY38" fmla="*/ 1213073 h 1738316"/>
                              <a:gd name="connsiteX39" fmla="*/ 869447 w 2371088"/>
                              <a:gd name="connsiteY39" fmla="*/ 1698021 h 1738316"/>
                              <a:gd name="connsiteX40" fmla="*/ 908107 w 2371088"/>
                              <a:gd name="connsiteY40" fmla="*/ 1722251 h 1738316"/>
                              <a:gd name="connsiteX41" fmla="*/ 1022172 w 2371088"/>
                              <a:gd name="connsiteY41" fmla="*/ 1737807 h 1738316"/>
                              <a:gd name="connsiteX42" fmla="*/ 1079207 w 2371088"/>
                              <a:gd name="connsiteY42" fmla="*/ 1707686 h 1738316"/>
                              <a:gd name="connsiteX43" fmla="*/ 1121401 w 2371088"/>
                              <a:gd name="connsiteY43" fmla="*/ 1623305 h 1738316"/>
                              <a:gd name="connsiteX44" fmla="*/ 1328022 w 2371088"/>
                              <a:gd name="connsiteY44" fmla="*/ 1565026 h 1738316"/>
                              <a:gd name="connsiteX45" fmla="*/ 1479097 w 2371088"/>
                              <a:gd name="connsiteY45" fmla="*/ 1680261 h 1738316"/>
                              <a:gd name="connsiteX46" fmla="*/ 1559193 w 2371088"/>
                              <a:gd name="connsiteY46" fmla="*/ 1666342 h 1738316"/>
                              <a:gd name="connsiteX47" fmla="*/ 1648486 w 2371088"/>
                              <a:gd name="connsiteY47" fmla="*/ 1528570 h 1738316"/>
                              <a:gd name="connsiteX48" fmla="*/ 2241398 w 2371088"/>
                              <a:gd name="connsiteY48" fmla="*/ 1362554 h 1738316"/>
                              <a:gd name="connsiteX49" fmla="*/ 2278716 w 2371088"/>
                              <a:gd name="connsiteY49" fmla="*/ 1327612 h 1738316"/>
                              <a:gd name="connsiteX50" fmla="*/ 2367941 w 2371088"/>
                              <a:gd name="connsiteY50" fmla="*/ 1074329 h 1738316"/>
                              <a:gd name="connsiteX51" fmla="*/ 2362290 w 2371088"/>
                              <a:gd name="connsiteY51" fmla="*/ 1025961 h 1738316"/>
                              <a:gd name="connsiteX52" fmla="*/ 2318459 w 2371088"/>
                              <a:gd name="connsiteY52" fmla="*/ 957783 h 1738316"/>
                              <a:gd name="connsiteX53" fmla="*/ 2261879 w 2371088"/>
                              <a:gd name="connsiteY53" fmla="*/ 933245 h 1738316"/>
                              <a:gd name="connsiteX54" fmla="*/ 2077087 w 2371088"/>
                              <a:gd name="connsiteY54" fmla="*/ 967078 h 1738316"/>
                              <a:gd name="connsiteX55" fmla="*/ 1923470 w 2371088"/>
                              <a:gd name="connsiteY55" fmla="*/ 777153 h 1738316"/>
                              <a:gd name="connsiteX56" fmla="*/ 1910290 w 2371088"/>
                              <a:gd name="connsiteY56" fmla="*/ 765351 h 1738316"/>
                              <a:gd name="connsiteX57" fmla="*/ 1799752 w 2371088"/>
                              <a:gd name="connsiteY57" fmla="*/ 694489 h 1738316"/>
                              <a:gd name="connsiteX58" fmla="*/ 947567 w 2371088"/>
                              <a:gd name="connsiteY58" fmla="*/ 0 h 1738316"/>
                              <a:gd name="connsiteX59" fmla="*/ 1146665 w 2371088"/>
                              <a:gd name="connsiteY59" fmla="*/ 135936 h 1738316"/>
                              <a:gd name="connsiteX60" fmla="*/ 1124867 w 2371088"/>
                              <a:gd name="connsiteY60" fmla="*/ 210498 h 1738316"/>
                              <a:gd name="connsiteX61" fmla="*/ 946933 w 2371088"/>
                              <a:gd name="connsiteY61" fmla="*/ 89015 h 1738316"/>
                              <a:gd name="connsiteX62" fmla="*/ 950996 w 2371088"/>
                              <a:gd name="connsiteY62" fmla="*/ 43945 h 1738316"/>
                              <a:gd name="connsiteX63" fmla="*/ 947567 w 2371088"/>
                              <a:gd name="connsiteY63" fmla="*/ 0 h 1738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</a:cxnLst>
                            <a:rect l="l" t="t" r="r" b="b"/>
                            <a:pathLst>
                              <a:path w="2371088" h="1738316">
                                <a:moveTo>
                                  <a:pt x="1799752" y="694489"/>
                                </a:moveTo>
                                <a:lnTo>
                                  <a:pt x="1786424" y="673171"/>
                                </a:lnTo>
                                <a:cubicBezTo>
                                  <a:pt x="1769852" y="693714"/>
                                  <a:pt x="1752917" y="713370"/>
                                  <a:pt x="1736062" y="731973"/>
                                </a:cubicBezTo>
                                <a:lnTo>
                                  <a:pt x="1739306" y="737163"/>
                                </a:lnTo>
                                <a:cubicBezTo>
                                  <a:pt x="1743652" y="744119"/>
                                  <a:pt x="1749488" y="750017"/>
                                  <a:pt x="1756389" y="754443"/>
                                </a:cubicBezTo>
                                <a:lnTo>
                                  <a:pt x="1867912" y="825933"/>
                                </a:lnTo>
                                <a:lnTo>
                                  <a:pt x="2026546" y="1022064"/>
                                </a:lnTo>
                                <a:cubicBezTo>
                                  <a:pt x="2039302" y="1037836"/>
                                  <a:pt x="2059653" y="1045371"/>
                                  <a:pt x="2079599" y="1041720"/>
                                </a:cubicBezTo>
                                <a:lnTo>
                                  <a:pt x="2263012" y="1008139"/>
                                </a:lnTo>
                                <a:lnTo>
                                  <a:pt x="2295263" y="1058305"/>
                                </a:lnTo>
                                <a:lnTo>
                                  <a:pt x="2212230" y="1294013"/>
                                </a:lnTo>
                                <a:lnTo>
                                  <a:pt x="1621843" y="1459314"/>
                                </a:lnTo>
                                <a:cubicBezTo>
                                  <a:pt x="1608854" y="1462959"/>
                                  <a:pt x="1597631" y="1471214"/>
                                  <a:pt x="1590293" y="1482535"/>
                                </a:cubicBezTo>
                                <a:lnTo>
                                  <a:pt x="1508048" y="1609429"/>
                                </a:lnTo>
                                <a:lnTo>
                                  <a:pt x="1365487" y="1500695"/>
                                </a:lnTo>
                                <a:cubicBezTo>
                                  <a:pt x="1351630" y="1490131"/>
                                  <a:pt x="1333611" y="1486697"/>
                                  <a:pt x="1316842" y="1491424"/>
                                </a:cubicBezTo>
                                <a:lnTo>
                                  <a:pt x="1093495" y="1554419"/>
                                </a:lnTo>
                                <a:cubicBezTo>
                                  <a:pt x="1078481" y="1558654"/>
                                  <a:pt x="1065953" y="1569021"/>
                                  <a:pt x="1058979" y="1582971"/>
                                </a:cubicBezTo>
                                <a:lnTo>
                                  <a:pt x="1019051" y="1662827"/>
                                </a:lnTo>
                                <a:lnTo>
                                  <a:pt x="926353" y="1650182"/>
                                </a:lnTo>
                                <a:lnTo>
                                  <a:pt x="611113" y="1175848"/>
                                </a:lnTo>
                                <a:lnTo>
                                  <a:pt x="588090" y="983035"/>
                                </a:lnTo>
                                <a:cubicBezTo>
                                  <a:pt x="586991" y="973831"/>
                                  <a:pt x="583598" y="965047"/>
                                  <a:pt x="578223" y="957487"/>
                                </a:cubicBezTo>
                                <a:lnTo>
                                  <a:pt x="259336" y="509242"/>
                                </a:lnTo>
                                <a:cubicBezTo>
                                  <a:pt x="250433" y="496727"/>
                                  <a:pt x="236736" y="488472"/>
                                  <a:pt x="221513" y="486440"/>
                                </a:cubicBezTo>
                                <a:lnTo>
                                  <a:pt x="115916" y="472361"/>
                                </a:lnTo>
                                <a:lnTo>
                                  <a:pt x="77073" y="314704"/>
                                </a:lnTo>
                                <a:lnTo>
                                  <a:pt x="394307" y="176776"/>
                                </a:lnTo>
                                <a:lnTo>
                                  <a:pt x="418010" y="178239"/>
                                </a:lnTo>
                                <a:cubicBezTo>
                                  <a:pt x="406423" y="153594"/>
                                  <a:pt x="397231" y="128276"/>
                                  <a:pt x="391454" y="102667"/>
                                </a:cubicBezTo>
                                <a:cubicBezTo>
                                  <a:pt x="383716" y="102606"/>
                                  <a:pt x="376040" y="104166"/>
                                  <a:pt x="368923" y="107260"/>
                                </a:cubicBezTo>
                                <a:lnTo>
                                  <a:pt x="33320" y="253175"/>
                                </a:lnTo>
                                <a:cubicBezTo>
                                  <a:pt x="8548" y="263945"/>
                                  <a:pt x="-4846" y="291010"/>
                                  <a:pt x="1616" y="317238"/>
                                </a:cubicBezTo>
                                <a:lnTo>
                                  <a:pt x="47201" y="502261"/>
                                </a:lnTo>
                                <a:cubicBezTo>
                                  <a:pt x="52651" y="524380"/>
                                  <a:pt x="71089" y="540909"/>
                                  <a:pt x="93674" y="543925"/>
                                </a:cubicBezTo>
                                <a:lnTo>
                                  <a:pt x="203795" y="558607"/>
                                </a:lnTo>
                                <a:lnTo>
                                  <a:pt x="515298" y="996473"/>
                                </a:lnTo>
                                <a:lnTo>
                                  <a:pt x="538283" y="1188979"/>
                                </a:lnTo>
                                <a:cubicBezTo>
                                  <a:pt x="539312" y="1197591"/>
                                  <a:pt x="542350" y="1205846"/>
                                  <a:pt x="547153" y="1213073"/>
                                </a:cubicBezTo>
                                <a:lnTo>
                                  <a:pt x="869447" y="1698021"/>
                                </a:lnTo>
                                <a:cubicBezTo>
                                  <a:pt x="878256" y="1711275"/>
                                  <a:pt x="892335" y="1720102"/>
                                  <a:pt x="908107" y="1722251"/>
                                </a:cubicBezTo>
                                <a:lnTo>
                                  <a:pt x="1022172" y="1737807"/>
                                </a:lnTo>
                                <a:cubicBezTo>
                                  <a:pt x="1045669" y="1741008"/>
                                  <a:pt x="1068600" y="1728899"/>
                                  <a:pt x="1079207" y="1707686"/>
                                </a:cubicBezTo>
                                <a:lnTo>
                                  <a:pt x="1121401" y="1623305"/>
                                </a:lnTo>
                                <a:lnTo>
                                  <a:pt x="1328022" y="1565026"/>
                                </a:lnTo>
                                <a:lnTo>
                                  <a:pt x="1479097" y="1680261"/>
                                </a:lnTo>
                                <a:cubicBezTo>
                                  <a:pt x="1504755" y="1699824"/>
                                  <a:pt x="1541642" y="1693416"/>
                                  <a:pt x="1559193" y="1666342"/>
                                </a:cubicBezTo>
                                <a:lnTo>
                                  <a:pt x="1648486" y="1528570"/>
                                </a:lnTo>
                                <a:lnTo>
                                  <a:pt x="2241398" y="1362554"/>
                                </a:lnTo>
                                <a:cubicBezTo>
                                  <a:pt x="2258789" y="1357685"/>
                                  <a:pt x="2272713" y="1344646"/>
                                  <a:pt x="2278716" y="1327612"/>
                                </a:cubicBezTo>
                                <a:lnTo>
                                  <a:pt x="2367941" y="1074329"/>
                                </a:lnTo>
                                <a:cubicBezTo>
                                  <a:pt x="2373623" y="1058200"/>
                                  <a:pt x="2371536" y="1040347"/>
                                  <a:pt x="2362290" y="1025961"/>
                                </a:cubicBezTo>
                                <a:lnTo>
                                  <a:pt x="2318459" y="957783"/>
                                </a:lnTo>
                                <a:cubicBezTo>
                                  <a:pt x="2306319" y="938890"/>
                                  <a:pt x="2283967" y="929200"/>
                                  <a:pt x="2261879" y="933245"/>
                                </a:cubicBezTo>
                                <a:lnTo>
                                  <a:pt x="2077087" y="967078"/>
                                </a:lnTo>
                                <a:lnTo>
                                  <a:pt x="1923470" y="777153"/>
                                </a:lnTo>
                                <a:cubicBezTo>
                                  <a:pt x="1919733" y="772536"/>
                                  <a:pt x="1915288" y="768553"/>
                                  <a:pt x="1910290" y="765351"/>
                                </a:cubicBezTo>
                                <a:lnTo>
                                  <a:pt x="1799752" y="694489"/>
                                </a:lnTo>
                                <a:close/>
                                <a:moveTo>
                                  <a:pt x="947567" y="0"/>
                                </a:moveTo>
                                <a:lnTo>
                                  <a:pt x="1146665" y="135936"/>
                                </a:lnTo>
                                <a:cubicBezTo>
                                  <a:pt x="1137129" y="160002"/>
                                  <a:pt x="1129816" y="184961"/>
                                  <a:pt x="1124867" y="210498"/>
                                </a:cubicBezTo>
                                <a:lnTo>
                                  <a:pt x="946933" y="89015"/>
                                </a:lnTo>
                                <a:cubicBezTo>
                                  <a:pt x="949574" y="74042"/>
                                  <a:pt x="950996" y="58993"/>
                                  <a:pt x="950996" y="43945"/>
                                </a:cubicBezTo>
                                <a:cubicBezTo>
                                  <a:pt x="950996" y="29136"/>
                                  <a:pt x="949838" y="14448"/>
                                  <a:pt x="9475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614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BAC4A" id="Group 8" o:spid="_x0000_s1026" style="position:absolute;margin-left:-31.5pt;margin-top:230pt;width:186.65pt;height:150.35pt;z-index:251778048;mso-position-vertical-relative:page" coordsize="23710,1909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15+a6ygAAM3uAAAOAAAAZHJzL2Uyb0RvYy54bWzsXW2PG0eO/n7A/QdhPh6w635/MdZZ+JLL 4oBgL0BySPJRkTWeAWakWUn2OPvr7yFZ1U12a1RsxwEWB+0CsXqqnmYVi2S9kKz+y18/PT6sPm4P x/v97s1N/ufsZrXdbfbv7nfv39z874/f/qm7WR1P69279cN+t31z89v2ePPXr/793/7y/PR6W+zv 9g/vtocVXrI7vn5+enNzdzo9vX716ri52z6uj3/eP213KLzdHx7XJzwe3r96d1g/4+2PD6+KLGte Pe8P754O+832eMRfv5HCm6/4/be3283pf25vj9vT6uHNDdp24v8e+L+/0n9fffWX9ev3h/XT3f0m NGP9Ga14XN/vQHR41Tfr03r14XA/e9Xj/eawP+5vT3/e7B9f7W9v7zdb7gN6k2eT3vztsP/wxH15 //r5/dPAJrB2wqfPfu3m7x//dnj64en7Azjx/PQevOAn6sun28Mj/YtWrj4xy34bWLb9dFpt8Mei bLOqrm9WG5TlfdZXVS1M3dyB8zPc5u6/RmSedRCPiGybhpCvIuFXpjnPTxCQ48iD4+/jwQ9366ct s/b4Gjz4/rC6f0cdqLuiaxq0ard+hLh+e9huSfherxiwyqmF1BRgBqYdXx/BvzMcq5qmLcCbOduq oqzLSvpe522e2a6vX28+HE9/2+6Z/+uP3x1PIqjv8IvF7F1o4Ga/2x3vT9ufIdy3jw+Q3f94tSry vG3a1fMqkAnYCeQXDan6oupWd6uxMZDlGZFcEembruqTNOaIFI1C0ZBWpfqhEaHrKSKlIpKXTZNl yZ5oSNl1Zd8n2YUBHsYk77u2ypNUNKSq+q5ok1QgYAMV58hrSNWQ0iapNJpKUbV9leyLhjj70moq XdOXZZKKhjjHBeo9cKxsq6JL64qGOGWs11QKGJUu2RcNEf1KCXKuldg5+gbjVHytx14yGsNkiqSU 5VqX877pu7TKGEydF3lbpulobSY6TXpwco0hOk2epqP1mejkDpOpMUSncBhmrdGg03Zp9cw1BnSy wsE3rdOgU2ZpBc01ps5zWNs037RW531Vd2kDnWtMnWdlWafpaL3OYdUzh7xpTJ3VZeuQa63Z4ECZ O+hoTNU1XZ/mW6HNQd+3fZG0OQZSQbchoimrU2jVTo+Mqe60noW2BA2Es073ZA5JdkTrtNOuFRrj GBKtzmWT11l6tik0Rjqf7InWZl73ORimMd5x0dpcYvlfNemB0RiviGltLuq2gHVKLgQ1xqsxWpux Ki/KtOUsNMZpAQqtzUXR9bVjfDTGadFKbQGKoi3KtKUxGKeFLrUJKIqmrR10NMY545RaqUGnydPy ZjDOGbTUWg06deOgozFEx7EioF3fsPgkOnVa3gyG6DhWOOUZ3U7pj8E4V2yl1m2nBTUYLx2t28S3 Kj21lRpDfOvSM3WpdZtWbH3a7hiMl47WbS/fNOYM33B08j6eEKzv4qHB5tMunBrg12pNB3MZn1U9 7Y90PqOPEHBSER9xPCCnMUDRkUMCDNXWYD4oQXt8YOi4BheLKEMJNbhcBIY2anC1CAwV02A++HL3 GXqjwfEAyMcwCLYGt4uaDQnX4G4RGCKowf0iMO08NRrPi2RsKmTLpIw2iob6Mjmj/Z+BL5O0fCJq eF7U94mwYfe2CD4RN2zKFsEnAoe91iL4ROTyZTKXT4QOz0uo0w5HDxyeF8EnUofdzCL4ROqwsVkE n0gddh+L4BOpw85iEXwidTjNXgSfSF2xTOqKidTheRH1idRh2b4IPpE6rOCXwGlRraUOz4vgE6nD ensRfCJ1WBIvgk+kDqvjRfCJ1GEBuwg+kTqsSxfBJ1KH5eYi+ETqsIpcBJ9IHRaHi+ATqSuN1Mnq IiznDvBukl/zgf2ap5sV/JqHmxX8mr8SyfXrp/WJVoHx5+r5zU10PN29uQmuHip93H/c/rjneida Esp6lOWXl5mhB2O1zYdf7zf/uf2nBuUNPGciNwMIbeAX5kVbBm1GnZZlOZbxQTfTkl+BW4bCOXry ItKx8HbpM9OTBnAZtYrlJ9Iby0I3vQQVEMcRMgnFl/ZZ2YnKlWVTZSzvsUwcTNxDcVBEgUh2Ma/7 nDam6GOV46iFJXF4bYd9oAhbVVZ9zfZlKGR3kyDZjeSmWWRl3YfX1lXWsvzF1xZ4Jp8tNahuu4yt ylDIbkcpZKeSn2aObbCo3bnXYg8mKl3NG8SuqM/qZ5W3fXjtjH1FU1WZWOA54+EhhmOKaS4cz7Is 8/olMRFPFL8WxzYT+dKFwmav1Coka6jRhbJu80YYP1eikp1W3KBlmln0TRGW+jNtL+qqa4UFMyvx gtmxyr952B+3rOqjORIjM4XHKW+sZ98UTBPv8bmXsnUnqY0iTQcAnfCHz12sAlKhCAkXDnOk0euH nTGSwFB4ARSIME2c1WOt+O/YtrD4pdrDAibWiv8OteH3ie+GOyfoX6wV/x1qw3sTapNTZlL7PK/q ro/syMva2HEET5RY2EvXsj7jeW9kJPlwYiFcM27bkPdlDjvDr836vDP2iCJO2kAza3F4awaP/TkB SW4aP82u6NE5oZlndr7KW7wrznNVZ+cB8e0wUg6g/TSrrqBzfzKtFBBip5ACc0owVlVXZUaJ2c8j QKjAuDkyYnhuOOuiChNISR5DXibFAZOxKnqYB8PU8PdlNkhAMPINJE6pFw71c2FznmEyM0PLbg/u lfzy2rvwJuKjvF7R4xYIG81sqSxHVAPLL/skCoQz755O9UHIvKzE+WwvAzlrgPh/PqNXmI2KEEo0 Z5W4e/itcx6rwtBNLyc1ciYHWMRlYZkwFx7xC3GDxN3j1oKi76s+TLwzQS+geWFemauI+IiEJjtL /TShxE2ckqYKDcWro1FFhJ41BeIvYpriBvLTLAtoQ0BODVdRZhX5MGiSmJk88R1JITu5/TSLDjNO RE4MNFxFTTAG8ABNTLv4kQJSzRVWLez8gjN6+IQChoILQjtjrfhvUCb27MTaqZlO/DND7cQsKl6W obbYM+ykYgtsL4b2YKEyYszEL+6HoRALf2VjlC3hBc4Ls87vWMXEdquWBmFhF8eEz2d7l7dtWMbX OeLSzFRdZDXtNFj6ZoXiEZl0nXalZrKZtFDtCyjMMHIk1oorOryGdqwcAjpsXfndYyzkcf9w/+7b +4cHWqNxlPD264fD6uMa++D1ZrPdneLbTc2HHW1+m7yCXd6sEWd8+7A+sRNkt6e3yfgdjqdv1sc7 eRvjZWAfEWB5EKv5AF8IAlNjyCf9+nX/7jfEjx72Elx8fNp8e483fbc+nr5fHxCRidkPEdIovdsf /nmzeka08Zub4z8+rA/bm9XDf+8QytqjZah24gdsgejI8qBLftUluw+PX+/RYWgXqPFPqn96iD9v D/vHnxAY/Zaoomi924A2fDunQ3z4+oRnFCG6dbN9+5Z/IyQZfP9u98PThl7Oy2D05MdPP60PT6sn /Hxzc0Lk79/3MXx2/ToGp9LgDXUJudu//XDa395T5CpzTPgUHhDKK4G0+DHENf8hMb1Yb7dF9XJI L8sLjaMrpLfusBiV46k8r8oszPwxHBrL0waLM4lplt8iNzGWevN74nr7quN4q0CFhXYWpHs2rPci 4mfI0eCSZpuFSIuLiF80Qlp1dxnxMyzUQMPXD43IK5xKUCjsxWb9jFX5QCRAUj3REF9PYEIGIr6e aITwN9URiNBAg+KrLnb7F13b1wesAob3+/qgERT0dLFFP2P6GN7PNSmY4iLkFw3xdQLT80DE1wmN CM1K9QQL/IFIeiR07XknYCOv/vm4DvQ5umUfNcQkLPMjiJ0ewMOZgyugQRbKA3iZD0GWTwN4mQdB lp0DeJn/YOI++LLeg6DBK3gPwk+a6cfzNVmRsuDzEnE44YPkj7XsWlEwmKWreKaCJaJeUMtLaDlK lcyxyFgkNGWute+3T0JtxOG4BIeVmtzYEplBdNnYs7GMF6jaG3KOIJOR/o3IeNQS/kI9nDdHFS7r owLO+KaaMwxRbM3Yx6Fo3sUXdy9YUaIbuqWXx13qV8WQNhYGCH8QBTRHK2Pb/Mc0OY4KcLhJzTLv EvsvYjolr8p0V+zI2idptwIyXXtAOrYk1OMVnCDHro1lc76bXdaUVSMwjqV0e96S+SjZzlx3ZNcd GSfk/iE7MphcuCTziuKxzqdZ8hrBvSfrMhzMiUgjrLqMjtC4J8Mpd9XD9lKeKVyzdIz6BfdkRYNT e4roD2QcmzLkAHAKzNiYVK4lknNK5OiliOhdGUFKShy6TEVvsqRdKSIaETqfIqL3WHkDzwolQV3m l4Zg11v1tPm73BW9y8KGH6H8SSoaguPYqqIMqMtU9F7LOfYaUrcQ1vSw6N1W0UJXKD3tMsc0xNkX veUqa/CYUhIuU9EQ57joTVfVFJLTeZmKhjhlTO+84CuDiiX7oiFOdSHvw7AddA6/wTh1X2uyl4zG cPhFWmVM6iScgUjBT3LNYJoS7hHKF7usNCZ1kug45NlgiA4SjZJ0tEKDDuI00v3RGKKDI7YkHa3S oFMXdDRwWaZNumUD29xS0nWCb1qpi6qAvzFNR2NAp0LmXJKOVmt4vFoP3zQGCY2wUmk6RrHLMisc k5rGNAWstGN8tGrDn9HlactGcRaDajdZ0TrGh47pB0wOb2CWttMGUxd56ZjaTAJlWtRMdaf9NPmW bePh2BSSpQ0BvIAjw5yGzWDo6PGyzpjcyapCV9JjbzBAeHqiTQBrflqUyXEwiIt3XLQ6wzj1nu5o jFfEtDojjsfFNo3xqoxWZ4SXYICSJs3kWzpNgM237HBNTXqRbjBOk2ZyJwuoTUt5kJenAoNxmmib bwkJ5Yz4BB2zJPBNOSZ3suiyzsE3g3FOoTbfElQcy3WDcS4JTO4k+tPylSIJvk2XBI4ljsmddFo2 g3Eu2UzupJeOtgdeOlq3iW+OKdTkW9L4QBdS5ppiTkabiKVhm17iGIyXjp7evXzTmDN8w/nc1Z9z 9eekUmMh4Th6+gP8OemkXDkVG0hjKxpcJC4XWIjNHOExWtnnu7vmW46Dfs23JGeGS+po96L1Bc9L hJZ2JQYeA8Kc1LFDMfBl9i1EcA8qg+dFjccOwVCPZ9XOxmOiN/BlXutrvuWosNd8S7fChuSsQeav +ZbwvyKQlUJOw0aDIibCscW5iAlZj7Lu8gFxsBmXXecFcmyCsRtA0fGLbWjfijHAFZJyu+hQxs4k Jian3tFCGeeydQiLq1leRRYmvJ+dXVImTaCy0K7zZewtcxMcX4qsym6S+oPzNtwYSxQr5FEhLUlR FC+TFLL3yE0SLyqHpK4c5wb6tfAdliHloy7pvaaQfU5MU/wvbppFjQB77DnRlRr3G0maexwu5DU0 YVbBnUR5a4IYlOCIZ8lPExdSBgk581rkHyJX/4UGsT/qs/rZ97jrVpAz9iE/GGEpUphPGS/eKS4U r5O7n/Ay53QGcFZMxB3FhXMBU4WBzWEmT+qJRoqSKtGsKO9UGjTXIvFccYMW6iZ0AaH8jJxpPJJO q5BzObMUSoKGsnncyYvxPhpO98jGSLeE6eJ9PjdWtu9Wj3AIIKswKrTJ2+KkGpD1EN9mBiVmFohp EofTgJE8N/Qx1or/DrXhNhpqS8Lapdpw/oTa5NMJghnfGf+N7yYXTqwNz8yk9jmjC7cP/h8xSAyy vKLLo0NhgSRwW0iOnFBI/plAzVKxT6GdJWLXZSlKV3xOhqDEkaUYh6bAjZm2QezUEZrsq/HTRM51 iOJAwh9lkiqlQUpdDLtv8qLuTKqiOHiEJvtt3DRhZiCJjKy7MkfimaKZI5QkGqS6hq6aQnb2CJJ9 OG6aDYJRgj1C0rudtmQkkSSILmlq8veFVkhAeV8g/E+/jBK9gv0pkOlv5jB2/HCv2Avi7hTGBHGU DMTrJU85TmChBWSBX5q7hmMJo8XnJBMJ9Jh3mZB5WQm/SPj7rAHiBPqMXlVI1Q5qQB20rOKVXeDj jMeqcOGoKeRcDqq6x2TNPcGl+xPhEecQF4rPxz16cI4MiewzSS8rJCPLnnquI+IoYpri//HTzJBk FkzMXKPRnJdtATuNhOZCE9Mh0VOG7Izl6moovLx2bvPYgRQKl5lSzMb9ixa6w4UakSYlfRo9ZWdS oElu/LO8nUww7BiKmOR0xO6dUJsCHwKF+M74b5gU2Ekz1E5No+xqGWoPE3V85znlJjdDvCVmPvOz D2J44SQRV/YVZGPknP4sr2JYqw5GD317AT8uY2K7R15QQAfRYz/HhHNne9f0bVhxNxUW/GY+wbUY yFKTF84Lzy2XZou0SQtf6FGsFXmB11yTLhHmek26HD66s+hjMjETNETrhg+plEiqQOY/7N75AF9e JrsDfHtEPgUziYx3XJMRFkcxwhdrMQ7xpwjf8Fu2al8k6xLZy3L9/PjqM/G6Ju2Sd1JwfV5EmLRL QTxfRpi0y9CsFBEdruvsiYG0JX0cJUUFu4zBiYuLPOR7Khd7/4uBCItTVGAfRyq+UdEQ36jAqg9E KNTqci90beeIYP02EHCOiIakB8N47lk1kt3QEGc3tN/e2Q0NEbYmBUt74NOjoWuf6Qbmuqu/Pi7y fB4lWZIMR/vxeMMHlgXSAB4WsC43oGxzBvAyT5bs6QdwPJXyNfsP89fTkm24jPtzbm8Mtoi8CeHn OW+CSL6sJSnVJKxNx7XsudUpbkkMGXfDMWDcwMsfaK1Llcy2eywKRGXetQTskyygFbDq6ARNHbyM TZGpRJepvo2Fs6XwOYrIoYgndSMydjH8hfoY6qn26EKedQJDLRX7JL1UyBnrVHtmHFe9HMrmnXzx UDac/Oi2Xh58AdR0AqeZTX8QNTR/Vq3jv89bZo5xAis6eDmEjnlZFGlwfkZflS0UL40Uwno8x6aE erpQuEaSMBa6ejhyawRG+QojMmvKmZGycnTdpl0zMf/ATEw6nMQVnRRcfH6jxnO2e6OGc+sMHzji qQcX185SMRFZ39GtZ7RR68oaF+gFU/pFNmo4iMG3/LDWDWRYqy/fj8PWFYvQsTFntnZmo4ZLf4qS QlQvE9GR1wGSoqK3XdKuFBGNCJ1PEdG7riLrcFiW7IqGNGWPY8okw/Suq4SfntOjLjNMQ/ChTByM JqnovZdz7DWkxTd+SvogzOXB13svBCHUSD9KjYuGOPuiN2A4CaSPsaaoaIhzXPQGDCETOFVJUtEQ p4zpXRiuSm2Q75rqi4Y41cWkVTqH32Ccuq812UtGYyhMBF8VTImZSavEFaK4DyLJNYPhK2spNe6y OJu0StDpGkqTvqybBgM6uKwjTUcrNOhgJZmmozGgUyDXKdkfrdKgU3FyeaI/GgM6eZ42A+YrljBo uFs43R9tCPBhaQRipfuj1RruNdz2mqajMR19uyxtoilWZDiGKjNc/0tpcgm+aUyX48Zgh7xp1UaI T+vhm8bgokosKZJ8o73F0B/EUMEfneyPwaDrhWNqM7mVdCJ1mWWmutN+mrxKXO7smKPPQFKKY9Iq nYbNYBxjovUZSbhyjUGCYRojnU/2RKszvz09rZlUTO+4aHVGsBXiUNLjrzFeEdPqXNFN6g450xiv ymh1xpXmdDFFUp41xmkCTFplifBGmI0kHW0CnCbNpFXiIxY9MrhTdAzGaaJNKiboIDgpTccsCXxT m0mrBB3srdJ09J7AOVWbtMoSN/xzqt9lNTUY0Knz9FRgUjGdFsdgnEspk1bppaNtiJeO1m3wDTFz 6fHRGOIb385weclm0ippaYjbg5Jyre2Bl47WbS/fNOYM33BydnW5XF0u1xTJ859cvaZIjhlX1xRJ cjO4fKPXFMlRbMa4SB/rMAHj9HlwDV8/SemWOlr3atZdUyT9rJtI3b9SiqR04nd8UzLsFCgqISxk z0UlyIJyYVQCnFMVMt5I7AZHePSp4ntj+Bwgl+ErYJXN3WAvDZfJcbLbZU+vgscDBOn9Nv1PmkBl 1C58UkL5jcey0FGUEWeNK9w+TSMhKtw/ia+yqJfmlJMiWoe2wLWmC8V9I7xht4y7j7gdswC/mKuI iLff3UJKT8z9wWldBvKqQeLMYaQ4Ntw04TXD1kWQNb52YvqJIpzyhcIeobiGJrv1pJBdNn6aFb5W iQ0xBqytZ6+t27qKhbMGsaNHkOyM8tNEzkj4LtacffhOJxyu/FrcsDZhvLh9pHDZeOJLRdhIMnIu JuLn4cK5gKnCxWJL7iN+7VwZcIbQh2CPuRaJS4iRC3UTETwQI0bONL7Cu2KyWwx6ipbiBdNjtTFG WsyTAxRcdrhBGC7H1MhGnRsr+28j09jF1zjphGTy4YlJwiJk+PYUFw7bR2NLYiC/WBFg4MmJLwy3 qcP+xFrx36F2jOwBBbhZQo9irfjvUBtelfhuOEsmtS0fBwwO+yMmsx+KRWOzPja2Q2SUZQ35VgKS XCaBmqVinyJNfGVMRBIneXAFmdfiO5Lhi67IyKELoY1ZIz9LoEnuEz9NyFrI5u1wD7RN24O1xNfa wmvzHp+R0zTZ5yKF7Epx08Q38hBGEZB5BUVTr8XHaZs6FMJ4289Iiv+FkXJG7KcJMiFFHfl9SI00 NMF3pGSynaUkVCPN4ovhQjn/dtPskLgnYoczVuQwa5Iy72MOnrBc/r7QlgmoqDN4DzURnOkFGYat rmFhFZ/ZNcG9kl8ock33/CYRb7zeij63QKyCGVNlgPwBd/g4VRu01rwMn/2OH1GcNUB8NJ/RK1yd DYvPwDmreH0YpooZj1XhwlFTyLkc1D2+ZiisnAuP+G4+RyQr+EmRuHVe0rF6i6l+cx0RP44g2aPp VoMS6S/4mC7PFTONxl0V+JSfFMK/Zm2B+HRCIXlr/TSR+BqSIWFIp5YLNw2ED72fsXns3xGa7Ile QBO2NM4KMwvdIAlVTMwZ286+nkBz2ZQBORnmYSyijOWCy6VERn2YpHN724f4fWLhOIXaiWkykbIP J2KSkzR7YmJtOFgCJ+M7LaUwBQKTDVM1pa8rkyUuiuGFMYsqIMdVtlnkWCq/Z5EU2z20FP6SSWPU gsXSjW1se+wNeEDojghrrHEzCxYLLxRCiMNHYMbF2MxeT1r4AkdircgLvOaaQXnNoHx6/epLZlDi Chwk+NP1uy+F5vLC2B+aW0I7QmguNlG4LUFMw5BD2Zct6SPnUNLvaG6+SGhujhm6pwAjfP6ByLBV 8oXmMiIsN2cIE5orAX0pGljmj3FC1Cz6GsdlIpiULCTdEw1B/CuuqkpSwaJwoBIgqb5oCLM43Rcd XuMcFQ0RHqcYpp3pnLV3cdR1bWcvIKgDr5y90BDOoRyE/FzIN7RuICAymxReDXF2QzvPnd3QEJHa pGDpUJr0aOjaZ7qB2e7q0I+20eetk23I4HEaDhdc/ipZfw7geFLjoyzLoQE8HKW4KMtCawD/v8mh FFvEOZRiAs55K0QbeTUpJ/uyv7985IeTgHhr1vQIcnQPUCVz+D0WibqFZb5dANsnWQ4rYI/vmpm1 /tgUmUr0PkD1bSycLYbPUcS5ZBZ2YSMynrKGv9ACnOuZ9uhCnnTdvVTIGetUe4ZRis1RvRzK5p1M 5VDqtl4efDlEanBbo+k4/hDOkMwpjGqd/0gHh4nxFjTzMpmgRFin9FXZQvFSSCZshFY1RWahlwRs mGXnvDfH2UGkB27N3xpO6YgHpiny90udC4OMFlw3ateN2hfeqHVIh8FNbBTkfD6FkidO9z4tSHOb V7MdWomrHuEf5i0aDnFxYWGc0L/MHq2FfeWvsMCLwpQ8uzT0vqPvPqkGnVtPm11X2+ECLIrNThDS oAbHPfw5kQQhvfFCVTo2TBPSINDBFcDpHpm9V0sOW4r+TfRIg1pwmRNoEj3S2y8kp+NcmzJbEoQ0 CH5u+bJlgpDZh3VIzkVaVJKQBiEjgr7umBQGvRUrsKCoOTcs0SMNynHxdcZJToku6T0ZHFg44HXw ToNyfEqy5VzUBCWzLytwa6qHeRqECw87fAwuzT29QSsogpzTKRLc06AcH8QrM0qtS/TJpEsWBbyZ Je8fL5sHg8qRLZhxbkCKllZ2+AzhEqUskUS3KDhm2KfDZPZlTqlvKVpa33McymOx4aBlUBWEvfTw UKs8EtlwuE5ZNql+GRRdaYgvP6b7pbU+x7W9VUeZKSlaBlVnGb7Q66ClFR9xSk1XOayF+QgmPCrw WHnGy+o+7s+Vs8SEHBoUYsUoNTTNQ6v98KfwB6lSPDSoGj4Gz1xlcjARgNBnNWX4pGgZq9HgJtOC vvSaknltAXBfbVl7RF6DchwfI+ktTcqmVeb4n4OUAfFtL9CTZK9MeiUycJAsl2agAfV0g7VD3k2G Zd3iEkJPp7TJgOuK9DHdJ637PKM6FhYmM7NGdA20MU1Jaz7sOyVxJcWPbikdTG6FlVxFp6kJ6TPp ljlMbu7pkzYxiI7DfcgOSlrrW3z10dMljcEM0nIecKpLWuXho0e4hYN5GpS3DS6EdXRJKzyiEfG1 ewclDULWNV1akh4mre8lrHPtWKWb9E6szJrGIeQm7xLXaiDAJ90nA8pxVzAS4ZJ9stmaiDR1MM9g MM9j2e0gpJUdXyRxSLjN8MRCs3TYPJN6CbXgrNDEnGEwNVbPHlUyuZd92XA6bYqQtg64K6Xn/MaE KpmETdz9j3W6Qxi0dagRSgX9SwuD1nTc6V/A+5e0ePSxg8Hi4Zr7yrU91JqOj8UgrNpBSYPgAebF R7pTWtVxjzSi8xykNIi+kUKWMk1KG4gOkY+Vw+ghvnzkH77MgwM8hyGn0P6R69gbeeyrAUGfcFWw h5TZRUA7gExzkCLohwZCwlv46tMcpJDzEYUtKbalDloGhVkN8VkOWnolgbjdHFsxBy2DahC379kr Vlrxc8Tzg40OWgZVY4VZePqlVR/TNUKePDw0KIpF9RhBugBxHK8aKxfPXtGiGlyx5lmP4es5ilZT dVheOXhoUDVC0VrHtEgB5kO/cN8Ujh4cptCgsMMssK1yyKE2ALj5HlG1nn5pFCQKF0k51rQU4jL2 C5MWMoPSPDQoWBqkDzmWS7W2AFie4jTGsbgwKKyXEILosFGU36H6heMRfJQ6OXUZFDYgdPtO0sgj uFuRgpYgrNVBSqNwDFjwJVGJmZ9iL8deZVive04sDKpvYA4dyyYKih9I4e6zEst8R680qoUrD3Nr moHGZvQYY5dcaBQcybi520HKKL/3BJ+CKAde0CzuOcKvtcXo8fEWrPPTAqhBDrOECNyxZQhohul0 rAUtiuJ2HbMIxYMOTMDsCGPr6JBBIY+l4vixhJg32lD0Fb4v5lihGRDCenErS1LyKH566FOPcwC+ kiSxZjcgLNk9ikvx3yMhpzAY0EQY4Jy9xhVd44quF4VcLwp52h9Xn8YrGn6mqxcRVDREog1ub18Q XI7JzsCXRbKFj2qO1Dn4hKJZXFF0IQVrhHN0kBtOx+K68ZLg44dj4jFwTpnwwzGdGHhM/fT1PeTq Dn3Hs4TROeFYHBrqyyIn6czZwJfFToY4t7HxMdjC2fiJ1MlHff2cx7rJNH6Z1NGZrIEvkzo6aNVw PC8ZODo+NfBlUkenoga+TOrorNPAl0ld+DbmMO54XtT3idThbHMRfGLr/pUuCmGTt1rv3tOHPClo dmqo6aDPcH6Z1IXLPAbO43kJ68KNFiN8mdSFuyBG+DKpC5eGjPBlUkfHZ5p1eF7U94nUVcukLnzl Y2z8MltH51am8ctm2HDXwUh9ma1DXqalvkzq6OhHN17C7tyGmk5zDHyZ1IVrO4a+S5K5n/rE1kle vh8+kTocrCyRunDPwNj4ZVJHX4IwrFsmdSETdKS+TOroOMNQXyZ1dORg4MukLiSjDo3H8xLO09mA po7nRfDJDIsTgEXwidSNieW0JBbp+x33ScXjCkrRiAcrZ3M05LiLOSGHWKEXY6B+zNWV6HK4wSnw VAAcTxoAsdrZnAcE9OPLUYEKQo5YR4YsA0TM9mGH0eKTJ7isCpwcSzkAlbESVxr5bGLfI/nYSg4m DSCKEXW1skK8l7SyRaSTzfzOkU5fUegwZKZFhBcabFrJQaWhlGJFPa2UAFEGSdznpJW2UyHMk6uH 6M1J/XO8hy8YcbXSK3z5E6fXbCIie/GVdKTvizDiJA4XC7EajMUc8Blochyno2PwjVPwZkBxTOak pZOeSQhmqM+RlYn6HEcp9SU68mL9EAsp9SXCcVL/HOfwPdQOCcQB1aCNbJ8iaxCBg1u4xYjAgUau QXqpKqaYyIDmSMdA09KynAjRjYKSmMVJSyf1JUJR6kvc4aS+pRbUg75oGTYoiCBEcKkZdPrsUBPu TMN98w0+umx6JpGKoWccf+jpWcYxh6GlHEnoaSnd8BOuNcspQkGm14HJyMfuo/TiFiF4xU1LEaWL 2MNAkyMKXS3lKEJBSWzgpKV2DCQSMFTn+L6L1cFZRPNJdfpQGpZuMnHEt8Z/ZawkIo+rS5zdpPa5 8QWf+l4kE3H4SHIgTOQZ1KsOt6tB8zMsPHUhR+UJNY61C9QsFdtCia9jjETNOVqIa3qqsMms4H2S nX1sIdyAyDrgF8LiIjxHt1Bi7EIhRc45WijRcoLhGLhJC21/OOKNK0sc28XKErXGtSUW7WJtiTwL tSmebFLbslkEoEKUfjgFgucMd/ARJrKqRNZMtEEUxGpsu0SfCTWOKQvULBX7JDQhM5g0B6RcIDbQ bJss7DMptN/evyRxaAFJ0WVnaVqGw9yEMzqJE3MwBXZZpmLMNHC2aJb8CT5/aTpWFYjz02UUUsZt QzgaAsUcbePgMIZIyJejbcgmCDuausB9RqYBlBQk9gj3btI1M2osOTxMSHHQl6N1EuglGA7fmjTP 8lmCtbi2hGBdrs0BV1w7hFFNqp8TnBqLjTjxIwcIoR4EipKDyyLpe3a0hMJn7mD6jLhK2FUo5WCq QNASsn2SACoBSViUo5UdrFzYOSEhKi/wYXTVSgqkDBc3QUogQcb+4D4RBDcIQQmOcrSSlmt4V0Bx mJOjmbQew+QbUBVlt+h25hkimLLAzha3f/ZGnNBKCowKaA538rRUQpwEJYFLk5Za/ocwJakvwUeX 60uoUXg/BxBN6tvRDgsWmqfCVhnRb7iR1FjBvIYZCodPKC7xRC+NYoeFA4UcBZocSBRoWlqTnknw UOgZhwRNWmrrhwAgqS9hPZP6lpr0DNF1kMYwxiUyj+Uiydh0RPrgwsHQ9LKq6MpJ1bMQCBRocniP o2c0v9Jlv6yHEqjjaSmuQoNABBTyMyB6uimYMeowa0NwM8SG2GIO7QloDthxtZSDdBgloTeuhmZY lwtLe9wG3Nt28uW8oha4fnXaCwnVEYIcgONppQTdCIhDaSattIISAme4uoTDTKqfkxNcYoylnHC/ bTFPGjlAKYLWwuYUIiRnWFGIUErhM0KQg2IcncpfOhmInYl3d80ve5XAFibHrMdpxovHCRKewnVz Djrx8CKHrAX3DDZpk5tRYc97XAwsr+ywujRTUAhS4VIJPXHwQsJNGMNBJI429sivipd90iVoBInj IUEl/DrsT+w1qqqMw0jOtu6cgCgg1j1WPNCYDqsd1necTZhZ5Mxg2dfHccYofoHUfx4MvOq4f7h/ 9+39wwOx5WG3eqbbyekEf7N+enNz+7A+sXtkt6c6wrvD8fTN+ni3+rh+eHPDeGHq4/1pe0AVvPWB zs4oT/z49P3hq7/Qr1/37377/rA67E/kclkdnzbf3uNN362Pp+/XhzX/8eP2gNK7/eGfN6vnAzXg +I8P68P2ZvXw3ztk+2OPSwveEz/gam1arR50ya+6ZPfh8es9mggDC2r8k+qfHuLP28P+8af94d1b ooqi9W4D2vDOnw7x4esTnlF0uz9stm/f8u/N/hED8N3uh6cNvZzlCT358dNP68PT6gk/39yccBfZ 3/c/3K2ftlxh/RGHiMIbqiB1Cbnbv/1w2t/ec+HIp8C+5+MT/3r/+vk9/UJgEdhyd7/5Zn1a62eu 9Xpb7O/2D++2h6/+DwAA//8DAFBLAwQUAAYACAAAACEA6/dn9+IAAAALAQAADwAAAGRycy9kb3du cmV2LnhtbEyPQUvDQBCF74L/YRnBW7sbo2lJsymlqKci2AribZpMk9DsbMhuk/Tfu57s7Q3v8eZ7 2XoyrRiod41lDdFcgSAubNlwpeHr8DZbgnAeucTWMmm4koN1fn+XYVrakT9p2PtKhBJ2KWqove9S KV1Rk0E3tx1x8E62N+jD2Vey7HEM5aaVT0ol0mDD4UONHW1rKs77i9HwPuK4iaPXYXc+ba8/h5eP 711EWj8+TJsVCE+T/w/DH35AhzwwHe2FSydaDbMkDlu8hudEBREScaRiEEcNi0QtQOaZvN2Q/wIA AP//AwBQSwECLQAUAAYACAAAACEAtoM4kv4AAADhAQAAEwAAAAAAAAAAAAAAAAAAAAAAW0NvbnRl bnRfVHlwZXNdLnhtbFBLAQItABQABgAIAAAAIQA4/SH/1gAAAJQBAAALAAAAAAAAAAAAAAAAAC8B AABfcmVscy8ucmVsc1BLAQItABQABgAIAAAAIQAg15+a6ygAAM3uAAAOAAAAAAAAAAAAAAAAAC4C AABkcnMvZTJvRG9jLnhtbFBLAQItABQABgAIAAAAIQDr92f34gAAAAsBAAAPAAAAAAAAAAAAAAAA AEUrAABkcnMvZG93bnJldi54bWxQSwUGAAAAAAQABADzAAAAVCwAAAAA ">
                <v:shape id="2137907301" o:spid="_x0000_s1027" style="position:absolute;left:4667;width:4235;height:5171;visibility:visible;mso-wrap-style:square;v-text-anchor:middle" coordsize="423534,51710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wVdD8xgAAAOIAAAAPAAAAZHJzL2Rvd25yZXYueG1sRE9NS8NA EL0L/odlBG92Y8AQY7dFKhEhF1uLXofsNAlmZ8Puton/3jkIHh/ve71d3KguFOLg2cD9KgNF3Ho7 cGfg+FHflaBiQrY4eiYDPxRhu7m+WmNl/cx7uhxSpySEY4UG+pSmSuvY9uQwrvxELNzJB4dJYOi0 DThLuBt1nmWFdjiwNPQ40a6n9vtwdgZO8/s5fO1f/G76rGt9bF6bps2Nub1Znp9AJVrSv/jP/WZl /uNDmZdFIZvlkmDQm18AAAD//wMAUEsBAi0AFAAGAAgAAAAhANvh9svuAAAAhQEAABMAAAAAAAAA AAAAAAAAAAAAAFtDb250ZW50X1R5cGVzXS54bWxQSwECLQAUAAYACAAAACEAWvQsW78AAAAVAQAA CwAAAAAAAAAAAAAAAAAfAQAAX3JlbHMvLnJlbHNQSwECLQAUAAYACAAAACEA8FXQ/MYAAADiAAAA DwAAAAAAAAAAAAAAAAAHAgAAZHJzL2Rvd25yZXYueG1sUEsFBgAAAAADAAMAtwAAAPoCAAAAAA== " path="m211767,49248v-43104,,-84440,17123,-114918,47601c66371,127327,49248,168665,49248,211767v,60452,41134,124637,87352,176632c159133,413747,181738,434950,198741,449827v4857,4252,9247,7975,13026,11117c215547,457802,219936,454079,224794,449827v17002,-14877,39607,-36080,62139,-61428c333152,336404,374287,272219,374287,211767v,-43102,-17120,-84440,-47599,-114918c296210,66371,254872,49248,211767,49248xm211767,492482v-14774,19700,-14780,19695,-14786,19691l196968,512161r-49,-33l196784,512023r-481,-363c195897,511351,195318,510908,194580,510335v-1478,-1146,-3602,-2812,-6279,-4963c182951,501071,175373,494819,166311,486890,148224,471064,124046,448405,99792,421119,52438,367846,,291673,,211767,,155603,22311,101739,62025,62025,101739,22311,155606,,211767,v56162,,110027,22311,149740,62025c401225,101739,423535,155603,423535,211767v,79906,-52437,156079,-99789,209352c299491,448405,275310,471064,257223,486890v-9061,7929,-16639,14181,-21989,18482c232556,507523,230432,509189,228955,510335v-739,573,-1317,1016,-1724,1325l226751,512023r-135,105l226566,512161r-12,12c226548,512177,226542,512182,211767,492482xm211767,492482r14775,19700c217788,518748,205747,518748,196993,512182r14774,-19700xe" fillcolor="#ef7c4d [3205]" stroked="f" strokeweight=".17067mm">
                  <v:stroke joinstyle="miter"/>
                  <v:path arrowok="t" o:connecttype="custom" o:connectlocs="211767,49248;96849,96849;49248,211767;136600,388399;198741,449827;211767,460944;224794,449827;286933,388399;374287,211767;326688,96849;211767,49248;211767,492482;196981,512173;196968,512161;196919,512128;196784,512023;196303,511660;194580,510335;188301,505372;166311,486890;99792,421119;0,211767;62025,62025;211767,0;361507,62025;423535,211767;323746,421119;257223,486890;235234,505372;228955,510335;227231,511660;226751,512023;226616,512128;226566,512161;226554,512173;211767,492482;211767,492482;226542,512182;196993,512182;211767,492482" o:connectangles="0,0,0,0,0,0,0,0,0,0,0,0,0,0,0,0,0,0,0,0,0,0,0,0,0,0,0,0,0,0,0,0,0,0,0,0,0,0,0,0"/>
                </v:shape>
                <v:shape id="2137907302" o:spid="_x0000_s1028" style="position:absolute;left:5810;top:1143;width:1896;height:1896;visibility:visible;mso-wrap-style:square;v-text-anchor:middle" coordsize="189605,18960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o4+E3xgAAAOEAAAAPAAAAZHJzL2Rvd25yZXYueG1sRE/dasIw FL4f+A7hCN7NdE46rUYRmSIbCHM+wKE5pp3NSWliW9/eXAi7/Pj+l+veVqKlxpeOFbyNExDEudMl GwXn393rDIQPyBorx6TgTh7Wq8HLEjPtOv6h9hSMiCHsM1RQhFBnUvq8IIt+7GriyF1cYzFE2Bip G+xiuK3kJElSabHk2FBgTduC8uvpZhV8mcvn8Tr/Pu6l+XvPZ7W03bRVajTsNwsQgfrwL366D1pB Ok8/JtM0To6P4huQqwcAAAD//wMAUEsBAi0AFAAGAAgAAAAhANvh9svuAAAAhQEAABMAAAAAAAAA AAAAAAAAAAAAAFtDb250ZW50X1R5cGVzXS54bWxQSwECLQAUAAYACAAAACEAWvQsW78AAAAVAQAA CwAAAAAAAAAAAAAAAAAfAQAAX3JlbHMvLnJlbHNQSwECLQAUAAYACAAAACEA6OPhN8YAAADhAAAA DwAAAAAAAAAAAAAAAAAHAgAAZHJzL2Rvd25yZXYueG1sUEsFBgAAAAADAAMAtwAAAPoCAAAAAA== " path="m94803,49248v-25160,,-45555,20396,-45555,45555c49248,119962,69643,140357,94803,140357v25160,,45554,-20395,45554,-45554c140357,69644,119963,49248,94803,49248xm,94803c,42445,42446,,94803,v52357,,94803,42445,94803,94803c189606,147161,147160,189606,94803,189606,42446,189606,,147161,,94803xe" fillcolor="#ef7c4d [3205]" stroked="f" strokeweight=".17067mm">
                  <v:stroke joinstyle="miter"/>
                  <v:path arrowok="t" o:connecttype="custom" o:connectlocs="94803,49248;49248,94803;94803,140357;140357,94803;94803,49248;0,94803;94803,0;189606,94803;94803,189606;0,94803" o:connectangles="0,0,0,0,0,0,0,0,0,0"/>
                </v:shape>
                <v:shape id="2137907303" o:spid="_x0000_s1029" style="position:absolute;left:8001;top:8953;width:5244;height:6402;visibility:visible;mso-wrap-style:square;v-text-anchor:middle" coordsize="524493,64022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Tbmm/yAAAAOMAAAAPAAAAZHJzL2Rvd25yZXYueG1sRE9fa8Iw EH8X/A7hBr5pWhG11ShOmThhD3ODvR7N2ZQ1l67JtO7TLwNhj/f7f8t1Z2txodZXjhWkowQEceF0 xaWC97en4RyED8gaa8ek4EYe1qt+b4m5dld+pcsplCKGsM9RgQmhyaX0hSGLfuQa4sidXWsxxLMt pW7xGsNtLcdJMpUWK44NBhvaGio+T99WgZ568/Kze95323329cjMxxl+KDV46DYLEIG68C++uw86 zs+ySTZPJ+kY/n6KAMjVLwAAAP//AwBQSwECLQAUAAYACAAAACEA2+H2y+4AAACFAQAAEwAAAAAA AAAAAAAAAAAAAAAAW0NvbnRlbnRfVHlwZXNdLnhtbFBLAQItABQABgAIAAAAIQBa9CxbvwAAABUB AAALAAAAAAAAAAAAAAAAAB8BAABfcmVscy8ucmVsc1BLAQItABQABgAIAAAAIQDTbmm/yAAAAOMA AAAPAAAAAAAAAAAAAAAAAAcCAABkcnMvZG93bnJldi54bWxQSwUGAAAAAAMAAwC3AAAA/AIAAAAA " path="m262247,61560v-53225,,-104271,21146,-141903,58778c82706,157976,61560,209022,61560,262247v,74642,50806,153950,107959,218250c197381,511837,225329,538049,246352,556443v5922,5184,11272,9727,15895,13575c266876,566170,272226,561627,278148,556443v21023,-18394,48971,-44606,76827,-75946c412134,416197,462933,336889,462933,262247v,-53225,-21139,-104271,-58777,-141909c366518,82706,315472,61560,262247,61560xm262247,609447v-18468,24624,-18474,24618,-18481,24612l243748,634046r-55,-43l243520,633874r-591,-449c242424,633043,241710,632495,240793,631781v-1828,-1416,-4457,-3478,-7769,-6138c226400,620318,217025,612586,205815,602774,183437,583191,153519,555157,123508,521397,64934,455497,,361205,,262247,,192696,27634,125989,76815,76809,125996,27628,192696,,262247,v69557,,136257,27628,185438,76809c496865,125989,524494,192696,524494,262247v,98958,-64928,193250,-123509,259150c370981,555157,341062,583191,318685,602774v-11210,9812,-20585,17544,-27209,22869c288164,628303,285535,630365,283707,631781v-917,714,-1632,1262,-2136,1644l280980,633874r-173,129l280752,634046r-19,13c280727,634065,280715,634071,262247,609447xm262247,609447r18468,24624c269776,642277,254724,642277,243779,634071r18468,-24624xe" fillcolor="#ef7c4d [3205]" stroked="f" strokeweight=".17067mm">
                  <v:stroke joinstyle="miter"/>
                  <v:path arrowok="t" o:connecttype="custom" o:connectlocs="262247,61560;120344,120338;61560,262247;169519,480497;246352,556443;262247,570018;278148,556443;354975,480497;462933,262247;404156,120338;262247,61560;262247,609447;243766,634059;243748,634046;243693,634003;243520,633874;242929,633425;240793,631781;233024,625643;205815,602774;123508,521397;0,262247;76815,76809;262247,0;447685,76809;524494,262247;400985,521397;318685,602774;291476,625643;283707,631781;281571,633425;280980,633874;280807,634003;280752,634046;280733,634059;262247,609447;262247,609447;280715,634071;243779,634071;262247,609447" o:connectangles="0,0,0,0,0,0,0,0,0,0,0,0,0,0,0,0,0,0,0,0,0,0,0,0,0,0,0,0,0,0,0,0,0,0,0,0,0,0,0,0"/>
                </v:shape>
                <v:shape id="2137907304" o:spid="_x0000_s1030" style="position:absolute;left:9429;top:10382;width:2352;height:2351;visibility:visible;mso-wrap-style:square;v-text-anchor:middle" coordsize="235160,23516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pV6D9yQAAAOEAAAAPAAAAZHJzL2Rvd25yZXYueG1sRI/NasJA FIX3Bd9huAV3dZJobI0ZRaSFboSqXXR5zVyT1MydkJnGtE/vLIQuD+ePL18PphE9da62rCCeRCCI C6trLhV8Ht+eXkA4j6yxsUwKfsnBejV6yDHT9sp76g++FGGEXYYKKu/bTEpXVGTQTWxLHLyz7Qz6 ILtS6g6vYdw0MomiuTRYc3iosKVtRcXl8GMUpKb35NINbp9np6+P1+9dWv7tlBo/DpslCE+D/w/f 2+9awXQxT2ZJHBgCUaABuboBAAD//wMAUEsBAi0AFAAGAAgAAAAhANvh9svuAAAAhQEAABMAAAAA AAAAAAAAAAAAAAAAAFtDb250ZW50X1R5cGVzXS54bWxQSwECLQAUAAYACAAAACEAWvQsW78AAAAV AQAACwAAAAAAAAAAAAAAAAAfAQAAX3JlbHMvLnJlbHNQSwECLQAUAAYACAAAACEAaVeg/ckAAADh AAAADwAAAAAAAAAAAAAAAAAHAgAAZHJzL2Rvd25yZXYueG1sUEsFBgAAAAADAAMAtwAAAP0CAAAA AA== " path="m117580,61560v-30934,,-56020,25080,-56020,56020c61560,148520,86646,173600,117580,173600v30940,,56020,-25080,56020,-56020c173600,86640,148520,61560,117580,61560xm,117580c,52640,52646,,117580,v64940,,117580,52640,117580,117580c235160,182520,182520,235160,117580,235160,52646,235160,,182520,,117580xe" fillcolor="#ef7c4d [3205]" stroked="f" strokeweight=".17067mm">
                  <v:stroke joinstyle="miter"/>
                  <v:path arrowok="t" o:connecttype="custom" o:connectlocs="117580,61560;61560,117580;117580,173600;173600,117580;117580,61560;0,117580;117580,0;235160,117580;117580,235160;0,117580" o:connectangles="0,0,0,0,0,0,0,0,0,0"/>
                </v:shape>
                <v:shape id="2137907305" o:spid="_x0000_s1031" style="position:absolute;left:12001;top:1333;width:6809;height:8357;visibility:visible;mso-wrap-style:square;v-text-anchor:middle" coordsize="680856,835679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CpsBjyAAAAOMAAAAPAAAAZHJzL2Rvd25yZXYueG1sRE9La8JA EL4X+h+WKfRSdPOApURXaQuVHuwhWhBvQ3ZMgtnZkN3G9N+7BcHjfO9ZrifbiZEG3zrWkM4TEMSV My3XGn72n7NXED4gG+wck4Y/8rBePT4ssTDuwiWNu1CLGMK+QA1NCH0hpa8asujnrieO3MkNFkM8 h1qaAS8x3HYySxIlLbYcGxrs6aOh6rz7tRqO5bfLcaumrjxvxvdDetqYl1Hr56fpbQEi0BTu4pv7 y8T5mcoypfI8hf+fIgBydQUAAP//AwBQSwECLQAUAAYACAAAACEA2+H2y+4AAACFAQAAEwAAAAAA AAAAAAAAAAAAAAAAW0NvbnRlbnRfVHlwZXNdLnhtbFBLAQItABQABgAIAAAAIQBa9CxbvwAAABUB AAALAAAAAAAAAAAAAAAAAB8BAABfcmVscy8ucmVsc1BLAQItABQABgAIAAAAIQCCpsBjyAAAAOMA AAAPAAAAAAAAAAAAAAAAAAcCAABkcnMvZG93bnJldi54bWxQSwUGAAAAAAMAAwC3AAAA/AIAAAAA " path="m340428,61560v-73958,,-144888,29381,-197189,81679c90943,195537,61560,266468,61560,340428v,103960,70351,212587,147049,298876c246241,681639,283965,717011,312320,741820v11001,9628,20561,17637,28108,23812c347982,759457,357542,751448,368543,741820v28355,-24809,66079,-60181,103705,-102516c548952,553015,619297,444388,619297,340428v,-73960,-29377,-144891,-81679,-197189c485323,90941,414393,61560,340428,61560xm340428,804901v-18468,24624,-18474,24618,-18480,24612l321862,829445r-216,-160l321419,829112v-148,-110,-327,-246,-536,-406c320237,828214,319301,827493,318101,826564v-2407,-1859,-5873,-4580,-10256,-8101c299085,811420,286655,801164,271783,788150,242074,762153,202386,724959,162599,680204,84479,592315,,468705,,340428,,250141,35871,163552,99709,99709,163553,35866,250144,,340428,v90291,,176882,35866,240720,99709c644992,163552,680857,250141,680857,340428v,128277,-84473,251887,-162599,339776c478477,724959,438790,762153,409080,788150v-14872,13014,-27302,23270,-36062,30313c368635,821984,365163,824705,362763,826564v-1201,929,-2137,1650,-2789,2142c359654,828959,359395,829149,359217,829285r-216,160l358915,829513v-6,6,-19,12,-18487,-24612xm340428,804901r18468,24624c347957,837731,332906,837731,321960,829525r18468,-24624xe" fillcolor="#ef7c4d [3205]" stroked="f" strokeweight=".17067mm">
                  <v:stroke joinstyle="miter"/>
                  <v:path arrowok="t" o:connecttype="custom" o:connectlocs="340428,61560;143239,143239;61560,340428;208609,639304;312320,741820;340428,765632;368543,741820;472248,639304;619297,340428;537618,143239;340428,61560;340428,804901;321948,829513;321862,829445;321646,829285;321419,829112;320883,828706;318101,826564;307845,818463;271783,788150;162599,680204;0,340428;99709,99709;340428,0;581148,99709;680857,340428;518258,680204;409080,788150;373018,818463;362763,826564;359974,828706;359217,829285;359001,829445;358915,829513;340428,804901;340428,804901;358896,829525;321960,829525;340428,804901" o:connectangles="0,0,0,0,0,0,0,0,0,0,0,0,0,0,0,0,0,0,0,0,0,0,0,0,0,0,0,0,0,0,0,0,0,0,0,0,0,0,0"/>
                </v:shape>
                <v:shape id="2137907306" o:spid="_x0000_s1032" style="position:absolute;left:13906;top:3238;width:2938;height:2938;visibility:visible;mso-wrap-style:square;v-text-anchor:middle" coordsize="293796,293793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+Q/4VyAAAAOMAAAAPAAAAZHJzL2Rvd25yZXYueG1sRE87a8Mw EN4L/Q/iCt0aKaGOHSdKCIVA06l5DBkP62KLWCdjqY7776tCoeN971ttRteKgfpgPWuYThQI4sob y7WG82n3UoAIEdlg65k0fFOAzfrxYYWl8Xc+0HCMtUghHErU0MTYlVKGqiGHYeI74sRdfe8wprOv penxnsJdK2dKzaVDy6mhwY7eGqpuxy+nIVvY/X5uLsX59rHLB/uZhyHLtX5+GrdLEJHG+C/+c7+b NH9aZK8LVagcfn9KAMj1DwAAAP//AwBQSwECLQAUAAYACAAAACEA2+H2y+4AAACFAQAAEwAAAAAA AAAAAAAAAAAAAAAAW0NvbnRlbnRfVHlwZXNdLnhtbFBLAQItABQABgAIAAAAIQBa9CxbvwAAABUB AAALAAAAAAAAAAAAAAAAAB8BAABfcmVscy8ucmVsc1BLAQItABQABgAIAAAAIQB+Q/4VyAAAAOMA AAAPAAAAAAAAAAAAAAAAAAcCAABkcnMvZG93bnJldi54bWxQSwUGAAAAAAMAAwC3AAAA/AIAAAAA " path="m146895,61560v-47130,,-85335,38208,-85335,85338c61560,194029,99765,232236,146895,232236v47131,,85341,-38207,85341,-85338c232236,99768,194026,61560,146895,61560xm,146898c,65769,65771,,146895,v81130,,146901,65769,146901,146898c293796,228028,228025,293793,146895,293793,65771,293793,,228028,,146898xe" fillcolor="#ef7c4d [3205]" stroked="f" strokeweight=".17067mm">
                  <v:stroke joinstyle="miter"/>
                  <v:path arrowok="t" o:connecttype="custom" o:connectlocs="146895,61560;61560,146898;146895,232236;232236,146898;146895,61560;0,146898;146895,0;293796,146898;146895,293793;0,146898" o:connectangles="0,0,0,0,0,0,0,0,0,0"/>
                </v:shape>
                <v:shape id="2137907307" o:spid="_x0000_s1033" style="position:absolute;top:1714;width:23710;height:17383;visibility:visible;mso-wrap-style:square;v-text-anchor:middle" coordsize="2371088,1738316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9FTNUyQAAAOIAAAAPAAAAZHJzL2Rvd25yZXYueG1sRI9Ba8JA FITvQv/D8gq96aYSNEldpRRKexBEa3t+ZJ9J2uzbZXdr0n/vCkKPw8w3w6w2o+nFmXzoLCt4nGUg iGurO24UHD9epwWIEJE19pZJwR8F2KzvJiustB14T+dDbEQq4VChgjZGV0kZ6pYMhpl1xMk7WW8w JukbqT0Oqdz0cp5lC2mw47TQoqOXluqfw69RUOivnXX+ZD+Py5Dtcrcd3r4LpR7ux+cnEJHG+B++ 0e86cWWe5+VyXsL1UroDcn0BAAD//wMAUEsBAi0AFAAGAAgAAAAhANvh9svuAAAAhQEAABMAAAAA AAAAAAAAAAAAAAAAAFtDb250ZW50X1R5cGVzXS54bWxQSwECLQAUAAYACAAAACEAWvQsW78AAAAV AQAACwAAAAAAAAAAAAAAAAAfAQAAX3JlbHMvLnJlbHNQSwECLQAUAAYACAAAACEAPRUzVMkAAADi AAAADwAAAAAAAAAAAAAAAAAHAgAAZHJzL2Rvd25yZXYueG1sUEsFBgAAAAADAAMAtwAAAP0CAAAA AA== " path="m1799752,694489r-13328,-21318c1769852,693714,1752917,713370,1736062,731973r3244,5190c1743652,744119,1749488,750017,1756389,754443r111523,71490l2026546,1022064v12756,15772,33107,23307,53053,19656l2263012,1008139r32251,50166l2212230,1294013r-590387,165301c1608854,1462959,1597631,1471214,1590293,1482535r-82245,126894l1365487,1500695v-13857,-10564,-31876,-13998,-48645,-9271l1093495,1554419v-15014,4235,-27542,14602,-34516,28552l1019051,1662827r-92698,-12645l611113,1175848,588090,983035v-1099,-9204,-4492,-17988,-9867,-25548l259336,509242v-8903,-12515,-22600,-20770,-37823,-22802l115916,472361,77073,314704,394307,176776r23703,1463c406423,153594,397231,128276,391454,102667v-7738,-61,-15414,1499,-22531,4593l33320,253175c8548,263945,-4846,291010,1616,317238l47201,502261v5450,22119,23888,38648,46473,41664l203795,558607,515298,996473r22985,192506c539312,1197591,542350,1205846,547153,1213073r322294,484948c878256,1711275,892335,1720102,908107,1722251r114065,15556c1045669,1741008,1068600,1728899,1079207,1707686r42194,-84381l1328022,1565026r151075,115235c1504755,1699824,1541642,1693416,1559193,1666342r89293,-137772l2241398,1362554v17391,-4869,31315,-17908,37318,-34942l2367941,1074329v5682,-16129,3595,-33982,-5651,-48368l2318459,957783v-12140,-18893,-34492,-28583,-56580,-24538l2077087,967078,1923470,777153v-3737,-4617,-8182,-8600,-13180,-11802l1799752,694489xm947567,r199098,135936c1137129,160002,1129816,184961,1124867,210498l946933,89015v2641,-14973,4063,-30022,4063,-45070c950996,29136,949838,14448,947567,xe" fillcolor="#4dc0ef [3204]" stroked="f" strokeweight=".17067mm">
                  <v:stroke joinstyle="miter"/>
                  <v:path arrowok="t" o:connecttype="custom" o:connectlocs="1799752,694489;1786424,673171;1736062,731973;1739306,737163;1756389,754443;1867912,825933;2026546,1022064;2079599,1041720;2263012,1008139;2295263,1058305;2212230,1294013;1621843,1459314;1590293,1482535;1508048,1609429;1365487,1500695;1316842,1491424;1093495,1554419;1058979,1582971;1019051,1662827;926353,1650182;611113,1175848;588090,983035;578223,957487;259336,509242;221513,486440;115916,472361;77073,314704;394307,176776;418010,178239;391454,102667;368923,107260;33320,253175;1616,317238;47201,502261;93674,543925;203795,558607;515298,996473;538283,1188979;547153,1213073;869447,1698021;908107,1722251;1022172,1737807;1079207,1707686;1121401,1623305;1328022,1565026;1479097,1680261;1559193,1666342;1648486,1528570;2241398,1362554;2278716,1327612;2367941,1074329;2362290,1025961;2318459,957783;2261879,933245;2077087,967078;1923470,777153;1910290,765351;1799752,694489;947567,0;1146665,135936;1124867,210498;946933,89015;950996,43945;947567,0" o:connectangles="0,0,0,0,0,0,0,0,0,0,0,0,0,0,0,0,0,0,0,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</w:p>
    <w:p w14:paraId="310EB59B" w14:textId="0785E8B0" w:rsidR="0028675C" w:rsidRPr="008F24D1" w:rsidRDefault="0028675C" w:rsidP="00092785">
      <w:pPr>
        <w:pStyle w:val="Titre1"/>
        <w:ind w:left="4950"/>
      </w:pPr>
      <w:bookmarkStart w:id="5" w:name="_Toc157438041"/>
      <w:r w:rsidRPr="008F24D1">
        <w:t xml:space="preserve">P</w:t>
      </w:r>
      <w:r w:rsidR="00254BF4" w:rsidRPr="008F24D1">
        <w:t xml:space="preserve">oints of interest</w:t>
      </w:r>
      <w:bookmarkEnd w:id="5"/>
    </w:p>
    <w:p w14:paraId="1C59CBC9" w14:textId="77777777" w:rsidR="0028675C" w:rsidRPr="008F24D1" w:rsidRDefault="0028675C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3BEB94A5" w14:textId="77777777" w:rsidR="0028675C" w:rsidRPr="008F24D1" w:rsidRDefault="0028675C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7B24160" w14:textId="3A46E32F" w:rsidR="0028675C" w:rsidRPr="008F24D1" w:rsidRDefault="0028675C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75A47398" w14:textId="240DD538" w:rsidR="0028675C" w:rsidRPr="008F24D1" w:rsidRDefault="00255652" w:rsidP="0028675C">
      <w:pPr>
        <w:tabs>
          <w:tab w:val="left" w:pos="1553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32DBB1" wp14:editId="336AD450">
                <wp:simplePos x="0" y="0"/>
                <wp:positionH relativeFrom="column">
                  <wp:posOffset>356668</wp:posOffset>
                </wp:positionH>
                <wp:positionV relativeFrom="page">
                  <wp:posOffset>5153025</wp:posOffset>
                </wp:positionV>
                <wp:extent cx="2103120" cy="2276475"/>
                <wp:effectExtent l="0" t="0" r="0" b="0"/>
                <wp:wrapNone/>
                <wp:docPr id="213790730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12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5122C" w14:textId="6BE14FDB" w:rsidR="0028675C" w:rsidRPr="008F24D1" w:rsidRDefault="0028675C" w:rsidP="00255652">
                            <w:pPr>
                              <w:pStyle w:val="LargeNumber"/>
                            </w:pPr>
                            <w:r w:rsidRPr="008F24D1">
                              <w:t xml:space="preserve"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DBB1" id="2137907309" type="#_x0000_t202" style="position:absolute;margin-left:28.1pt;margin-top:405.75pt;width:165.6pt;height:179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5lTBLGwIAADQEAAAOAAAAZHJzL2Uyb0RvYy54bWysU9uO2yAQfa/Uf0C8N75sLq0VZ5XuKlWl aHelbLXPBENsCTMUSOz06zvg3LTtU9UXGJhhLucc5vd9q8hBWNeALmk2SikRmkPV6F1Jf7yuPn2m xHmmK6ZAi5IehaP3i48f5p0pRA41qEpYgkm0KzpT0tp7UySJ47VomRuBERqdEmzLPB7tLqks6zB7 q5I8TadJB7YyFrhwDm8fByddxPxSCu6fpXTCE1VS7M3H1cZ1G9ZkMWfFzjJTN/zUBvuHLlrWaCx6 SfXIPCN72/yRqm24BQfSjzi0CUjZcBFnwGmy9N00m5oZEWdBcJy5wOT+X1r+dNiYF0t8/xV6JDAA 0hlXOLwM8/TStmHHTgn6EcLjBTbRe8LxMs/SuyxHF0dfns+m49kk5Emuz411/puAlgSjpBZ5iXCx w9r5IfQcEqppWDVKRW6UJl1Jp3eTND64eDC50ljj2mywfL/tSVPhg/MgW6iOOJ+FgXpn+KrBHtbM +RdmkWvsG/Xrn3GRCrAWnCxKarC//nYf4pEC9FLSoXZK6n7umRWUqO8ayfmSjcdBbPEwnswCNvbW s7316H37ACjPDH+K4dEM8V6dTWmhfUOZL0NVdDHNsXZJt2fzwQ+Kxm/CxXIZg1Behvm13hgeUgdU A8Kv/Ruz5kSDRwaf4KwyVrxjY4gd+FjuPcgmUhVwHlA9wY/SjGSfvlHQ/u05Rl0/++I3AAAA//8D AFBLAwQUAAYACAAAACEAflRdbeEAAAALAQAADwAAAGRycy9kb3ducmV2LnhtbEyPUUvDMBSF3wX/ Q7iCby7pZrdSmw4ZDJ8ENx3Dt7S5a4rNTWmytv5745M+Xs7HOd8ttrPt2IiDbx1JSBYCGFLtdEuN hI/3/UMGzAdFWnWOUMI3etiWtzeFyrWb6IDjMTQslpDPlQQTQp9z7muDVvmF65FidnGDVSGeQ8P1 oKZYbju+FGLNrWopLhjV485g/XW8WgmfNq38ZVfvX0/jy3Q6rM5vpjlLeX83Pz8BCziHPxh+9aM6 lNGpclfSnnUS0vUykhKyJEmBRWCVbR6BVZFMNkIALwv+/4fyBwAA//8DAFBLAQItABQABgAIAAAA IQC2gziS/gAAAOEBAAATAAAAAAAAAAAAAAAAAAAAAABbQ29udGVudF9UeXBlc10ueG1sUEsBAi0A FAAGAAgAAAAhADj9If/WAAAAlAEAAAsAAAAAAAAAAAAAAAAALwEAAF9yZWxzLy5yZWxzUEsBAi0A FAAGAAgAAAAhAHmVMEsbAgAANAQAAA4AAAAAAAAAAAAAAAAALgIAAGRycy9lMm9Eb2MueG1sUEsB Ai0AFAAGAAgAAAAhAH5UXW3hAAAACwEAAA8AAAAAAAAAAAAAAAAAdQQAAGRycy9kb3ducmV2Lnht bFBLBQYAAAAABAAEAPMAAACDBQAAAAA= " filled="f" stroked="f" strokeweight=".5pt">
                <v:textbox>
                  <w:txbxContent>
                    <w:p w14:paraId="2115122C" w14:textId="6BE14FDB" w:rsidR="0028675C" w:rsidRPr="008F24D1" w:rsidRDefault="0028675C" w:rsidP="00255652">
                      <w:pPr>
                        <w:pStyle w:val="LargeNumber"/>
                      </w:pPr>
                      <w:r w:rsidRPr="008F24D1">
                        <w:t xml:space="preserve"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F38608" w14:textId="12CB8083" w:rsidR="0028675C" w:rsidRPr="008F24D1" w:rsidRDefault="0028675C" w:rsidP="0028675C">
      <w:pPr>
        <w:tabs>
          <w:tab w:val="left" w:pos="2490"/>
        </w:tabs>
        <w:rPr>
          <w:rFonts w:ascii="Calibri" w:eastAsia="Calibri" w:hAnsi="Calibri" w:cs="Times New Roman"/>
          <w:sz w:val="24"/>
          <w:szCs w:val="24"/>
        </w:rPr>
      </w:pPr>
    </w:p>
    <w:p w14:paraId="5969A577" w14:textId="635AEF8B" w:rsidR="0028675C" w:rsidRPr="008F24D1" w:rsidRDefault="0028675C" w:rsidP="0028675C">
      <w:pPr>
        <w:tabs>
          <w:tab w:val="left" w:pos="1089"/>
          <w:tab w:val="left" w:pos="5647"/>
        </w:tabs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tab/>
      </w:r>
      <w:r w:rsidRPr="008F24D1">
        <w:rPr>
          <w:rFonts w:ascii="Calibri" w:eastAsia="Calibri" w:hAnsi="Calibri" w:cs="Times New Roman"/>
          <w:sz w:val="24"/>
          <w:szCs w:val="24"/>
        </w:rPr>
        <w:tab/>
      </w:r>
    </w:p>
    <w:p w14:paraId="3FB87F1C" w14:textId="77B1FE97" w:rsidR="00D04777" w:rsidRPr="008F24D1" w:rsidRDefault="00D04777" w:rsidP="0028675C">
      <w:pPr>
        <w:rPr>
          <w:rFonts w:ascii="Calibri" w:eastAsia="Calibri" w:hAnsi="Calibri" w:cs="Times New Roman"/>
          <w:sz w:val="24"/>
          <w:szCs w:val="24"/>
        </w:rPr>
      </w:pPr>
    </w:p>
    <w:p w14:paraId="150817A7" w14:textId="142041BB" w:rsidR="00BF51FA" w:rsidRPr="008F24D1" w:rsidRDefault="00BF51FA" w:rsidP="00875AA2">
      <w:pPr>
        <w:rPr>
          <w:rFonts w:ascii="Calibri" w:eastAsia="Calibri" w:hAnsi="Calibri" w:cs="Times New Roman"/>
          <w:sz w:val="24"/>
          <w:szCs w:val="24"/>
        </w:rPr>
      </w:pPr>
    </w:p>
    <w:p w14:paraId="6E280937" w14:textId="1E418A03" w:rsidR="00BF51FA" w:rsidRPr="008F24D1" w:rsidRDefault="00BF51FA" w:rsidP="00875AA2">
      <w:pPr>
        <w:rPr>
          <w:rFonts w:ascii="Calibri" w:eastAsia="Calibri" w:hAnsi="Calibri" w:cs="Times New Roman"/>
          <w:sz w:val="24"/>
          <w:szCs w:val="24"/>
        </w:rPr>
      </w:pPr>
    </w:p>
    <w:p w14:paraId="776871D9" w14:textId="4D1A62E3" w:rsidR="00BF51FA" w:rsidRPr="008F24D1" w:rsidRDefault="00BF51FA" w:rsidP="00875AA2">
      <w:pPr>
        <w:rPr>
          <w:rFonts w:ascii="Calibri" w:eastAsia="Calibri" w:hAnsi="Calibri" w:cs="Times New Roman"/>
          <w:sz w:val="24"/>
          <w:szCs w:val="24"/>
        </w:rPr>
      </w:pPr>
    </w:p>
    <w:p w14:paraId="69946005" w14:textId="0E4EF9C2" w:rsidR="00BF51FA" w:rsidRPr="008F24D1" w:rsidRDefault="00BF51FA" w:rsidP="00875AA2">
      <w:pPr>
        <w:rPr>
          <w:rFonts w:ascii="Calibri" w:eastAsia="Calibri" w:hAnsi="Calibri" w:cs="Times New Roman"/>
          <w:sz w:val="24"/>
          <w:szCs w:val="24"/>
        </w:rPr>
      </w:pPr>
    </w:p>
    <w:p w14:paraId="79A054AC" w14:textId="77777777" w:rsidR="00D01C83" w:rsidRDefault="00D01C83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 w:type="page"/>
      </w:r>
    </w:p>
    <w:bookmarkStart w:id="6" w:name="_Toc157438042"/>
    <w:bookmarkStart w:id="7" w:name="_Toc157413097"/>
    <w:bookmarkStart w:id="6" w:name="_Toc157438042"/>
    <w:p w14:paraId="47156723" w14:textId="57BFA37B" w:rsidR="00D04777" w:rsidRPr="008F24D1" w:rsidRDefault="00D04777" w:rsidP="00D04777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B22729F" wp14:editId="0AA1DD86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310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701885569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788109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035604872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0867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E80C9" id="Groupe 17" o:spid="_x0000_s1026" style="position:absolute;margin-left:-29.45pt;margin-top:1.8pt;width:21pt;height:21pt;z-index:251731968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gXNA0gcAANEnAAAOAAAAZHJzL2Uyb0RvYy54bWzsWt1u2zYYvR+wdxB0OWC1/n+MOkXWrsWA oivQDu0uFVmODciSJilx2qfZs+zJdviRkj5amSU3wDYEuUkkk4ffD8mP59B+/uJunxu3Wd3symJl 2s8s08iKtFzviuuV+dvH1z9GptG0SbFO8rLIVuaXrDFfXHz/3fNDtcycclvm66w2MEjRLA/Vyty2 bbVcLJp0m+2T5llZZQUaN2W9T1q81teLdZ0cMPo+XziWFSwOZb2u6jLNmgafvpKN5gWNv9lkafvr ZtNkrZGvTPjW0t+a/l6Jv4uL58nyuk6q7S5VbiTf4MU+2RUw2g/1KmkT46bejYba79K6bMpN+ywt 94tys9mlGcWAaGzrKJo3dXlTUSzXy8N11acJqT3K0zcPm767fVNXH6r3NTJxqK6RC3oTsdxt6r34 Dy+NO0rZlz5l2V1rpPjQCYI4xBynaFLPlNJ0i7yPUOn2Z4Xz7Ni2MCECp56BW3RGF5orhwqLoxni bx4W/4dtUmWU1maJ+N/Xxm69MkPLjiLfD2LTKJI9luprLLrMyHdXdfbXn0tDrMHMsF2xZIRDQPZp a5YNMjg3ZxOxJ8v0pmnfZCUlP7l927SU0us1nmiNrZWHaVkUza7NPiORm32OhfvDwnCs2Pct42AM acWyPIb8ziFubPmOb2xPQz7bzIqCTFnhEOXYlBWHWZkZiwaJ/HA6FJcbIcRUJBpCpngqEo8bmTcr HDJzVvzzrXCIXCWTcx8wKwoylTEOmTn3IbMyc+45xJoMA5Wq3yjTe4T3nhkBqkdvYGYEHHLPbKAm 9js/2XbFIL0rVDXAk5GI09aiA6gqG1F2eWlAie1ese1lmQVKlJIJMLYvB9tngbErOdg5C4ztxsFU dZGJeW5jF3Gwd5ZlbA4O9s8CY81zcHAWGEuZg8OzwFirHBydBcYS5OCYg2XW1WKrQagElcqJSrWm ASpVmwao1JXAJMsqacUa7R6NQ3+8G9v+UbTuy9vsY0n9WrFg5WYhP2ThUz4M/dKbq136U/aVo1yU VUEj4P2Aghc0pPqEGmU/6eJxozKtNoZm5V6bdFqSTduKA5jnww4OOeJc4W0sxL5NZHfSojIjAumB XZDyA9E0dmZoOzPEAagSzCJkzoxTzkIcGscx5mWT0ZDD7MopY/iBvgA/9NOzpSba8Z1IlpsB1SVI fUKrQPZjwbDGM1PEkLEb2bRlOpPu4I+2OFh0fR2enHw5unBfG0su+pFp+fGZsagNNMrOYHqcVhbL 0PiPM40GURmI4fclgnoPTLcp89369S7PRVEgAZi9zGvjNkG9SdI0K9ruCNF65oUoMjEILNREAgm5 yZOWjsKiFKPJ2a6b9lXSbOVohJc7cw/6XKMLfMlxIkJ3dFxePF2V6y+QB3UpdWNTpa93GOlt0rTv kxp8G5mD+EXrtqy/msYBQnJlNn/cJHVmGvkvBZRKbHseurX04vmhg5eat1zxluJm/7JEwDh5YY0e Rf827x43dbn/BM17KayiKSlS2MYJ36IOy5eXLd7RBMWSZpeX9Ay1iby/LT5UqRic6i4i+Xj3Kakr o8Ljymwh6t6VnTpKlp30EJPX9xXIory8acvNTugSypjMk3qBUmNSUj4OMstzwyhCDelUFmlc6Co6 KoXqO0ORxkEYyqPLdoLIVsW2l6auG1o4U4XEtAM7dogHoN5OSFPnXhyS0OlhWj4nF2pHlFjP/0DR 2pbrB5YXhSiNpyQt5eVMSRvEjqNqXp9vx41cle/+mGJpe5CqFWTdkQZoQ58WtLbnRBHEQO/GPQpY k7MSMGWCq1mhNU4Oj6SPlcDpEDhkcnxNkIrMRJMp4pBZKeJyVBb8SRsaRGnxk3niYnTeNHAEDT01 FVyJTi8k3nuUJaznJzX2GNQYJhJi8gGyRm1lIWvk+hYn48BTJTPFKSxOH1GOBN+A0aHHfUxW9g/c mMRfxyfpfcQA5aj9xyIgjUzmBVdKjK913LProMMUEbdDz5PyX6OdFLXUmsdesiYesD66/qZsUfWi TDmOjdtkqvAjP1gVUW10pyZxndaayMKQs340IE4los99D+hmRc7VyOPxlOsxp0r8wO4kJcZlfE9h n3ju/5Pn/gtfTdiha1lREGI/nuJxxH9n8zjbjTxf7mS1wzsiBy3lgVbrvBnLteO/DyJynh15IBHS xgwqR/230AcDgR9xP43KOR5uHqYscCY3ywKnZvjmKvCnLHBAaEV+DJJyOgjOzmaZGAOmTGjkbE6e OMD2w9ATtPR0GJydzZls3n+mCc7Q5pjg/W039F1vMgr+tUJghX44Nd8cEOFa0Jk0wb9dmBMF7y8X +dRUYBP3EmSOhVF/bgAF4In5PgbmS8T31FdGWMogrf1XRo/lewh1rIGvqwJ2H2EX24TCp4c5lD0O A4n40XZj7b4fvyewJYUeNdH+Pbaj88SOlEquSwcCAegwUWKi66MjFSIIPOkYHHS1++m4b4p8L6Kb t47UDnbkk8yAPn5nVbFwcY6QZ7J6z3BtSIwduK5+d96nc9zUz41mSPdNf5MeyuyTEPMdzD3XF6zN c21bXRFK3GCPzgwVmG5BzwWdFJQLOgKOUqH37UeXa0EmuuuiGxmFQQuLyNNxE6WPtfRW6OG+2XzS I+JG/rHcuw/XzHQbT78bo3sH9Rs38cM0/k69hl/iXfwNAAD//wMAUEsDBBQABgAIAAAAIQCCEzu7 3wAAAAgBAAAPAAAAZHJzL2Rvd25yZXYueG1sTI9BS8NAFITvgv9heYK3dBNrQo15KaWopyLYCuJt m31NQrO7IbtN0n/v86THYYaZb4r1bDox0uBbZxGSRQyCbOV0a2uEz8NrtALhg7Jadc4SwpU8rMvb m0Ll2k32g8Z9qAWXWJ8rhCaEPpfSVw0Z5ReuJ8veyQ1GBZZDLfWgJi43nXyI40wa1VpeaFRP24aq 8/5iEN4mNW2Wycu4O5+21+9D+v61Swjx/m7ePIMINIe/MPziMzqUzHR0F6u96BCidPXEUYRlBoL9 KMlYHxEe0wxkWcj/B8ofAAAA//8DAFBLAQItABQABgAIAAAAIQC2gziS/gAAAOEBAAATAAAAAAAA AAAAAAAAAAAAAABbQ29udGVudF9UeXBlc10ueG1sUEsBAi0AFAAGAAgAAAAhADj9If/WAAAAlAEA AAsAAAAAAAAAAAAAAAAALwEAAF9yZWxzLy5yZWxzUEsBAi0AFAAGAAgAAAAhADuBc0DSBwAA0ScA AA4AAAAAAAAAAAAAAAAALgIAAGRycy9lMm9Eb2MueG1sUEsBAi0AFAAGAAgAAAAhAIITO7vfAAAA CAEAAA8AAAAAAAAAAAAAAAAALAoAAGRycy9kb3ducmV2LnhtbFBLBQYAAAAABAAEAPMAAAA4CwAA AAA= ">
                <v:shape id="2137907311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2anLEyQAAAOIAAAAPAAAAZHJzL2Rvd25yZXYueG1sRI9BSwMx FITvgv8hPMGbTaps3a5NiwoFb7pVWrw9Ns9NcJMsybNd/70RBI/DzHzDrDaTH8SRUnYxaJjPFAgK XTQu9BreXrdXNYjMGAwOMZCGb8qwWZ+frbAx8RRaOu64FwUScoMaLPPYSJk7Sx7zLI4UivcRk0cu MvXSJDwVuB/ktVIL6dGFsmBxpEdL3efuy2twh3RTZbt1+6ldvj88v3CrDGt9eTHd34Fgmvg//Nd+ Mhpu1byuq2qxhN9L5Q7I9Q8AAAD//wMAUEsBAi0AFAAGAAgAAAAhANvh9svuAAAAhQEAABMAAAAA AAAAAAAAAAAAAAAAAFtDb250ZW50X1R5cGVzXS54bWxQSwECLQAUAAYACAAAACEAWvQsW78AAAAV AQAACwAAAAAAAAAAAAAAAAAfAQAAX3JlbHMvLnJlbHNQSwECLQAUAAYACAAAACEAdmpyxMkAAADi AAAADwAAAAAAAAAAAAAAAAAHAgAAZHJzL2Rvd25yZXYueG1sUEsFBgAAAAADAAMAtwAAAP0CAAAA 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EoGVygAAAOEAAAAPAAAAZHJzL2Rvd25yZXYueG1sRI9Ba8JA FITvhf6H5RW8NZtoa9PUVURa8SCCWii9PbLPJJh9G7LbJP57VxB6HGbmG2a2GEwtOmpdZVlBEsUg iHOrKy4UfB+/nlMQziNrrC2Tggs5WMwfH2aYadvznrqDL0SAsMtQQel9k0np8pIMusg2xME72dag D7ItpG6xD3BTy3EcT6XBisNCiQ2tSsrPhz+jYN1jv5wkn932fFpdfo+vu59tQkqNnoblBwhPg/8P 39sbreBl8pamSfwOt0fhDcj5FQAA//8DAFBLAQItABQABgAIAAAAIQDb4fbL7gAAAIUBAAATAAAA AAAAAAAAAAAAAAAAAABbQ29udGVudF9UeXBlc10ueG1sUEsBAi0AFAAGAAgAAAAhAFr0LFu/AAAA FQEAAAsAAAAAAAAAAAAAAAAAHwEAAF9yZWxzLy5yZWxzUEsBAi0AFAAGAAgAAAAhABUSgZXKAAAA 4QAAAA8AAAAAAAAAAAAAAAAABwIAAGRycy9kb3ducmV2LnhtbFBLBQYAAAAAAwADALcAAAD+AgAA AAA= ">
                  <v:shape id="2137907312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R8d+OyAAAAOMAAAAPAAAAZHJzL2Rvd25yZXYueG1sRE/NSsNA EL4LvsMygje7a7U1xm6LCBIFD9rWnKfZaRLNzobs2Ma3dwXB43z/s1iNvlMHGmIb2MLlxIAiroJr ubaw3TxeZKCiIDvsApOFb4qwWp6eLDB34chvdFhLrVIIxxwtNCJ9rnWsGvIYJ6EnTtw+DB4lnUOt 3YDHFO47PTVmrj22nBoa7Omhoepz/eUtlB/97U52RbZ/kWczK1+L964srD0/G+/vQAmN8i/+cz+5 NN9czebmOruZwu9PCQC9/AEAAP//AwBQSwECLQAUAAYACAAAACEA2+H2y+4AAACFAQAAEwAAAAAA AAAAAAAAAAAAAAAAW0NvbnRlbnRfVHlwZXNdLnhtbFBLAQItABQABgAIAAAAIQBa9CxbvwAAABUB AAALAAAAAAAAAAAAAAAAAB8BAABfcmVscy8ucmVsc1BLAQItABQABgAIAAAAIQAR8d+OyAAAAOMA AAAPAAAAAAAAAAAAAAAAAAcCAABkcnMvZG93bnJldi54bWxQSwUGAAAAAAMAAwC3AAAA/AIA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313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FLIoMxwAAAOIAAAAPAAAAZHJzL2Rvd25yZXYueG1sRE9NawIx EL0X+h/CFHopNdGCytYoIrT0JHaVirdhM90sJpN1k+r675tCwePjfc8WvXfiTF1sAmsYDhQI4iqY hmsNu+3b8xRETMgGXWDScKUIi/n93QwLEy78Secy1SKHcCxQg02pLaSMlSWPcRBa4sx9h85jyrCr penwksO9kyOlxtJjw7nBYksrS9Wx/PEavt4NjdaH9d7Y02lTHp8at3FXrR8f+uUriER9uon/3R8m z5+8KDUdT4bwdyljkPNfAAAA//8DAFBLAQItABQABgAIAAAAIQDb4fbL7gAAAIUBAAATAAAAAAAA AAAAAAAAAAAAAABbQ29udGVudF9UeXBlc10ueG1sUEsBAi0AFAAGAAgAAAAhAFr0LFu/AAAAFQEA AAsAAAAAAAAAAAAAAAAAHwEAAF9yZWxzLy5yZWxzUEsBAi0AFAAGAAgAAAAhAAUsigzHAAAA4gAA AA8AAAAAAAAAAAAAAAAABwIAAGRycy9kb3ducmV2LnhtbFBLBQYAAAAAAwADALcAAAD7AgAAAAA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="009B6889" w:rsidRPr="008F24D1">
        <w:rPr>
          <w:rFonts w:eastAsia="Calibri"/>
        </w:rPr>
        <w:t xml:space="preserve"> </w:t>
        <w:t xml:space="preserve">Pilates Studios</w:t>
        <w:t xml:space="preserve"/>
      </w:r>
      <w:r w:rsidR="00DA1C6C" w:rsidRPr="008F24D1">
        <w:rPr>
          <w:rFonts w:eastAsia="Calibri"/>
        </w:rPr>
        <w:t xml:space="preserve"/>
      </w:r>
      <w:r w:rsidR="009B6889" w:rsidRPr="008F24D1">
        <w:rPr>
          <w:rFonts w:eastAsia="Calibri"/>
        </w:rPr>
        <w:t xml:space="preserve">: </w:t>
        <w:t xml:space="preserve">6</w:t>
        <w:t xml:space="preserve"/>
      </w:r>
      <w:proofErr w:type="gramStart"/>
      <w:r w:rsidR="009B6889" w:rsidRPr="008F24D1">
        <w:rPr>
          <w:rFonts w:eastAsia="Calibri"/>
        </w:rPr>
        <w:t xml:space="preserve"/>
      </w:r>
      <w:proofErr w:type="spellStart"/>
      <w:r w:rsidR="009B6889" w:rsidRPr="008F24D1">
        <w:rPr>
          <w:rFonts w:eastAsia="Calibri"/>
        </w:rPr>
        <w:t xml:space="preserve"/>
      </w:r>
      <w:r w:rsidR="00DA1C6C" w:rsidRPr="008F24D1">
        <w:rPr>
          <w:rFonts w:eastAsia="Calibri"/>
        </w:rPr>
        <w:t xml:space="preserve"/>
      </w:r>
      <w:r w:rsidR="009B6889" w:rsidRPr="008F24D1">
        <w:rPr>
          <w:rFonts w:eastAsia="Calibri"/>
        </w:rPr>
        <w:t xml:space="preserve"/>
      </w:r>
      <w:proofErr w:type="spellEnd"/>
      <w:proofErr w:type="gramEnd"/>
      <w:r w:rsidR="009B6889" w:rsidRPr="008F24D1">
        <w:rPr>
          <w:rFonts w:eastAsia="Calibri"/>
        </w:rPr>
        <w:t xml:space="preserve"> in your area</w:t>
      </w:r>
      <w:bookmarkEnd w:id="6"/>
    </w:p>
    <w:p w14:paraId="7DD6AEBD" w14:textId="0F95ED07" w:rsidR="00D04777" w:rsidRPr="008F24D1" w:rsidRDefault="00250159" w:rsidP="0028675C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drawing>
          <wp:inline distT="0" distB="0" distL="0" distR="0">
            <wp:extent cx="5760000" cy="7200000"/>
            <wp:docPr id="2137907314" name="Picture 2137907314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314" descr="desc"/>
                    <pic:cNvPicPr>
                      <a:picLocks noChangeAspect="1" noChangeArrowheads="1"/>
                    </pic:cNvPicPr>
                  </pic:nvPicPr>
                  <pic:blipFill>
                    <a:blip r:embed="img2137907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Start"/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End"/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Start"/>
      <w:proofErr w:type="gramStart"/>
      <w:r w:rsidR="00A02D77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A02D77">
        <w:rPr>
          <w:rFonts w:ascii="Calibri" w:eastAsia="Calibri" w:hAnsi="Calibri" w:cs="Times New Roman"/>
          <w:sz w:val="24"/>
          <w:szCs w:val="24"/>
        </w:rPr>
        <w:t xml:space="preserve"/>
      </w:r>
      <w:proofErr w:type="spellEnd"/>
      <w:r w:rsidR="00A02D77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r w:rsidR="00DA1C6C" w:rsidRPr="008F24D1">
        <w:rPr>
          <w:rFonts w:ascii="Calibri" w:eastAsia="Calibri" w:hAnsi="Calibri" w:cs="Times New Roman"/>
          <w:sz w:val="24"/>
          <w:szCs w:val="24"/>
        </w:rPr>
        <w:t xml:space="preserve"/>
      </w:r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</w:p>
    <w:p w14:paraId="18478902" w14:textId="14587970" w:rsidR="00297220" w:rsidRPr="008F24D1" w:rsidRDefault="00297220" w:rsidP="00297220">
      <w:pPr>
        <w:rPr>
          <w:rStyle w:val="Accentuationlgre"/>
        </w:rPr>
      </w:pPr>
      <w:r w:rsidRPr="008F24D1">
        <w:rPr>
          <w:rStyle w:val="Accentuationlgre"/>
          <w:rFonts w:ascii="Segoe UI Emoji" w:hAnsi="Segoe UI Emoji" w:cs="Segoe UI Emoji"/>
        </w:rPr>
        <w:t xml:space="preserve">🔍</w:t>
      </w:r>
      <w:r w:rsidRPr="008F24D1">
        <w:rPr>
          <w:rStyle w:val="Accentuationlgre"/>
        </w:rPr>
        <w:t xml:space="preserve"> </w:t>
      </w:r>
      <w:proofErr w:type="gramStart"/>
      <w:r w:rsidRPr="008F24D1">
        <w:rPr>
          <w:rStyle w:val="Accentuationlgre"/>
        </w:rPr>
        <w:t xml:space="preserve">Catégorie(s) "PILATES STUDIO"</w:t>
      </w:r>
      <w:proofErr w:type="spellStart"/>
      <w:r w:rsidRPr="008F24D1">
        <w:rPr>
          <w:rStyle w:val="Accentuationlgre"/>
        </w:rPr>
        <w:t xml:space="preserve"/>
      </w:r>
      <w:proofErr w:type="spellEnd"/>
      <w:proofErr w:type="gramEnd"/>
      <w:r w:rsidRPr="008F24D1">
        <w:rPr>
          <w:rStyle w:val="Accentuationlgre"/>
        </w:rPr>
        <w:t xml:space="preserve"/>
      </w:r>
      <w:proofErr w:type="spellStart"/>
      <w:r w:rsidRPr="008F24D1">
        <w:rPr>
          <w:rStyle w:val="Accentuationlgre"/>
        </w:rPr>
        <w:t xml:space="preserve"/>
      </w:r>
      <w:r w:rsidR="00DA1C6C" w:rsidRPr="008F24D1">
        <w:rPr>
          <w:rStyle w:val="Accentuationlgre"/>
        </w:rPr>
        <w:t xml:space="preserve"/>
      </w:r>
      <w:r w:rsidRPr="008F24D1">
        <w:rPr>
          <w:rStyle w:val="Accentuationlgre"/>
        </w:rPr>
        <w:t xml:space="preserve"/>
      </w:r>
      <w:proofErr w:type="spellEnd"/>
      <w:proofErr w:type="gramStart"/>
      <w:r w:rsidRPr="008F24D1">
        <w:rPr>
          <w:rStyle w:val="Accentuationlgre"/>
        </w:rPr>
        <w:t xml:space="preserve"/>
      </w:r>
      <w:proofErr w:type="gramEnd"/>
      <w:r w:rsidRPr="008F24D1">
        <w:rPr>
          <w:rStyle w:val="Accentuationlgre"/>
        </w:rPr>
        <w:t xml:space="preserve"/>
      </w:r>
    </w:p>
    <w:p w14:paraId="480D7854" w14:textId="77777777" w:rsidR="00256ED1" w:rsidRPr="008F24D1" w:rsidRDefault="00256ED1">
      <w:pPr>
        <w:rPr>
          <w:rFonts w:ascii="Arial" w:hAnsi="Arial" w:cs="Arial"/>
          <w:color w:val="1D1C1D"/>
          <w:sz w:val="23"/>
          <w:szCs w:val="23"/>
          <w:shd w:val="clear" w:color="auto" w:fill="F8F8F8"/>
        </w:rPr>
      </w:pPr>
      <w:r w:rsidRPr="008F24D1">
        <w:rPr>
          <w:rFonts w:ascii="Arial" w:hAnsi="Arial" w:cs="Arial"/>
          <w:color w:val="1D1C1D"/>
          <w:sz w:val="23"/>
          <w:szCs w:val="23"/>
          <w:shd w:val="clear" w:color="auto" w:fill="F8F8F8"/>
        </w:rPr>
        <w:br w:type="page"/>
      </w:r>
    </w:p>
    <w:bookmarkStart w:id="7" w:name="_Toc157413097"/>
    <w:p w14:paraId="297208C6" w14:textId="77777777" w:rsidR="00297220" w:rsidRPr="008F24D1" w:rsidRDefault="00297220" w:rsidP="00297220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6C753C5" wp14:editId="77E57D1C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315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1315658513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2800386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288633456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25124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766B" id="Groupe 17" o:spid="_x0000_s1026" style="position:absolute;margin-left:-29.45pt;margin-top:1.8pt;width:21pt;height:21pt;z-index:251780096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L4jj1AcAANQnAAAOAAAAZHJzL2Uyb0RvYy54bWzsWttu3DYQfS/QfxD0WCBZ3S+L2IGb1EGB IA2QFEkfZa3Wu4BWUiXZ6+Rr8i39sh4OKWlobVfaGGgLwy82JfJwOIfk8Ay1L17e7XLjNqubbVmc mfZzyzSyIi1X2+L6zPz94+WzyDSaNilWSV4W2Zn5JWvMl+c//vBiXy0zp9yU+SqrDXRSNMt9dWZu 2rZaLhZNusl2SfO8rLICleuy3iUtHuvrxapO9uh9ly8cywoW+7JeVXWZZk2Dt69lpXlO/a/XWdr+ tl43WWvkZybG1tLfmv5eib+L8xfJ8rpOqs02VcNIvmMUu2RbwGjf1eukTYybejvqardN67Ip1+3z tNwtyvV6m2bkA7yxrXvevKnLm4p8uV7ur6ueJlB7j6fv7jZ9d/umrj5U72swsa+uwQU9CV/u1vVO /McojTui7EtPWXbXGileOkEQh5jjFFWqTJSmG/A+QqWbXxTOs2PbwoQInCoDt+iMLrSh7Cssjmbw v3mY/x82SZURrc0S/r+vje0Ka9e1/cCPfNs1jSLZYa1eYtVlRr69qrO/vi0NsQgzA9XEFEF73ppl AwrnkjbhfLJMb5r2TVYS+8nt26YlTq9XKNEiW6kRpmVRNNs2+wwm17scK/enheFYse9bxt4YeMW6 vA/5g0Pc2PId39gch3y2mRUFmbLCIWpgU1YcZmWmLxok8sNpVzDJA2GEmPJEQ0iKpzzxuJF5s8Ih M2fFP90Kh8hVMjn3AbOiIFOMccjMuQ+ZlZlzzyHWpBsIVf28T+8R3nqmBzEzMNMDDjkwGwiK/c5P Nl0wSO8KFQ1QMhJx3Fp0AlVlI+IuDw2Isd0jtr2Ms0CJUDIBxvblYPskMHYlBzsngbHdOJiiLpiY N2zsIg72TrKMzcHB/klgrHkODk4CYylzcHgSGGuVg6OTwFiCHBxzsGRdLbYaikpoqZy0VGsa0FK1 aUBLXQlMsqySVqzRrmjs+/Pd2PRFUbsrb7OPJbVrxYKVm4XGIQOfGsPQLr252qY/Z185ykVYFToC ox9QGAV1qd5QpWwnh3i/UplWG0OzctAmnZZk07biAOZ5t8OAHHGu8DrmYl8n2J20qMwIR3pg56R8 IarGgxnqTnRxACqCmYdsMGPKmYtD5djHvGwy6nKYXTllDD/IF+CHdjpbaqId34lkuBlQHUHqDa0C 2Y45wypPpIghYzeyact0Jt1hPNriYN71cXhy8mXvYvhaX3LRj0zL1yf6ojbQiJ3B9JhW5stQ+Y8z jQoRGUji9yGCWg9Ktynz7epym+ciKFAGmL3Ka+M2QbxJ0jQr2u4I0VrmhQgyMQQs0okEOeQ6T1o6 CotS9CZnu27a10mzkb0RXu7MHeRzjSYYS44TEYlHp+VF6apcfUF+UJcycWyq9HKLnt4mTfs+qaG3 wRyyX9RuyvqraeyRSZ6ZzZ83SZ2ZRv5rgVQltj0PzVp68PzQwUPNa654TXGze1XCYZy8sEZF0b7N u+K6LnefkPReCKuoSooUtnHCt4jD8uFVi2dUIWNJs4sLKiPdBO9viw9VKjqnuAtPPt59SurKqFA8 M1tkde/KLj1Kll3qISavbyuQRXlx05brrchLiDHJk3pAqsZySVkc8izfciLLciOclDLNoiwXiRWd lSLvOyEnjYMwlGeX7QSRraJtn5y6bmjhUBVJph3YsUNCAAF3Ijl1DuLAQpcR0/o5ulI7pcRa/hc5 rRNFget6fk/24ZyWeBHrHdTPzWmD2HFU0Ov5dtzIVXz35xSj7UFprVDrjjRAO/p4Rmt7cB3ZQD+M Aymwls9KwJQJns6KZONo9ziQ+lxDRstJFzhksn8tIxXMRJP9c8gsing+OtMHDaKS8aM88Wx03jRw BHU9NRU8FZ1eSLz1iCWs56d07DGkY5hIZJMPyGtUNBJ5jVzf4mgchKqUpjiGxekjwpEQHDA6tDgk ZWX7wI0p++sEJT2PJKDstX8tHNLUZF7wVIkJtk58dg10mFLiduh5Mv/XdCd5LZPN+6NkVdxhvXf9 Sdmi6EVMOY6N+2SK8KNxsCii6uhSTeK6ZGuChYGzvjcgjhHRc98DulmRczUa8XjKdZ9Tlf3A7qQm xnV8r2GfhO7/U+j+Cx8nHMsJHd92xIY89nGCBPBsIWe7kefLray2eKfkkE150NW6cMZ67QTwg5Sc Z0celIq0MUPLUfsNEoRBwY/En6blHA93D1MWuJSbZYFrM3y8CvwpCxwQWpEfQ6Ucd4LLs1kmxoAp E5o6m8MTB9h+GHpClx53g8uzOZPN2880wSXaHBO8ve2GvutNesE/LARW6IdT880BES4GnUkT/PvC HC94e7nIp6ZC/7Ywve9G7bkBBIAn6fsYpC8p32MfjbCUoVr7j0aP5UuEOtYg2FUAO6TYxUYk96kw R7PHYSARz2w31m787SiypYYeVdH+vW9HF4qdKpVilw4EAtBhorKJro2OVIgg8OTAMEBXu6GO+6rI 93AXxwT3YEeWJAN6/51VJcPFOUIjk9F7xtAGYmxcUOm35z2d46p+bjRD+tj0JzlCyT5lYr6Duef+ sjrPtW11Ryhxgz06M5RjugWdCzopiAs6Au5Robfte5drQRLdNdGNjNyghcVmbfCC6GM1vRUqHJrN p4RE3Mk/lpv34Z6Z7uPpp2N08aB+5iZ+m8afqdXwY7zzvwEAAP//AwBQSwMEFAAGAAgAAAAhAIIT O7vfAAAACAEAAA8AAABkcnMvZG93bnJldi54bWxMj0FLw0AUhO+C/2F5grd0E2tCjXkppainItgK 4m2bfU1Cs7shu03Sf+/zpMdhhplvivVsOjHS4FtnEZJFDIJs5XRra4TPw2u0AuGDslp1zhLClTys y9ubQuXaTfaDxn2oBZdYnyuEJoQ+l9JXDRnlF64ny97JDUYFlkMt9aAmLjedfIjjTBrVWl5oVE/b hqrz/mIQ3iY1bZbJy7g7n7bX70P6/rVLCPH+bt48gwg0h78w/OIzOpTMdHQXq73oEKJ09cRRhGUG gv0oyVgfER7TDGRZyP8Hyh8AAAD//wMAUEsBAi0AFAAGAAgAAAAhALaDOJL+AAAA4QEAABMAAAAA AAAAAAAAAAAAAAAAAFtDb250ZW50X1R5cGVzXS54bWxQSwECLQAUAAYACAAAACEAOP0h/9YAAACU AQAACwAAAAAAAAAAAAAAAAAvAQAAX3JlbHMvLnJlbHNQSwECLQAUAAYACAAAACEARy+I49QHAADU JwAADgAAAAAAAAAAAAAAAAAuAgAAZHJzL2Uyb0RvYy54bWxQSwECLQAUAAYACAAAACEAghM7u98A AAAIAQAADwAAAAAAAAAAAAAAAAAuCgAAZHJzL2Rvd25yZXYueG1sUEsFBgAAAAAEAAQA8wAAADoL AAAAAA== ">
                <v:shape id="2137907316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F3B9xgAAAOMAAAAPAAAAZHJzL2Rvd25yZXYueG1sRE9fS8Mw EH8X9h3CCb65tJaOWZeNKQx8c52i+HY0ZxNsLiWJW/32iyDs8X7/b7WZ3CCOFKL1rKCcFyCIO68t 9wreXne3SxAxIWscPJOCX4qwWc+uVthof+KWjofUixzCsUEFJqWxkTJ2hhzGuR+JM/flg8OUz9BL HfCUw90g74piIR1azg0GR3oy1H0ffpwC+xGqOpqdfZ/a+8/Hl31qC52Uurmetg8gEk3pIv53P+s8 vyrrRb2sywr+fsoAyPUZAAD//wMAUEsBAi0AFAAGAAgAAAAhANvh9svuAAAAhQEAABMAAAAAAAAA AAAAAAAAAAAAAFtDb250ZW50X1R5cGVzXS54bWxQSwECLQAUAAYACAAAACEAWvQsW78AAAAVAQAA CwAAAAAAAAAAAAAAAAAfAQAAX3JlbHMvLnJlbHNQSwECLQAUAAYACAAAACEA6xdwfcYAAADjAAAA DwAAAAAAAAAAAAAAAAAHAgAAZHJzL2Rvd25yZXYueG1sUEsFBgAAAAADAAMAtwAAAPoCAAAA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bPJpJygAAAOIAAAAPAAAAZHJzL2Rvd25yZXYueG1sRI9Ba8JA FITvBf/D8oTe6m4UJURXEWmlBylUBfH2yD6TYPZtyK5J/PfdQqHHYWa+YVabwdaio9ZXjjUkEwWC OHem4kLD+fTxloLwAdlg7Zg0PMnDZj16WWFmXM/f1B1DISKEfYYayhCaTEqfl2TRT1xDHL2bay2G KNtCmhb7CLe1nCq1kBYrjgslNrQrKb8fH1bDvsd+O0veu8P9tnteT/OvyyEhrV/Hw3YJItAQ/sN/ 7U+jYa6mqVKzdAG/l+IdkOsfAAAA//8DAFBLAQItABQABgAIAAAAIQDb4fbL7gAAAIUBAAATAAAA AAAAAAAAAAAAAAAAAABbQ29udGVudF9UeXBlc10ueG1sUEsBAi0AFAAGAAgAAAAhAFr0LFu/AAAA FQEAAAsAAAAAAAAAAAAAAAAAHwEAAF9yZWxzLy5yZWxzUEsBAi0AFAAGAAgAAAAhAFs8mknKAAAA 4gAAAA8AAAAAAAAAAAAAAAAABwIAAGRycy9kb3ducmV2LnhtbFBLBQYAAAAAAwADALcAAAD+AgAA AAA= ">
                  <v:shape id="2137907317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dyvmyAAAAOMAAAAPAAAAZHJzL2Rvd25yZXYueG1sRE/NSsNA EL4LfYdlBG92Y2tDjN0WESQKHrRqztPsNEnNzobs2Ma37xYEj/P9z3I9uk4daAitZwM30wQUceVt y7WBz4+n6wxUEGSLnWcy8EsB1qvJxRJz64/8ToeN1CqGcMjRQCPS51qHqiGHYep74sjt/OBQ4jnU 2g54jOGu07MkSbXDlmNDgz09NlR9b36cgXLf321lW2S7V3lJFuVb8dWVhTFXl+PDPSihUf7Ff+5n G+fPsiydz28XKZx/igDo1QkAAP//AwBQSwECLQAUAAYACAAAACEA2+H2y+4AAACFAQAAEwAAAAAA AAAAAAAAAAAAAAAAW0NvbnRlbnRfVHlwZXNdLnhtbFBLAQItABQABgAIAAAAIQBa9CxbvwAAABUB AAALAAAAAAAAAAAAAAAAAB8BAABfcmVscy8ucmVsc1BLAQItABQABgAIAAAAIQCrdyvmyAAAAOMA AAAPAAAAAAAAAAAAAAAAAAcCAABkcnMvZG93bnJldi54bWxQSwUGAAAAAAMAAwC3AAAA/AIA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318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BJUaywAAAOMAAAAPAAAAZHJzL2Rvd25yZXYueG1sRI9BSwMx FITvgv8hPMGL2OwGq7JtWkRQPJV2FcXbY/O6WZq8bDex3f57IxQ8DjPzDTNfjt6JAw2xC6yhnBQg iJtgOm41fLy/3D6CiAnZoAtMGk4UYbm4vJhjZcKRN3SoUysyhGOFGmxKfSVlbCx5jJPQE2dvGwaP KcuhlWbAY4Z7J1VR3EuPHecFiz09W2p29Y/X8PlqSK2+V1/G7vfrenfTubU7aX19NT7NQCQa03/4 3H4zGlShHtS0VHcl/H3Kf0AufgEAAP//AwBQSwECLQAUAAYACAAAACEA2+H2y+4AAACFAQAAEwAA AAAAAAAAAAAAAAAAAAAAW0NvbnRlbnRfVHlwZXNdLnhtbFBLAQItABQABgAIAAAAIQBa9CxbvwAA ABUBAAALAAAAAAAAAAAAAAAAAB8BAABfcmVscy8ucmVsc1BLAQItABQABgAIAAAAIQDJBJUaywAA AOMAAAAPAAAAAAAAAAAAAAAAAAcCAABkcnMvZG93bnJldi54bWxQSwUGAAAAAAMAAwC3AAAA/wIA 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eastAsia="Calibri"/>
          <w:noProof/>
        </w:rPr>
        <w:t xml:space="preserve">List of the</w:t>
      </w:r>
      <w:r w:rsidRPr="008F24D1">
        <w:rPr>
          <w:rFonts w:eastAsia="Calibri"/>
        </w:rPr>
        <w:t xml:space="preserve"> </w:t>
        <w:t xml:space="preserve">6</w:t>
        <w:t xml:space="preserve"/>
      </w:r>
      <w:proofErr w:type="spellStart"/>
      <w:r w:rsidRPr="008F24D1">
        <w:rPr>
          <w:rFonts w:eastAsia="Calibri"/>
        </w:rPr>
        <w:t xml:space="preserve"/>
      </w:r>
      <w:proofErr w:type="spellEnd"/>
      <w:r w:rsidRPr="008F24D1">
        <w:rPr>
          <w:rFonts w:eastAsia="Calibri"/>
        </w:rPr>
        <w:t xml:space="preserve"> closest POI</w:t>
      </w:r>
      <w:bookmarkEnd w:id="7"/>
    </w:p>
    <w:p w14:paraId="54D391CA" w14:textId="77777777" w:rsidR="00D626BB" w:rsidRPr="008F24D1" w:rsidRDefault="00D626BB" w:rsidP="00D626BB"/>
    <w:tbl>
      <w:tblPr>
        <w:tblStyle w:val="oalley"/>
        <w:tblW w:w="8963" w:type="dxa"/>
        <w:tblLayout w:type="fixed"/>
        <w:tblLook w:val="0420" w:firstRow="1" w:lastRow="0" w:firstColumn="0" w:lastColumn="0" w:noHBand="0" w:noVBand="1"/>
      </w:tblPr>
      <w:tblGrid>
        <w:gridCol w:w="1105"/>
        <w:gridCol w:w="3031"/>
        <w:gridCol w:w="4827"/>
      </w:tblGrid>
      <w:tr w:rsidR="00D626BB" w:rsidRPr="008F24D1" w14:paraId="62B2CF54" w14:textId="77777777" w:rsidTr="00FE5A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105" w:type="dxa"/>
            <w:shd w:val="clear" w:color="auto" w:fill="4DC0EF" w:themeFill="accent1"/>
          </w:tcPr>
          <w:p w14:paraId="1F19FB18" w14:textId="77777777" w:rsidR="00D626BB" w:rsidRPr="008F24D1" w:rsidRDefault="00D626BB" w:rsidP="00D26977">
            <w:pPr>
              <w:pStyle w:val="TitreTable"/>
            </w:pPr>
          </w:p>
        </w:tc>
        <w:tc>
          <w:tcPr>
            <w:tcW w:w="3031" w:type="dxa"/>
            <w:shd w:val="clear" w:color="auto" w:fill="4DC0EF" w:themeFill="accent1"/>
            <w:vAlign w:val="center"/>
          </w:tcPr>
          <w:p w14:paraId="42C28CE1" w14:textId="77777777" w:rsidR="00D626BB" w:rsidRPr="00FE5AA1" w:rsidRDefault="00D626BB" w:rsidP="00FE5AA1">
            <w:pPr>
              <w:pStyle w:val="TitreTable"/>
              <w:rPr>
                <w:b/>
                <w:bCs w:val="0"/>
              </w:rPr>
            </w:pPr>
            <w:r w:rsidRPr="00FE5AA1">
              <w:rPr>
                <w:b/>
                <w:bCs w:val="0"/>
              </w:rPr>
              <w:t xml:space="preserve">Name</w:t>
            </w:r>
          </w:p>
        </w:tc>
        <w:tc>
          <w:tcPr>
            <w:tcW w:w="4827" w:type="dxa"/>
            <w:shd w:val="clear" w:color="auto" w:fill="4DC0EF" w:themeFill="accent1"/>
            <w:vAlign w:val="center"/>
          </w:tcPr>
          <w:p w14:paraId="3CA36051" w14:textId="77777777" w:rsidR="00D626BB" w:rsidRPr="00FE5AA1" w:rsidRDefault="00D626BB" w:rsidP="00FE5AA1">
            <w:pPr>
              <w:pStyle w:val="TitreTable"/>
              <w:rPr>
                <w:b/>
                <w:bCs w:val="0"/>
              </w:rPr>
            </w:pPr>
            <w:r w:rsidRPr="00FE5AA1">
              <w:rPr>
                <w:b/>
                <w:bCs w:val="0"/>
              </w:rPr>
              <w:t xml:space="preserve">Address</w:t>
            </w:r>
          </w:p>
        </w:tc>
      </w:tr>
      <w:tr w:rsidR="00D626BB" w:rsidRPr="008F24D1" w14:paraId="59CF78F9" w14:textId="77777777" w:rsidTr="001009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1105" w:type="dxa"/>
            <w:vAlign w:val="center"/>
            <w:hideMark/>
          </w:tcPr>
          <w:p w14:paraId="27155C83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1</w:t>
            </w:r>
          </w:p>
        </w:tc>
        <w:tc>
          <w:tcPr>
            <w:tcW w:w="3031" w:type="dxa"/>
            <w:vAlign w:val="center"/>
            <w:hideMark/>
          </w:tcPr>
          <w:p w14:paraId="798AC55F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Studio 120</w:t>
            </w:r>
          </w:p>
        </w:tc>
        <w:tc>
          <w:tcPr>
            <w:tcW w:w="4827" w:type="dxa"/>
            <w:vAlign w:val="center"/>
            <w:hideMark/>
          </w:tcPr>
          <w:p w14:paraId="5BC2C369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210 E Stevens St Suite 210, Culpeper, VA 22701, United States</w:t>
            </w:r>
            <w:proofErr w:type="spellStart"/>
            <w:proofErr w:type="gramStart"/>
            <w:r w:rsidRPr="00FE5AA1">
              <w:rPr>
                <w:color w:val="auto"/>
                <w:sz w:val="22"/>
                <w:szCs w:val="11"/>
              </w:rPr>
              <w:t xml:space="preserve"/>
            </w:r>
            <w:proofErr w:type="spellEnd"/>
            <w:proofErr w:type="gramEnd"/>
            <w:r w:rsidRPr="00FE5AA1">
              <w:rPr>
                <w:color w:val="auto"/>
                <w:sz w:val="22"/>
                <w:szCs w:val="11"/>
              </w:rPr>
              <w:t xml:space="preserve"/>
            </w:r>
          </w:p>
        </w:tc>
      </w:tr>
      <w:tr w:rsidR="00D626BB" w:rsidRPr="008F24D1" w14:paraId="59CF78F9" w14:textId="77777777" w:rsidTr="001009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1105" w:type="dxa"/>
            <w:vAlign w:val="center"/>
            <w:hideMark/>
          </w:tcPr>
          <w:p w14:paraId="27155C83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2</w:t>
            </w:r>
          </w:p>
        </w:tc>
        <w:tc>
          <w:tcPr>
            <w:tcW w:w="3031" w:type="dxa"/>
            <w:vAlign w:val="center"/>
            <w:hideMark/>
          </w:tcPr>
          <w:p w14:paraId="798AC55F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pranapiloga</w:t>
            </w:r>
          </w:p>
        </w:tc>
        <w:tc>
          <w:tcPr>
            <w:tcW w:w="4827" w:type="dxa"/>
            <w:vAlign w:val="center"/>
            <w:hideMark/>
          </w:tcPr>
          <w:p w14:paraId="5BC2C369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133 E Davis St #350, Culpeper, VA 22701, United States</w:t>
            </w:r>
            <w:proofErr w:type="spellStart"/>
            <w:proofErr w:type="gramStart"/>
            <w:r w:rsidRPr="00FE5AA1">
              <w:rPr>
                <w:color w:val="auto"/>
                <w:sz w:val="22"/>
                <w:szCs w:val="11"/>
              </w:rPr>
              <w:t xml:space="preserve"/>
            </w:r>
            <w:proofErr w:type="spellEnd"/>
            <w:proofErr w:type="gramEnd"/>
            <w:r w:rsidRPr="00FE5AA1">
              <w:rPr>
                <w:color w:val="auto"/>
                <w:sz w:val="22"/>
                <w:szCs w:val="11"/>
              </w:rPr>
              <w:t xml:space="preserve"/>
            </w:r>
          </w:p>
        </w:tc>
      </w:tr>
      <w:tr w:rsidR="00D626BB" w:rsidRPr="008F24D1" w14:paraId="59CF78F9" w14:textId="77777777" w:rsidTr="001009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1105" w:type="dxa"/>
            <w:vAlign w:val="center"/>
            <w:hideMark/>
          </w:tcPr>
          <w:p w14:paraId="27155C83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3</w:t>
            </w:r>
          </w:p>
        </w:tc>
        <w:tc>
          <w:tcPr>
            <w:tcW w:w="3031" w:type="dxa"/>
            <w:vAlign w:val="center"/>
            <w:hideMark/>
          </w:tcPr>
          <w:p w14:paraId="798AC55F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Culpeper Yoga Shala and Spa</w:t>
            </w:r>
          </w:p>
        </w:tc>
        <w:tc>
          <w:tcPr>
            <w:tcW w:w="4827" w:type="dxa"/>
            <w:vAlign w:val="center"/>
            <w:hideMark/>
          </w:tcPr>
          <w:p w14:paraId="5BC2C369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138 N Main St #101, Culpeper, VA 22701, United States</w:t>
            </w:r>
            <w:proofErr w:type="spellStart"/>
            <w:proofErr w:type="gramStart"/>
            <w:r w:rsidRPr="00FE5AA1">
              <w:rPr>
                <w:color w:val="auto"/>
                <w:sz w:val="22"/>
                <w:szCs w:val="11"/>
              </w:rPr>
              <w:t xml:space="preserve"/>
            </w:r>
            <w:proofErr w:type="spellEnd"/>
            <w:proofErr w:type="gramEnd"/>
            <w:r w:rsidRPr="00FE5AA1">
              <w:rPr>
                <w:color w:val="auto"/>
                <w:sz w:val="22"/>
                <w:szCs w:val="11"/>
              </w:rPr>
              <w:t xml:space="preserve"/>
            </w:r>
          </w:p>
        </w:tc>
      </w:tr>
      <w:tr w:rsidR="00D626BB" w:rsidRPr="008F24D1" w14:paraId="59CF78F9" w14:textId="77777777" w:rsidTr="001009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1105" w:type="dxa"/>
            <w:vAlign w:val="center"/>
            <w:hideMark/>
          </w:tcPr>
          <w:p w14:paraId="27155C83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4</w:t>
            </w:r>
          </w:p>
        </w:tc>
        <w:tc>
          <w:tcPr>
            <w:tcW w:w="3031" w:type="dxa"/>
            <w:vAlign w:val="center"/>
            <w:hideMark/>
          </w:tcPr>
          <w:p w14:paraId="798AC55F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Sol to Soul Yoga</w:t>
            </w:r>
          </w:p>
        </w:tc>
        <w:tc>
          <w:tcPr>
            <w:tcW w:w="4827" w:type="dxa"/>
            <w:vAlign w:val="center"/>
            <w:hideMark/>
          </w:tcPr>
          <w:p w14:paraId="5BC2C369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971 Garrisonville Rd, Stafford, VA 22554, United States</w:t>
            </w:r>
            <w:proofErr w:type="spellStart"/>
            <w:proofErr w:type="gramStart"/>
            <w:r w:rsidRPr="00FE5AA1">
              <w:rPr>
                <w:color w:val="auto"/>
                <w:sz w:val="22"/>
                <w:szCs w:val="11"/>
              </w:rPr>
              <w:t xml:space="preserve"/>
            </w:r>
            <w:proofErr w:type="spellEnd"/>
            <w:proofErr w:type="gramEnd"/>
            <w:r w:rsidRPr="00FE5AA1">
              <w:rPr>
                <w:color w:val="auto"/>
                <w:sz w:val="22"/>
                <w:szCs w:val="11"/>
              </w:rPr>
              <w:t xml:space="preserve"/>
            </w:r>
          </w:p>
        </w:tc>
      </w:tr>
      <w:tr w:rsidR="00D626BB" w:rsidRPr="008F24D1" w14:paraId="59CF78F9" w14:textId="77777777" w:rsidTr="001009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1105" w:type="dxa"/>
            <w:vAlign w:val="center"/>
            <w:hideMark/>
          </w:tcPr>
          <w:p w14:paraId="27155C83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5</w:t>
            </w:r>
          </w:p>
        </w:tc>
        <w:tc>
          <w:tcPr>
            <w:tcW w:w="3031" w:type="dxa"/>
            <w:vAlign w:val="center"/>
            <w:hideMark/>
          </w:tcPr>
          <w:p w14:paraId="798AC55F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Orangetheory Fitness</w:t>
            </w:r>
          </w:p>
        </w:tc>
        <w:tc>
          <w:tcPr>
            <w:tcW w:w="4827" w:type="dxa"/>
            <w:vAlign w:val="center"/>
            <w:hideMark/>
          </w:tcPr>
          <w:p w14:paraId="5BC2C369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308 Worth Ave, Stafford, VA 22556, United States</w:t>
            </w:r>
            <w:proofErr w:type="spellStart"/>
            <w:proofErr w:type="gramStart"/>
            <w:r w:rsidRPr="00FE5AA1">
              <w:rPr>
                <w:color w:val="auto"/>
                <w:sz w:val="22"/>
                <w:szCs w:val="11"/>
              </w:rPr>
              <w:t xml:space="preserve"/>
            </w:r>
            <w:proofErr w:type="spellEnd"/>
            <w:proofErr w:type="gramEnd"/>
            <w:r w:rsidRPr="00FE5AA1">
              <w:rPr>
                <w:color w:val="auto"/>
                <w:sz w:val="22"/>
                <w:szCs w:val="11"/>
              </w:rPr>
              <w:t xml:space="preserve"/>
            </w:r>
          </w:p>
        </w:tc>
      </w:tr>
      <w:tr w:rsidR="00D626BB" w:rsidRPr="008F24D1" w14:paraId="59CF78F9" w14:textId="77777777" w:rsidTr="001009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tcW w:w="1105" w:type="dxa"/>
            <w:vAlign w:val="center"/>
            <w:hideMark/>
          </w:tcPr>
          <w:p w14:paraId="27155C83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6</w:t>
            </w:r>
          </w:p>
        </w:tc>
        <w:tc>
          <w:tcPr>
            <w:tcW w:w="3031" w:type="dxa"/>
            <w:vAlign w:val="center"/>
            <w:hideMark/>
          </w:tcPr>
          <w:p w14:paraId="798AC55F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Club Pilates</w:t>
            </w:r>
          </w:p>
        </w:tc>
        <w:tc>
          <w:tcPr>
            <w:tcW w:w="4827" w:type="dxa"/>
            <w:vAlign w:val="center"/>
            <w:hideMark/>
          </w:tcPr>
          <w:p w14:paraId="5BC2C369" w14:textId="77777777" w:rsidR="00D626BB" w:rsidRPr="00FE5AA1" w:rsidRDefault="00D626BB" w:rsidP="00FE5AA1">
            <w:pPr>
              <w:pStyle w:val="Table"/>
              <w:rPr>
                <w:color w:val="auto"/>
                <w:sz w:val="22"/>
                <w:szCs w:val="11"/>
              </w:rPr>
            </w:pPr>
            <w:r w:rsidRPr="00FE5AA1">
              <w:rPr>
                <w:color w:val="auto"/>
                <w:sz w:val="22"/>
                <w:szCs w:val="11"/>
              </w:rPr>
              <w:t xml:space="preserve">1425 Stafford Market Pl, Stafford, VA 22556, United States</w:t>
            </w:r>
            <w:proofErr w:type="spellStart"/>
            <w:proofErr w:type="gramStart"/>
            <w:r w:rsidRPr="00FE5AA1">
              <w:rPr>
                <w:color w:val="auto"/>
                <w:sz w:val="22"/>
                <w:szCs w:val="11"/>
              </w:rPr>
              <w:t xml:space="preserve"/>
            </w:r>
            <w:proofErr w:type="spellEnd"/>
            <w:proofErr w:type="gramEnd"/>
            <w:r w:rsidRPr="00FE5AA1">
              <w:rPr>
                <w:color w:val="auto"/>
                <w:sz w:val="22"/>
                <w:szCs w:val="11"/>
              </w:rPr>
              <w:t xml:space="preserve"/>
            </w:r>
          </w:p>
        </w:tc>
      </w:tr>
    </w:tbl>
    <w:bookmarkStart w:id="6" w:name="_Toc157438042"/>
    <w:p w14:paraId="47156723" w14:textId="57BFA37B" w:rsidR="00D04777" w:rsidRPr="008F24D1" w:rsidRDefault="00D04777" w:rsidP="00D04777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B22729F" wp14:editId="0AA1DD86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319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701885569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788109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035604872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00867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E80C9" id="Groupe 17" o:spid="_x0000_s1026" style="position:absolute;margin-left:-29.45pt;margin-top:1.8pt;width:21pt;height:21pt;z-index:251731968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7gXNA0gcAANEnAAAOAAAAZHJzL2Uyb0RvYy54bWzsWt1u2zYYvR+wdxB0OWC1/n+MOkXWrsWA oivQDu0uFVmODciSJilx2qfZs+zJdviRkj5amSU3wDYEuUkkk4ffD8mP59B+/uJunxu3Wd3symJl 2s8s08iKtFzviuuV+dvH1z9GptG0SbFO8rLIVuaXrDFfXHz/3fNDtcycclvm66w2MEjRLA/Vyty2 bbVcLJp0m+2T5llZZQUaN2W9T1q81teLdZ0cMPo+XziWFSwOZb2u6jLNmgafvpKN5gWNv9lkafvr ZtNkrZGvTPjW0t+a/l6Jv4uL58nyuk6q7S5VbiTf4MU+2RUw2g/1KmkT46bejYba79K6bMpN+ywt 94tys9mlGcWAaGzrKJo3dXlTUSzXy8N11acJqT3K0zcPm767fVNXH6r3NTJxqK6RC3oTsdxt6r34 Dy+NO0rZlz5l2V1rpPjQCYI4xBynaFLPlNJ0i7yPUOn2Z4Xz7Ni2MCECp56BW3RGF5orhwqLoxni bx4W/4dtUmWU1maJ+N/Xxm69MkPLjiLfD2LTKJI9luprLLrMyHdXdfbXn0tDrMHMsF2xZIRDQPZp a5YNMjg3ZxOxJ8v0pmnfZCUlP7l927SU0us1nmiNrZWHaVkUza7NPiORm32OhfvDwnCs2Pct42AM acWyPIb8ziFubPmOb2xPQz7bzIqCTFnhEOXYlBWHWZkZiwaJ/HA6FJcbIcRUJBpCpngqEo8bmTcr HDJzVvzzrXCIXCWTcx8wKwoylTEOmTn3IbMyc+45xJoMA5Wq3yjTe4T3nhkBqkdvYGYEHHLPbKAm 9js/2XbFIL0rVDXAk5GI09aiA6gqG1F2eWlAie1ese1lmQVKlJIJMLYvB9tngbErOdg5C4ztxsFU dZGJeW5jF3Gwd5ZlbA4O9s8CY81zcHAWGEuZg8OzwFirHBydBcYS5OCYg2XW1WKrQagElcqJSrWm ASpVmwao1JXAJMsqacUa7R6NQ3+8G9v+UbTuy9vsY0n9WrFg5WYhP2ThUz4M/dKbq136U/aVo1yU VUEj4P2Aghc0pPqEGmU/6eJxozKtNoZm5V6bdFqSTduKA5jnww4OOeJc4W0sxL5NZHfSojIjAumB XZDyA9E0dmZoOzPEAagSzCJkzoxTzkIcGscx5mWT0ZDD7MopY/iBvgA/9NOzpSba8Z1IlpsB1SVI fUKrQPZjwbDGM1PEkLEb2bRlOpPu4I+2OFh0fR2enHw5unBfG0su+pFp+fGZsagNNMrOYHqcVhbL 0PiPM40GURmI4fclgnoPTLcp89369S7PRVEgAZi9zGvjNkG9SdI0K9ruCNF65oUoMjEILNREAgm5 yZOWjsKiFKPJ2a6b9lXSbOVohJc7cw/6XKMLfMlxIkJ3dFxePF2V6y+QB3UpdWNTpa93GOlt0rTv kxp8G5mD+EXrtqy/msYBQnJlNn/cJHVmGvkvBZRKbHseurX04vmhg5eat1zxluJm/7JEwDh5YY0e Rf827x43dbn/BM17KayiKSlS2MYJ36IOy5eXLd7RBMWSZpeX9Ay1iby/LT5UqRic6i4i+Xj3Kakr o8Ljymwh6t6VnTpKlp30EJPX9xXIory8acvNTugSypjMk3qBUmNSUj4OMstzwyhCDelUFmlc6Co6 KoXqO0ORxkEYyqPLdoLIVsW2l6auG1o4U4XEtAM7dogHoN5OSFPnXhyS0OlhWj4nF2pHlFjP/0DR 2pbrB5YXhSiNpyQt5eVMSRvEjqNqXp9vx41cle/+mGJpe5CqFWTdkQZoQ58WtLbnRBHEQO/GPQpY k7MSMGWCq1mhNU4Oj6SPlcDpEDhkcnxNkIrMRJMp4pBZKeJyVBb8SRsaRGnxk3niYnTeNHAEDT01 FVyJTi8k3nuUJaznJzX2GNQYJhJi8gGyRm1lIWvk+hYn48BTJTPFKSxOH1GOBN+A0aHHfUxW9g/c mMRfxyfpfcQA5aj9xyIgjUzmBVdKjK913LProMMUEbdDz5PyX6OdFLXUmsdesiYesD66/qZsUfWi TDmOjdtkqvAjP1gVUW10pyZxndaayMKQs340IE4los99D+hmRc7VyOPxlOsxp0r8wO4kJcZlfE9h n3ju/5Pn/gtfTdiha1lREGI/nuJxxH9n8zjbjTxf7mS1wzsiBy3lgVbrvBnLteO/DyJynh15IBHS xgwqR/230AcDgR9xP43KOR5uHqYscCY3ywKnZvjmKvCnLHBAaEV+DJJyOgjOzmaZGAOmTGjkbE6e OMD2w9ATtPR0GJydzZls3n+mCc7Q5pjg/W039F1vMgr+tUJghX44Nd8cEOFa0Jk0wb9dmBMF7y8X +dRUYBP3EmSOhVF/bgAF4In5PgbmS8T31FdGWMogrf1XRo/lewh1rIGvqwJ2H2EX24TCp4c5lD0O A4n40XZj7b4fvyewJYUeNdH+Pbaj88SOlEquSwcCAegwUWKi66MjFSIIPOkYHHS1++m4b4p8L6Kb t47UDnbkk8yAPn5nVbFwcY6QZ7J6z3BtSIwduK5+d96nc9zUz41mSPdNf5MeyuyTEPMdzD3XF6zN c21bXRFK3GCPzgwVmG5BzwWdFJQLOgKOUqH37UeXa0EmuuuiGxmFQQuLyNNxE6WPtfRW6OG+2XzS I+JG/rHcuw/XzHQbT78bo3sH9Rs38cM0/k69hl/iXfwNAAD//wMAUEsDBBQABgAIAAAAIQCCEzu7 3wAAAAgBAAAPAAAAZHJzL2Rvd25yZXYueG1sTI9BS8NAFITvgv9heYK3dBNrQo15KaWopyLYCuJt m31NQrO7IbtN0n/v86THYYaZb4r1bDox0uBbZxGSRQyCbOV0a2uEz8NrtALhg7Jadc4SwpU8rMvb m0Ll2k32g8Z9qAWXWJ8rhCaEPpfSVw0Z5ReuJ8veyQ1GBZZDLfWgJi43nXyI40wa1VpeaFRP24aq 8/5iEN4mNW2Wycu4O5+21+9D+v61Swjx/m7ePIMINIe/MPziMzqUzHR0F6u96BCidPXEUYRlBoL9 KMlYHxEe0wxkWcj/B8ofAAAA//8DAFBLAQItABQABgAIAAAAIQC2gziS/gAAAOEBAAATAAAAAAAA AAAAAAAAAAAAAABbQ29udGVudF9UeXBlc10ueG1sUEsBAi0AFAAGAAgAAAAhADj9If/WAAAAlAEA AAsAAAAAAAAAAAAAAAAALwEAAF9yZWxzLy5yZWxzUEsBAi0AFAAGAAgAAAAhADuBc0DSBwAA0ScA AA4AAAAAAAAAAAAAAAAALgIAAGRycy9lMm9Eb2MueG1sUEsBAi0AFAAGAAgAAAAhAIITO7vfAAAA CAEAAA8AAAAAAAAAAAAAAAAALAoAAGRycy9kb3ducmV2LnhtbFBLBQYAAAAABAAEAPMAAAA4CwAA AAA= ">
                <v:shape id="2137907320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2anLEyQAAAOIAAAAPAAAAZHJzL2Rvd25yZXYueG1sRI9BSwMx FITvgv8hPMGbTaps3a5NiwoFb7pVWrw9Ns9NcJMsybNd/70RBI/DzHzDrDaTH8SRUnYxaJjPFAgK XTQu9BreXrdXNYjMGAwOMZCGb8qwWZ+frbAx8RRaOu64FwUScoMaLPPYSJk7Sx7zLI4UivcRk0cu MvXSJDwVuB/ktVIL6dGFsmBxpEdL3efuy2twh3RTZbt1+6ldvj88v3CrDGt9eTHd34Fgmvg//Nd+ Mhpu1byuq2qxhN9L5Q7I9Q8AAAD//wMAUEsBAi0AFAAGAAgAAAAhANvh9svuAAAAhQEAABMAAAAA AAAAAAAAAAAAAAAAAFtDb250ZW50X1R5cGVzXS54bWxQSwECLQAUAAYACAAAACEAWvQsW78AAAAV AQAACwAAAAAAAAAAAAAAAAAfAQAAX3JlbHMvLnJlbHNQSwECLQAUAAYACAAAACEAdmpyxMkAAADi AAAADwAAAAAAAAAAAAAAAAAHAgAAZHJzL2Rvd25yZXYueG1sUEsFBgAAAAADAAMAtwAAAP0CAAAA 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VEoGVygAAAOEAAAAPAAAAZHJzL2Rvd25yZXYueG1sRI9Ba8JA FITvhf6H5RW8NZtoa9PUVURa8SCCWii9PbLPJJh9G7LbJP57VxB6HGbmG2a2GEwtOmpdZVlBEsUg iHOrKy4UfB+/nlMQziNrrC2Tggs5WMwfH2aYadvznrqDL0SAsMtQQel9k0np8pIMusg2xME72dag D7ItpG6xD3BTy3EcT6XBisNCiQ2tSsrPhz+jYN1jv5wkn932fFpdfo+vu59tQkqNnoblBwhPg/8P 39sbreBl8pamSfwOt0fhDcj5FQAA//8DAFBLAQItABQABgAIAAAAIQDb4fbL7gAAAIUBAAATAAAA AAAAAAAAAAAAAAAAAABbQ29udGVudF9UeXBlc10ueG1sUEsBAi0AFAAGAAgAAAAhAFr0LFu/AAAA FQEAAAsAAAAAAAAAAAAAAAAAHwEAAF9yZWxzLy5yZWxzUEsBAi0AFAAGAAgAAAAhABUSgZXKAAAA 4QAAAA8AAAAAAAAAAAAAAAAABwIAAGRycy9kb3ducmV2LnhtbFBLBQYAAAAAAwADALcAAAD+AgAA AAA= ">
                  <v:shape id="2137907321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R8d+OyAAAAOMAAAAPAAAAZHJzL2Rvd25yZXYueG1sRE/NSsNA EL4LvsMygje7a7U1xm6LCBIFD9rWnKfZaRLNzobs2Ma3dwXB43z/s1iNvlMHGmIb2MLlxIAiroJr ubaw3TxeZKCiIDvsApOFb4qwWp6eLDB34chvdFhLrVIIxxwtNCJ9rnWsGvIYJ6EnTtw+DB4lnUOt 3YDHFO47PTVmrj22nBoa7Omhoepz/eUtlB/97U52RbZ/kWczK1+L964srD0/G+/vQAmN8i/+cz+5 NN9czebmOruZwu9PCQC9/AEAAP//AwBQSwECLQAUAAYACAAAACEA2+H2y+4AAACFAQAAEwAAAAAA AAAAAAAAAAAAAAAAW0NvbnRlbnRfVHlwZXNdLnhtbFBLAQItABQABgAIAAAAIQBa9CxbvwAAABUB AAALAAAAAAAAAAAAAAAAAB8BAABfcmVscy8ucmVsc1BLAQItABQABgAIAAAAIQAR8d+OyAAAAOMA AAAPAAAAAAAAAAAAAAAAAAcCAABkcnMvZG93bnJldi54bWxQSwUGAAAAAAMAAwC3AAAA/AIA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322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FLIoMxwAAAOIAAAAPAAAAZHJzL2Rvd25yZXYueG1sRE9NawIx EL0X+h/CFHopNdGCytYoIrT0JHaVirdhM90sJpN1k+r675tCwePjfc8WvXfiTF1sAmsYDhQI4iqY hmsNu+3b8xRETMgGXWDScKUIi/n93QwLEy78Secy1SKHcCxQg02pLaSMlSWPcRBa4sx9h85jyrCr penwksO9kyOlxtJjw7nBYksrS9Wx/PEavt4NjdaH9d7Y02lTHp8at3FXrR8f+uUriER9uon/3R8m z5+8KDUdT4bwdyljkPNfAAAA//8DAFBLAQItABQABgAIAAAAIQDb4fbL7gAAAIUBAAATAAAAAAAA AAAAAAAAAAAAAABbQ29udGVudF9UeXBlc10ueG1sUEsBAi0AFAAGAAgAAAAhAFr0LFu/AAAAFQEA AAsAAAAAAAAAAAAAAAAAHwEAAF9yZWxzLy5yZWxzUEsBAi0AFAAGAAgAAAAhAAUsigzHAAAA4gAA AA8AAAAAAAAAAAAAAAAABwIAAGRycy9kb3ducmV2LnhtbFBLBQYAAAAAAwADALcAAAD7AgAAAAA=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="009B6889" w:rsidRPr="008F24D1">
        <w:rPr>
          <w:rFonts w:eastAsia="Calibri"/>
        </w:rPr>
        <w:t xml:space="preserve"> </w:t>
        <w:t xml:space="preserve">Blink Fitness</w:t>
        <w:t xml:space="preserve"/>
      </w:r>
      <w:r w:rsidR="00DA1C6C" w:rsidRPr="008F24D1">
        <w:rPr>
          <w:rFonts w:eastAsia="Calibri"/>
        </w:rPr>
        <w:t xml:space="preserve"/>
      </w:r>
      <w:r w:rsidR="009B6889" w:rsidRPr="008F24D1">
        <w:rPr>
          <w:rFonts w:eastAsia="Calibri"/>
        </w:rPr>
        <w:t xml:space="preserve">: </w:t>
        <w:t xml:space="preserve">0</w:t>
        <w:t xml:space="preserve"/>
      </w:r>
      <w:proofErr w:type="gramStart"/>
      <w:r w:rsidR="009B6889" w:rsidRPr="008F24D1">
        <w:rPr>
          <w:rFonts w:eastAsia="Calibri"/>
        </w:rPr>
        <w:t xml:space="preserve"/>
      </w:r>
      <w:proofErr w:type="spellStart"/>
      <w:r w:rsidR="009B6889" w:rsidRPr="008F24D1">
        <w:rPr>
          <w:rFonts w:eastAsia="Calibri"/>
        </w:rPr>
        <w:t xml:space="preserve"/>
      </w:r>
      <w:r w:rsidR="00DA1C6C" w:rsidRPr="008F24D1">
        <w:rPr>
          <w:rFonts w:eastAsia="Calibri"/>
        </w:rPr>
        <w:t xml:space="preserve"/>
      </w:r>
      <w:r w:rsidR="009B6889" w:rsidRPr="008F24D1">
        <w:rPr>
          <w:rFonts w:eastAsia="Calibri"/>
        </w:rPr>
        <w:t xml:space="preserve"/>
      </w:r>
      <w:proofErr w:type="spellEnd"/>
      <w:proofErr w:type="gramEnd"/>
      <w:r w:rsidR="009B6889" w:rsidRPr="008F24D1">
        <w:rPr>
          <w:rFonts w:eastAsia="Calibri"/>
        </w:rPr>
        <w:t xml:space="preserve"> in your area</w:t>
      </w:r>
      <w:bookmarkEnd w:id="6"/>
    </w:p>
    <w:p w14:paraId="7DD6AEBD" w14:textId="0F95ED07" w:rsidR="00D04777" w:rsidRPr="008F24D1" w:rsidRDefault="00250159" w:rsidP="0028675C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rFonts w:ascii="Calibri" w:eastAsia="Calibri" w:hAnsi="Calibri" w:cs="Times New Roman"/>
          <w:sz w:val="24"/>
          <w:szCs w:val="24"/>
        </w:rPr>
        <w:drawing>
          <wp:inline distT="0" distB="0" distL="0" distR="0">
            <wp:extent cx="5760000" cy="7200000"/>
            <wp:docPr id="2137907323" name="Picture 2137907323" descr="de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907323" descr="desc"/>
                    <pic:cNvPicPr>
                      <a:picLocks noChangeAspect="1" noChangeArrowheads="1"/>
                    </pic:cNvPicPr>
                  </pic:nvPicPr>
                  <pic:blipFill>
                    <a:blip r:embed="img2137907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Start"/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End"/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spellStart"/>
      <w:proofErr w:type="gramStart"/>
      <w:r w:rsidR="00A02D77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A02D77">
        <w:rPr>
          <w:rFonts w:ascii="Calibri" w:eastAsia="Calibri" w:hAnsi="Calibri" w:cs="Times New Roman"/>
          <w:sz w:val="24"/>
          <w:szCs w:val="24"/>
        </w:rPr>
        <w:t xml:space="preserve"/>
      </w:r>
      <w:proofErr w:type="spellEnd"/>
      <w:r w:rsidR="00A02D77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r w:rsidR="00DA1C6C" w:rsidRPr="008F24D1">
        <w:rPr>
          <w:rFonts w:ascii="Calibri" w:eastAsia="Calibri" w:hAnsi="Calibri" w:cs="Times New Roman"/>
          <w:sz w:val="24"/>
          <w:szCs w:val="24"/>
        </w:rPr>
        <w:t xml:space="preserve"/>
      </w:r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Start"/>
      <w:r w:rsidR="009B6889" w:rsidRPr="008F24D1">
        <w:rPr>
          <w:rFonts w:ascii="Calibri" w:eastAsia="Calibri" w:hAnsi="Calibri" w:cs="Times New Roman"/>
          <w:sz w:val="24"/>
          <w:szCs w:val="24"/>
        </w:rPr>
        <w:t xml:space="preserve"/>
      </w:r>
      <w:r w:rsidRPr="008F24D1">
        <w:rPr>
          <w:rFonts w:ascii="Calibri" w:eastAsia="Calibri" w:hAnsi="Calibri" w:cs="Times New Roman"/>
          <w:sz w:val="24"/>
          <w:szCs w:val="24"/>
        </w:rPr>
        <w:t xml:space="preserve"/>
      </w:r>
      <w:proofErr w:type="gramEnd"/>
    </w:p>
    <w:p w14:paraId="18478902" w14:textId="14587970" w:rsidR="00297220" w:rsidRPr="008F24D1" w:rsidRDefault="00297220" w:rsidP="00297220">
      <w:pPr>
        <w:rPr>
          <w:rStyle w:val="Accentuationlgre"/>
        </w:rPr>
      </w:pPr>
      <w:r w:rsidRPr="008F24D1">
        <w:rPr>
          <w:rStyle w:val="Accentuationlgre"/>
          <w:rFonts w:ascii="Segoe UI Emoji" w:hAnsi="Segoe UI Emoji" w:cs="Segoe UI Emoji"/>
        </w:rPr>
        <w:t xml:space="preserve">🔍</w:t>
      </w:r>
      <w:r w:rsidRPr="008F24D1">
        <w:rPr>
          <w:rStyle w:val="Accentuationlgre"/>
        </w:rPr>
        <w:t xml:space="preserve"> </w:t>
      </w:r>
      <w:proofErr w:type="gramStart"/>
      <w:r w:rsidRPr="008F24D1">
        <w:rPr>
          <w:rStyle w:val="Accentuationlgre"/>
        </w:rPr>
        <w:t xml:space="preserve">Dénomination contenant : "BLINK FITNESS"</w:t>
      </w:r>
      <w:proofErr w:type="spellStart"/>
      <w:r w:rsidRPr="008F24D1">
        <w:rPr>
          <w:rStyle w:val="Accentuationlgre"/>
        </w:rPr>
        <w:t xml:space="preserve"/>
      </w:r>
      <w:proofErr w:type="spellEnd"/>
      <w:proofErr w:type="gramEnd"/>
      <w:r w:rsidRPr="008F24D1">
        <w:rPr>
          <w:rStyle w:val="Accentuationlgre"/>
        </w:rPr>
        <w:t xml:space="preserve"/>
      </w:r>
      <w:proofErr w:type="spellStart"/>
      <w:r w:rsidRPr="008F24D1">
        <w:rPr>
          <w:rStyle w:val="Accentuationlgre"/>
        </w:rPr>
        <w:t xml:space="preserve"/>
      </w:r>
      <w:r w:rsidR="00DA1C6C" w:rsidRPr="008F24D1">
        <w:rPr>
          <w:rStyle w:val="Accentuationlgre"/>
        </w:rPr>
        <w:t xml:space="preserve"/>
      </w:r>
      <w:r w:rsidRPr="008F24D1">
        <w:rPr>
          <w:rStyle w:val="Accentuationlgre"/>
        </w:rPr>
        <w:t xml:space="preserve"/>
      </w:r>
      <w:proofErr w:type="spellEnd"/>
      <w:proofErr w:type="gramStart"/>
      <w:r w:rsidRPr="008F24D1">
        <w:rPr>
          <w:rStyle w:val="Accentuationlgre"/>
        </w:rPr>
        <w:t xml:space="preserve"/>
      </w:r>
      <w:proofErr w:type="gramEnd"/>
      <w:r w:rsidRPr="008F24D1">
        <w:rPr>
          <w:rStyle w:val="Accentuationlgre"/>
        </w:rPr>
        <w:t xml:space="preserve"/>
      </w:r>
    </w:p>
    <w:p w14:paraId="480D7854" w14:textId="77777777" w:rsidR="00256ED1" w:rsidRPr="008F24D1" w:rsidRDefault="00256ED1">
      <w:pPr>
        <w:rPr>
          <w:rFonts w:ascii="Arial" w:hAnsi="Arial" w:cs="Arial"/>
          <w:color w:val="1D1C1D"/>
          <w:sz w:val="23"/>
          <w:szCs w:val="23"/>
          <w:shd w:val="clear" w:color="auto" w:fill="F8F8F8"/>
        </w:rPr>
      </w:pPr>
      <w:r w:rsidRPr="008F24D1">
        <w:rPr>
          <w:rFonts w:ascii="Arial" w:hAnsi="Arial" w:cs="Arial"/>
          <w:color w:val="1D1C1D"/>
          <w:sz w:val="23"/>
          <w:szCs w:val="23"/>
          <w:shd w:val="clear" w:color="auto" w:fill="F8F8F8"/>
        </w:rPr>
        <w:br w:type="page"/>
      </w:r>
    </w:p>
    <w:bookmarkStart w:id="7" w:name="_Toc157413097"/>
    <w:p w14:paraId="297208C6" w14:textId="77777777" w:rsidR="00297220" w:rsidRPr="008F24D1" w:rsidRDefault="00297220" w:rsidP="00297220">
      <w:pPr>
        <w:pStyle w:val="Titre2"/>
        <w:rPr>
          <w:rFonts w:eastAsia="Calibri"/>
        </w:rPr>
      </w:pPr>
      <w:r w:rsidRPr="008F24D1">
        <w:rPr>
          <w:rFonts w:eastAsia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6C753C5" wp14:editId="77E57D1C">
                <wp:simplePos x="0" y="0"/>
                <wp:positionH relativeFrom="column">
                  <wp:posOffset>-374018</wp:posOffset>
                </wp:positionH>
                <wp:positionV relativeFrom="paragraph">
                  <wp:posOffset>23114</wp:posOffset>
                </wp:positionV>
                <wp:extent cx="266978" cy="266978"/>
                <wp:effectExtent l="0" t="0" r="0" b="0"/>
                <wp:wrapNone/>
                <wp:docPr id="2137907324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78" cy="266978"/>
                          <a:chOff x="0" y="0"/>
                          <a:chExt cx="419100" cy="419100"/>
                        </a:xfrm>
                      </wpg:grpSpPr>
                      <wps:wsp>
                        <wps:cNvPr id="1315658513" name="Forme libre : forme 13"/>
                        <wps:cNvSpPr/>
                        <wps:spPr>
                          <a:xfrm>
                            <a:off x="0" y="0"/>
                            <a:ext cx="419100" cy="419100"/>
                          </a:xfrm>
                          <a:custGeom>
                            <a:avLst/>
                            <a:gdLst>
                              <a:gd name="connsiteX0" fmla="*/ 209550 w 419100"/>
                              <a:gd name="connsiteY0" fmla="*/ 390525 h 419100"/>
                              <a:gd name="connsiteX1" fmla="*/ 390525 w 419100"/>
                              <a:gd name="connsiteY1" fmla="*/ 209550 h 419100"/>
                              <a:gd name="connsiteX2" fmla="*/ 209550 w 419100"/>
                              <a:gd name="connsiteY2" fmla="*/ 28575 h 419100"/>
                              <a:gd name="connsiteX3" fmla="*/ 28575 w 419100"/>
                              <a:gd name="connsiteY3" fmla="*/ 209550 h 419100"/>
                              <a:gd name="connsiteX4" fmla="*/ 209550 w 419100"/>
                              <a:gd name="connsiteY4" fmla="*/ 390525 h 419100"/>
                              <a:gd name="connsiteX5" fmla="*/ 209550 w 419100"/>
                              <a:gd name="connsiteY5" fmla="*/ 419100 h 419100"/>
                              <a:gd name="connsiteX6" fmla="*/ 419100 w 419100"/>
                              <a:gd name="connsiteY6" fmla="*/ 209550 h 419100"/>
                              <a:gd name="connsiteX7" fmla="*/ 209550 w 419100"/>
                              <a:gd name="connsiteY7" fmla="*/ 0 h 419100"/>
                              <a:gd name="connsiteX8" fmla="*/ 0 w 419100"/>
                              <a:gd name="connsiteY8" fmla="*/ 209550 h 419100"/>
                              <a:gd name="connsiteX9" fmla="*/ 209550 w 419100"/>
                              <a:gd name="connsiteY9" fmla="*/ 419100 h 419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19100" h="419100">
                                <a:moveTo>
                                  <a:pt x="209550" y="390525"/>
                                </a:moveTo>
                                <a:cubicBezTo>
                                  <a:pt x="309500" y="390525"/>
                                  <a:pt x="390525" y="309500"/>
                                  <a:pt x="390525" y="209550"/>
                                </a:cubicBezTo>
                                <a:cubicBezTo>
                                  <a:pt x="390525" y="109600"/>
                                  <a:pt x="309500" y="28575"/>
                                  <a:pt x="209550" y="28575"/>
                                </a:cubicBezTo>
                                <a:cubicBezTo>
                                  <a:pt x="109600" y="28575"/>
                                  <a:pt x="28575" y="109600"/>
                                  <a:pt x="28575" y="209550"/>
                                </a:cubicBezTo>
                                <a:cubicBezTo>
                                  <a:pt x="28575" y="309500"/>
                                  <a:pt x="109600" y="390525"/>
                                  <a:pt x="209550" y="390525"/>
                                </a:cubicBezTo>
                                <a:close/>
                                <a:moveTo>
                                  <a:pt x="209550" y="419100"/>
                                </a:moveTo>
                                <a:cubicBezTo>
                                  <a:pt x="325282" y="419100"/>
                                  <a:pt x="419100" y="325282"/>
                                  <a:pt x="419100" y="209550"/>
                                </a:cubicBezTo>
                                <a:cubicBezTo>
                                  <a:pt x="419100" y="93819"/>
                                  <a:pt x="325282" y="0"/>
                                  <a:pt x="209550" y="0"/>
                                </a:cubicBezTo>
                                <a:cubicBezTo>
                                  <a:pt x="93819" y="0"/>
                                  <a:pt x="0" y="93819"/>
                                  <a:pt x="0" y="209550"/>
                                </a:cubicBezTo>
                                <a:cubicBezTo>
                                  <a:pt x="0" y="325282"/>
                                  <a:pt x="93819" y="419100"/>
                                  <a:pt x="209550" y="4191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2800386" name="Groupe 16"/>
                        <wpg:cNvGrpSpPr/>
                        <wpg:grpSpPr>
                          <a:xfrm>
                            <a:off x="96779" y="126815"/>
                            <a:ext cx="233707" cy="161924"/>
                            <a:chOff x="0" y="0"/>
                            <a:chExt cx="233707" cy="16192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1288633456" name="Forme libre : forme 14"/>
                          <wps:cNvSpPr/>
                          <wps:spPr>
                            <a:xfrm>
                              <a:off x="0" y="69229"/>
                              <a:ext cx="223837" cy="28575"/>
                            </a:xfrm>
                            <a:custGeom>
                              <a:avLst/>
                              <a:gdLst>
                                <a:gd name="connsiteX0" fmla="*/ 0 w 223837"/>
                                <a:gd name="connsiteY0" fmla="*/ 14288 h 28575"/>
                                <a:gd name="connsiteX1" fmla="*/ 14288 w 223837"/>
                                <a:gd name="connsiteY1" fmla="*/ 0 h 28575"/>
                                <a:gd name="connsiteX2" fmla="*/ 209550 w 223837"/>
                                <a:gd name="connsiteY2" fmla="*/ 0 h 28575"/>
                                <a:gd name="connsiteX3" fmla="*/ 223838 w 223837"/>
                                <a:gd name="connsiteY3" fmla="*/ 14288 h 28575"/>
                                <a:gd name="connsiteX4" fmla="*/ 209550 w 223837"/>
                                <a:gd name="connsiteY4" fmla="*/ 28575 h 28575"/>
                                <a:gd name="connsiteX5" fmla="*/ 14288 w 223837"/>
                                <a:gd name="connsiteY5" fmla="*/ 28575 h 28575"/>
                                <a:gd name="connsiteX6" fmla="*/ 0 w 223837"/>
                                <a:gd name="connsiteY6" fmla="*/ 14288 h 285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23837" h="28575">
                                  <a:moveTo>
                                    <a:pt x="0" y="14288"/>
                                  </a:moveTo>
                                  <a:cubicBezTo>
                                    <a:pt x="0" y="6397"/>
                                    <a:pt x="6397" y="0"/>
                                    <a:pt x="14288" y="0"/>
                                  </a:cubicBezTo>
                                  <a:lnTo>
                                    <a:pt x="209550" y="0"/>
                                  </a:lnTo>
                                  <a:cubicBezTo>
                                    <a:pt x="217441" y="0"/>
                                    <a:pt x="223838" y="6397"/>
                                    <a:pt x="223838" y="14288"/>
                                  </a:cubicBezTo>
                                  <a:cubicBezTo>
                                    <a:pt x="223838" y="22178"/>
                                    <a:pt x="217441" y="28575"/>
                                    <a:pt x="209550" y="28575"/>
                                  </a:cubicBezTo>
                                  <a:lnTo>
                                    <a:pt x="14288" y="28575"/>
                                  </a:lnTo>
                                  <a:cubicBezTo>
                                    <a:pt x="6397" y="28575"/>
                                    <a:pt x="0" y="22178"/>
                                    <a:pt x="0" y="1428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251241" name="Forme libre : forme 15"/>
                          <wps:cNvSpPr/>
                          <wps:spPr>
                            <a:xfrm>
                              <a:off x="138458" y="0"/>
                              <a:ext cx="95249" cy="161924"/>
                            </a:xfrm>
                            <a:custGeom>
                              <a:avLst/>
                              <a:gdLst>
                                <a:gd name="connsiteX0" fmla="*/ 4184 w 95249"/>
                                <a:gd name="connsiteY0" fmla="*/ 4184 h 161924"/>
                                <a:gd name="connsiteX1" fmla="*/ 24390 w 95249"/>
                                <a:gd name="connsiteY1" fmla="*/ 4184 h 161924"/>
                                <a:gd name="connsiteX2" fmla="*/ 91065 w 95249"/>
                                <a:gd name="connsiteY2" fmla="*/ 70859 h 161924"/>
                                <a:gd name="connsiteX3" fmla="*/ 91065 w 95249"/>
                                <a:gd name="connsiteY3" fmla="*/ 91065 h 161924"/>
                                <a:gd name="connsiteX4" fmla="*/ 24390 w 95249"/>
                                <a:gd name="connsiteY4" fmla="*/ 157740 h 161924"/>
                                <a:gd name="connsiteX5" fmla="*/ 4184 w 95249"/>
                                <a:gd name="connsiteY5" fmla="*/ 157740 h 161924"/>
                                <a:gd name="connsiteX6" fmla="*/ 4184 w 95249"/>
                                <a:gd name="connsiteY6" fmla="*/ 137534 h 161924"/>
                                <a:gd name="connsiteX7" fmla="*/ 60757 w 95249"/>
                                <a:gd name="connsiteY7" fmla="*/ 80962 h 161924"/>
                                <a:gd name="connsiteX8" fmla="*/ 4184 w 95249"/>
                                <a:gd name="connsiteY8" fmla="*/ 24390 h 161924"/>
                                <a:gd name="connsiteX9" fmla="*/ 4184 w 95249"/>
                                <a:gd name="connsiteY9" fmla="*/ 4184 h 1619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95249" h="161924">
                                  <a:moveTo>
                                    <a:pt x="4184" y="4184"/>
                                  </a:moveTo>
                                  <a:cubicBezTo>
                                    <a:pt x="9764" y="-1395"/>
                                    <a:pt x="18811" y="-1395"/>
                                    <a:pt x="24390" y="4184"/>
                                  </a:cubicBezTo>
                                  <a:lnTo>
                                    <a:pt x="91065" y="70859"/>
                                  </a:lnTo>
                                  <a:cubicBezTo>
                                    <a:pt x="96644" y="76439"/>
                                    <a:pt x="96644" y="85486"/>
                                    <a:pt x="91065" y="91065"/>
                                  </a:cubicBezTo>
                                  <a:lnTo>
                                    <a:pt x="24390" y="157740"/>
                                  </a:lnTo>
                                  <a:cubicBezTo>
                                    <a:pt x="18811" y="163319"/>
                                    <a:pt x="9764" y="163319"/>
                                    <a:pt x="4184" y="157740"/>
                                  </a:cubicBezTo>
                                  <a:cubicBezTo>
                                    <a:pt x="-1395" y="152161"/>
                                    <a:pt x="-1395" y="143114"/>
                                    <a:pt x="4184" y="137534"/>
                                  </a:cubicBezTo>
                                  <a:lnTo>
                                    <a:pt x="60757" y="80962"/>
                                  </a:lnTo>
                                  <a:lnTo>
                                    <a:pt x="4184" y="24390"/>
                                  </a:lnTo>
                                  <a:cubicBezTo>
                                    <a:pt x="-1395" y="18811"/>
                                    <a:pt x="-1395" y="9764"/>
                                    <a:pt x="4184" y="418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766B" id="Groupe 17" o:spid="_x0000_s1026" style="position:absolute;margin-left:-29.45pt;margin-top:1.8pt;width:21pt;height:21pt;z-index:251780096;mso-width-relative:margin;mso-height-relative:margin" coordsize="419100,419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L4jj1AcAANQnAAAOAAAAZHJzL2Uyb0RvYy54bWzsWttu3DYQfS/QfxD0WCBZ3S+L2IGb1EGB IA2QFEkfZa3Wu4BWUiXZ6+Rr8i39sh4OKWlobVfaGGgLwy82JfJwOIfk8Ay1L17e7XLjNqubbVmc mfZzyzSyIi1X2+L6zPz94+WzyDSaNilWSV4W2Zn5JWvMl+c//vBiXy0zp9yU+SqrDXRSNMt9dWZu 2rZaLhZNusl2SfO8rLICleuy3iUtHuvrxapO9uh9ly8cywoW+7JeVXWZZk2Dt69lpXlO/a/XWdr+ tl43WWvkZybG1tLfmv5eib+L8xfJ8rpOqs02VcNIvmMUu2RbwGjf1eukTYybejvqardN67Ip1+3z tNwtyvV6m2bkA7yxrXvevKnLm4p8uV7ur6ueJlB7j6fv7jZ9d/umrj5U72swsa+uwQU9CV/u1vVO /McojTui7EtPWXbXGileOkEQh5jjFFWqTJSmG/A+QqWbXxTOs2PbwoQInCoDt+iMLrSh7Cssjmbw v3mY/x82SZURrc0S/r+vje0Ka9e1/cCPfNs1jSLZYa1eYtVlRr69qrO/vi0NsQgzA9XEFEF73ppl AwrnkjbhfLJMb5r2TVYS+8nt26YlTq9XKNEiW6kRpmVRNNs2+wwm17scK/enheFYse9bxt4YeMW6 vA/5g0Pc2PId39gch3y2mRUFmbLCIWpgU1YcZmWmLxok8sNpVzDJA2GEmPJEQ0iKpzzxuJF5s8Ih M2fFP90Kh8hVMjn3AbOiIFOMccjMuQ+ZlZlzzyHWpBsIVf28T+8R3nqmBzEzMNMDDjkwGwiK/c5P Nl0wSO8KFQ1QMhJx3Fp0AlVlI+IuDw2Isd0jtr2Ms0CJUDIBxvblYPskMHYlBzsngbHdOJiiLpiY N2zsIg72TrKMzcHB/klgrHkODk4CYylzcHgSGGuVg6OTwFiCHBxzsGRdLbYaikpoqZy0VGsa0FK1 aUBLXQlMsqySVqzRrmjs+/Pd2PRFUbsrb7OPJbVrxYKVm4XGIQOfGsPQLr252qY/Z185ykVYFToC ox9QGAV1qd5QpWwnh3i/UplWG0OzctAmnZZk07biAOZ5t8OAHHGu8DrmYl8n2J20qMwIR3pg56R8 IarGgxnqTnRxACqCmYdsMGPKmYtD5djHvGwy6nKYXTllDD/IF+CHdjpbaqId34lkuBlQHUHqDa0C 2Y45wypPpIghYzeyact0Jt1hPNriYN71cXhy8mXvYvhaX3LRj0zL1yf6ojbQiJ3B9JhW5stQ+Y8z jQoRGUji9yGCWg9Ktynz7epym+ciKFAGmL3Ka+M2QbxJ0jQr2u4I0VrmhQgyMQQs0okEOeQ6T1o6 CotS9CZnu27a10mzkb0RXu7MHeRzjSYYS44TEYlHp+VF6apcfUF+UJcycWyq9HKLnt4mTfs+qaG3 wRyyX9RuyvqraeyRSZ6ZzZ83SZ2ZRv5rgVQltj0PzVp68PzQwUPNa654TXGze1XCYZy8sEZF0b7N u+K6LnefkPReCKuoSooUtnHCt4jD8uFVi2dUIWNJs4sLKiPdBO9viw9VKjqnuAtPPt59SurKqFA8 M1tkde/KLj1Kll3qISavbyuQRXlx05brrchLiDHJk3pAqsZySVkc8izfciLLciOclDLNoiwXiRWd lSLvOyEnjYMwlGeX7QSRraJtn5y6bmjhUBVJph3YsUNCAAF3Ijl1DuLAQpcR0/o5ulI7pcRa/hc5 rRNFget6fk/24ZyWeBHrHdTPzWmD2HFU0Ov5dtzIVXz35xSj7UFprVDrjjRAO/p4Rmt7cB3ZQD+M Aymwls9KwJQJns6KZONo9ziQ+lxDRstJFzhksn8tIxXMRJP9c8gsing+OtMHDaKS8aM88Wx03jRw BHU9NRU8FZ1eSLz1iCWs56d07DGkY5hIZJMPyGtUNBJ5jVzf4mgchKqUpjiGxekjwpEQHDA6tDgk ZWX7wI0p++sEJT2PJKDstX8tHNLUZF7wVIkJtk58dg10mFLiduh5Mv/XdCd5LZPN+6NkVdxhvXf9 Sdmi6EVMOY6N+2SK8KNxsCii6uhSTeK6ZGuChYGzvjcgjhHRc98DulmRczUa8XjKdZ9Tlf3A7qQm xnV8r2GfhO7/U+j+Cx8nHMsJHd92xIY89nGCBPBsIWe7kefLray2eKfkkE150NW6cMZ67QTwg5Sc Z0celIq0MUPLUfsNEoRBwY/En6blHA93D1MWuJSbZYFrM3y8CvwpCxwQWpEfQ6Ucd4LLs1kmxoAp E5o6m8MTB9h+GHpClx53g8uzOZPN2880wSXaHBO8ve2GvutNesE/LARW6IdT880BES4GnUkT/PvC HC94e7nIp6ZC/7Ywve9G7bkBBIAn6fsYpC8p32MfjbCUoVr7j0aP5UuEOtYg2FUAO6TYxUYk96kw R7PHYSARz2w31m787SiypYYeVdH+vW9HF4qdKpVilw4EAtBhorKJro2OVIgg8OTAMEBXu6GO+6rI 93AXxwT3YEeWJAN6/51VJcPFOUIjk9F7xtAGYmxcUOm35z2d46p+bjRD+tj0JzlCyT5lYr6Duef+ sjrPtW11Ryhxgz06M5RjugWdCzopiAs6Au5Robfte5drQRLdNdGNjNyghcVmbfCC6GM1vRUqHJrN p4RE3Mk/lpv34Z6Z7uPpp2N08aB+5iZ+m8afqdXwY7zzvwEAAP//AwBQSwMEFAAGAAgAAAAhAIIT O7vfAAAACAEAAA8AAABkcnMvZG93bnJldi54bWxMj0FLw0AUhO+C/2F5grd0E2tCjXkppainItgK 4m2bfU1Cs7shu03Sf+/zpMdhhplvivVsOjHS4FtnEZJFDIJs5XRra4TPw2u0AuGDslp1zhLClTys y9ubQuXaTfaDxn2oBZdYnyuEJoQ+l9JXDRnlF64ny97JDUYFlkMt9aAmLjedfIjjTBrVWl5oVE/b hqrz/mIQ3iY1bZbJy7g7n7bX70P6/rVLCPH+bt48gwg0h78w/OIzOpTMdHQXq73oEKJ09cRRhGUG gv0oyVgfER7TDGRZyP8Hyh8AAAD//wMAUEsBAi0AFAAGAAgAAAAhALaDOJL+AAAA4QEAABMAAAAA AAAAAAAAAAAAAAAAAFtDb250ZW50X1R5cGVzXS54bWxQSwECLQAUAAYACAAAACEAOP0h/9YAAACU AQAACwAAAAAAAAAAAAAAAAAvAQAAX3JlbHMvLnJlbHNQSwECLQAUAAYACAAAACEARy+I49QHAADU JwAADgAAAAAAAAAAAAAAAAAuAgAAZHJzL2Uyb0RvYy54bWxQSwECLQAUAAYACAAAACEAghM7u98A AAAIAQAADwAAAAAAAAAAAAAAAAAuCgAAZHJzL2Rvd25yZXYueG1sUEsFBgAAAAAEAAQA8wAAADoL AAAAAA== ">
                <v:shape id="2137907325" o:spid="_x0000_s1027" style="position:absolute;width:419100;height:419100;visibility:visible;mso-wrap-style:square;v-text-anchor:middle" coordsize="419100,419100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rF3B9xgAAAOMAAAAPAAAAZHJzL2Rvd25yZXYueG1sRE9fS8Mw EH8X9h3CCb65tJaOWZeNKQx8c52i+HY0ZxNsLiWJW/32iyDs8X7/b7WZ3CCOFKL1rKCcFyCIO68t 9wreXne3SxAxIWscPJOCX4qwWc+uVthof+KWjofUixzCsUEFJqWxkTJ2hhzGuR+JM/flg8OUz9BL HfCUw90g74piIR1azg0GR3oy1H0ffpwC+xGqOpqdfZ/a+8/Hl31qC52Uurmetg8gEk3pIv53P+s8 vyrrRb2sywr+fsoAyPUZAAD//wMAUEsBAi0AFAAGAAgAAAAhANvh9svuAAAAhQEAABMAAAAAAAAA AAAAAAAAAAAAAFtDb250ZW50X1R5cGVzXS54bWxQSwECLQAUAAYACAAAACEAWvQsW78AAAAVAQAA CwAAAAAAAAAAAAAAAAAfAQAAX3JlbHMvLnJlbHNQSwECLQAUAAYACAAAACEA6xdwfcYAAADjAAAA DwAAAAAAAAAAAAAAAAAHAgAAZHJzL2Rvd25yZXYueG1sUEsFBgAAAAADAAMAtwAAAPoCAAAAAA== " path="m209550,390525v99950,,180975,-81025,180975,-180975c390525,109600,309500,28575,209550,28575v-99950,,-180975,81025,-180975,180975c28575,309500,109600,390525,209550,390525xm209550,419100v115732,,209550,-93818,209550,-209550c419100,93819,325282,,209550,,93819,,,93819,,209550,,325282,93819,419100,209550,419100xe" fillcolor="#ef7c4d [3205]" stroked="f">
                  <v:stroke joinstyle="miter"/>
                  <v:path arrowok="t" o:connecttype="custom" o:connectlocs="209550,390525;390525,209550;209550,28575;28575,209550;209550,390525;209550,419100;419100,209550;209550,0;0,209550;209550,419100" o:connectangles="0,0,0,0,0,0,0,0,0,0"/>
                </v:shape>
                <v:group id="Groupe 16" o:spid="_x0000_s1028" style="position:absolute;left:96779;top:126815;width:233707;height:161924" coordsize="233707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bPJpJygAAAOIAAAAPAAAAZHJzL2Rvd25yZXYueG1sRI9Ba8JA FITvBf/D8oTe6m4UJURXEWmlBylUBfH2yD6TYPZtyK5J/PfdQqHHYWa+YVabwdaio9ZXjjUkEwWC OHem4kLD+fTxloLwAdlg7Zg0PMnDZj16WWFmXM/f1B1DISKEfYYayhCaTEqfl2TRT1xDHL2bay2G KNtCmhb7CLe1nCq1kBYrjgslNrQrKb8fH1bDvsd+O0veu8P9tnteT/OvyyEhrV/Hw3YJItAQ/sN/ 7U+jYa6mqVKzdAG/l+IdkOsfAAAA//8DAFBLAQItABQABgAIAAAAIQDb4fbL7gAAAIUBAAATAAAA AAAAAAAAAAAAAAAAAABbQ29udGVudF9UeXBlc10ueG1sUEsBAi0AFAAGAAgAAAAhAFr0LFu/AAAA FQEAAAsAAAAAAAAAAAAAAAAAHwEAAF9yZWxzLy5yZWxzUEsBAi0AFAAGAAgAAAAhAFs8mknKAAAA 4gAAAA8AAAAAAAAAAAAAAAAABwIAAGRycy9kb3ducmV2LnhtbFBLBQYAAAAAAwADALcAAAD+AgAA AAA= ">
                  <v:shape id="2137907326" o:spid="_x0000_s1029" style="position:absolute;top:69229;width:223837;height:28575;visibility:visible;mso-wrap-style:square;v-text-anchor:middle" coordsize="223837,28575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rdyvmyAAAAOMAAAAPAAAAZHJzL2Rvd25yZXYueG1sRE/NSsNA EL4LfYdlBG92Y2tDjN0WESQKHrRqztPsNEnNzobs2Ma37xYEj/P9z3I9uk4daAitZwM30wQUceVt y7WBz4+n6wxUEGSLnWcy8EsB1qvJxRJz64/8ToeN1CqGcMjRQCPS51qHqiGHYep74sjt/OBQ4jnU 2g54jOGu07MkSbXDlmNDgz09NlR9b36cgXLf321lW2S7V3lJFuVb8dWVhTFXl+PDPSihUf7Ff+5n G+fPsiydz28XKZx/igDo1QkAAP//AwBQSwECLQAUAAYACAAAACEA2+H2y+4AAACFAQAAEwAAAAAA AAAAAAAAAAAAAAAAW0NvbnRlbnRfVHlwZXNdLnhtbFBLAQItABQABgAIAAAAIQBa9CxbvwAAABUB AAALAAAAAAAAAAAAAAAAAB8BAABfcmVscy8ucmVsc1BLAQItABQABgAIAAAAIQCrdyvmyAAAAOMA AAAPAAAAAAAAAAAAAAAAAAcCAABkcnMvZG93bnJldi54bWxQSwUGAAAAAAMAAwC3AAAA/AIAAAAA " path="m,14288c,6397,6397,,14288,l209550,v7891,,14288,6397,14288,14288c223838,22178,217441,28575,209550,28575r-195262,c6397,28575,,22178,,14288xe" filled="f" stroked="f">
                    <v:stroke joinstyle="miter"/>
                    <v:path arrowok="t" o:connecttype="custom" o:connectlocs="0,14288;14288,0;209550,0;223838,14288;209550,28575;14288,28575;0,14288" o:connectangles="0,0,0,0,0,0,0"/>
                  </v:shape>
                  <v:shape id="2137907327" o:spid="_x0000_s1030" style="position:absolute;left:138458;width:95249;height:161924;visibility:visible;mso-wrap-style:square;v-text-anchor:middle" coordsize="95249,161924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JBJUaywAAAOMAAAAPAAAAZHJzL2Rvd25yZXYueG1sRI9BSwMx FITvgv8hPMGL2OwGq7JtWkRQPJV2FcXbY/O6WZq8bDex3f57IxQ8DjPzDTNfjt6JAw2xC6yhnBQg iJtgOm41fLy/3D6CiAnZoAtMGk4UYbm4vJhjZcKRN3SoUysyhGOFGmxKfSVlbCx5jJPQE2dvGwaP KcuhlWbAY4Z7J1VR3EuPHecFiz09W2p29Y/X8PlqSK2+V1/G7vfrenfTubU7aX19NT7NQCQa03/4 3H4zGlShHtS0VHcl/H3Kf0AufgEAAP//AwBQSwECLQAUAAYACAAAACEA2+H2y+4AAACFAQAAEwAA AAAAAAAAAAAAAAAAAAAAW0NvbnRlbnRfVHlwZXNdLnhtbFBLAQItABQABgAIAAAAIQBa9CxbvwAA ABUBAAALAAAAAAAAAAAAAAAAAB8BAABfcmVscy8ucmVsc1BLAQItABQABgAIAAAAIQDJBJUaywAA AOMAAAAPAAAAAAAAAAAAAAAAAAcCAABkcnMvZG93bnJldi54bWxQSwUGAAAAAAMAAwC3AAAA/wIA AAAA " path="m4184,4184v5580,-5579,14627,-5579,20206,l91065,70859v5579,5580,5579,14627,,20206l24390,157740v-5579,5579,-14626,5579,-20206,c-1395,152161,-1395,143114,4184,137534l60757,80962,4184,24390c-1395,18811,-1395,9764,4184,4184xe" filled="f" stroked="f">
                    <v:stroke joinstyle="miter"/>
                    <v:path arrowok="t" o:connecttype="custom" o:connectlocs="4184,4184;24390,4184;91065,70859;91065,91065;24390,157740;4184,157740;4184,137534;60757,80962;4184,24390;4184,4184" o:connectangles="0,0,0,0,0,0,0,0,0,0"/>
                  </v:shape>
                </v:group>
              </v:group>
            </w:pict>
          </mc:Fallback>
        </mc:AlternateContent>
      </w:r>
      <w:r w:rsidRPr="008F24D1">
        <w:rPr>
          <w:rFonts w:eastAsia="Calibri"/>
          <w:noProof/>
        </w:rPr>
        <w:t xml:space="preserve">List of the</w:t>
      </w:r>
      <w:r w:rsidRPr="008F24D1">
        <w:rPr>
          <w:rFonts w:eastAsia="Calibri"/>
        </w:rPr>
        <w:t xml:space="preserve"> </w:t>
        <w:t xml:space="preserve">0</w:t>
        <w:t xml:space="preserve"/>
      </w:r>
      <w:proofErr w:type="spellStart"/>
      <w:r w:rsidRPr="008F24D1">
        <w:rPr>
          <w:rFonts w:eastAsia="Calibri"/>
        </w:rPr>
        <w:t xml:space="preserve"/>
      </w:r>
      <w:proofErr w:type="spellEnd"/>
      <w:r w:rsidRPr="008F24D1">
        <w:rPr>
          <w:rFonts w:eastAsia="Calibri"/>
        </w:rPr>
        <w:t xml:space="preserve"> closest POI</w:t>
      </w:r>
      <w:bookmarkEnd w:id="7"/>
    </w:p>
    <w:p w14:paraId="54D391CA" w14:textId="77777777" w:rsidR="00D626BB" w:rsidRPr="008F24D1" w:rsidRDefault="00D626BB" w:rsidP="00D626BB"/>
    <w:tbl>
      <w:tblPr>
        <w:tblStyle w:val="oalley"/>
        <w:tblW w:w="8963" w:type="dxa"/>
        <w:tblLayout w:type="fixed"/>
        <w:tblLook w:val="0420" w:firstRow="1" w:lastRow="0" w:firstColumn="0" w:lastColumn="0" w:noHBand="0" w:noVBand="1"/>
      </w:tblPr>
      <w:tblGrid>
        <w:gridCol w:w="1105"/>
        <w:gridCol w:w="3031"/>
        <w:gridCol w:w="4827"/>
      </w:tblGrid>
      <w:tr w:rsidR="00D626BB" w:rsidRPr="008F24D1" w14:paraId="62B2CF54" w14:textId="77777777" w:rsidTr="00FE5A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1105" w:type="dxa"/>
            <w:shd w:val="clear" w:color="auto" w:fill="4DC0EF" w:themeFill="accent1"/>
          </w:tcPr>
          <w:p w14:paraId="1F19FB18" w14:textId="77777777" w:rsidR="00D626BB" w:rsidRPr="008F24D1" w:rsidRDefault="00D626BB" w:rsidP="00D26977">
            <w:pPr>
              <w:pStyle w:val="TitreTable"/>
            </w:pPr>
          </w:p>
        </w:tc>
        <w:tc>
          <w:tcPr>
            <w:tcW w:w="3031" w:type="dxa"/>
            <w:shd w:val="clear" w:color="auto" w:fill="4DC0EF" w:themeFill="accent1"/>
            <w:vAlign w:val="center"/>
          </w:tcPr>
          <w:p w14:paraId="42C28CE1" w14:textId="77777777" w:rsidR="00D626BB" w:rsidRPr="00FE5AA1" w:rsidRDefault="00D626BB" w:rsidP="00FE5AA1">
            <w:pPr>
              <w:pStyle w:val="TitreTable"/>
              <w:rPr>
                <w:b/>
                <w:bCs w:val="0"/>
              </w:rPr>
            </w:pPr>
            <w:r w:rsidRPr="00FE5AA1">
              <w:rPr>
                <w:b/>
                <w:bCs w:val="0"/>
              </w:rPr>
              <w:t xml:space="preserve">Name</w:t>
            </w:r>
          </w:p>
        </w:tc>
        <w:tc>
          <w:tcPr>
            <w:tcW w:w="4827" w:type="dxa"/>
            <w:shd w:val="clear" w:color="auto" w:fill="4DC0EF" w:themeFill="accent1"/>
            <w:vAlign w:val="center"/>
          </w:tcPr>
          <w:p w14:paraId="3CA36051" w14:textId="77777777" w:rsidR="00D626BB" w:rsidRPr="00FE5AA1" w:rsidRDefault="00D626BB" w:rsidP="00FE5AA1">
            <w:pPr>
              <w:pStyle w:val="TitreTable"/>
              <w:rPr>
                <w:b/>
                <w:bCs w:val="0"/>
              </w:rPr>
            </w:pPr>
            <w:r w:rsidRPr="00FE5AA1">
              <w:rPr>
                <w:b/>
                <w:bCs w:val="0"/>
              </w:rPr>
              <w:t xml:space="preserve">Address</w:t>
            </w:r>
          </w:p>
        </w:tc>
      </w:tr>
    </w:tbl>
    <w:p w14:paraId="2CC0B5BD" w14:textId="77777777" w:rsidR="00870ADE" w:rsidRPr="008F24D1" w:rsidRDefault="00870ADE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  <w:r w:rsidRPr="008F24D1">
        <w:rPr>
          <w:rFonts w:ascii="Arial" w:eastAsia="Times New Roman" w:hAnsi="Arial" w:cs="Arial"/>
          <w:color w:val="D1D2D3"/>
          <w:sz w:val="23"/>
          <w:szCs w:val="23"/>
          <w:lang w:eastAsia="fr-FR"/>
        </w:rPr>
        <w:br w:type="page"/>
      </w:r>
    </w:p>
    <w:p w14:paraId="500C2640" w14:textId="3920D660" w:rsidR="00460B43" w:rsidRPr="008F24D1" w:rsidRDefault="00460B43" w:rsidP="0028675C">
      <w:pPr>
        <w:rPr>
          <w:rFonts w:ascii="Arial" w:eastAsia="Times New Roman" w:hAnsi="Arial" w:cs="Arial"/>
          <w:color w:val="D1D2D3"/>
          <w:sz w:val="23"/>
          <w:szCs w:val="23"/>
          <w:lang w:eastAsia="fr-FR"/>
        </w:rPr>
      </w:pPr>
    </w:p>
    <w:p w14:paraId="19825606" w14:textId="67A6B1A1" w:rsidR="00D04777" w:rsidRPr="008F24D1" w:rsidRDefault="00294898" w:rsidP="0028675C">
      <w:pPr>
        <w:rPr>
          <w:rFonts w:ascii="Calibri" w:eastAsia="Calibri" w:hAnsi="Calibri" w:cs="Times New Roman"/>
          <w:sz w:val="24"/>
          <w:szCs w:val="24"/>
        </w:rPr>
      </w:pPr>
      <w:r w:rsidRPr="008F24D1"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6EEB2208" wp14:editId="7BDDD1E0">
                <wp:simplePos x="0" y="0"/>
                <wp:positionH relativeFrom="column">
                  <wp:posOffset>-456663</wp:posOffset>
                </wp:positionH>
                <wp:positionV relativeFrom="page">
                  <wp:posOffset>14068</wp:posOffset>
                </wp:positionV>
                <wp:extent cx="6506308" cy="756285"/>
                <wp:effectExtent l="0" t="0" r="8890" b="5715"/>
                <wp:wrapNone/>
                <wp:docPr id="2137907328" name="Grou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308" cy="756285"/>
                          <a:chOff x="-508" y="-8633"/>
                          <a:chExt cx="60725" cy="7562"/>
                        </a:xfrm>
                        <a:solidFill>
                          <a:schemeClr val="accent1"/>
                        </a:solidFill>
                      </wpg:grpSpPr>
                      <wps:wsp>
                        <wps:cNvPr id="240203109" name="docshape881"/>
                        <wps:cNvSpPr>
                          <a:spLocks/>
                        </wps:cNvSpPr>
                        <wps:spPr bwMode="auto">
                          <a:xfrm>
                            <a:off x="-508" y="-8633"/>
                            <a:ext cx="60725" cy="7562"/>
                          </a:xfrm>
                          <a:custGeom>
                            <a:avLst/>
                            <a:gdLst>
                              <a:gd name="T0" fmla="*/ 2147483646 w 9563"/>
                              <a:gd name="T1" fmla="*/ 0 h 1191"/>
                              <a:gd name="T2" fmla="*/ 0 w 9563"/>
                              <a:gd name="T3" fmla="*/ 0 h 1191"/>
                              <a:gd name="T4" fmla="*/ 0 w 9563"/>
                              <a:gd name="T5" fmla="*/ 2147483646 h 1191"/>
                              <a:gd name="T6" fmla="*/ 2147483646 w 9563"/>
                              <a:gd name="T7" fmla="*/ 2147483646 h 1191"/>
                              <a:gd name="T8" fmla="*/ 2147483646 w 9563"/>
                              <a:gd name="T9" fmla="*/ 2147483646 h 1191"/>
                              <a:gd name="T10" fmla="*/ 2147483646 w 9563"/>
                              <a:gd name="T11" fmla="*/ 2147483646 h 1191"/>
                              <a:gd name="T12" fmla="*/ 2147483646 w 9563"/>
                              <a:gd name="T13" fmla="*/ 2147483646 h 1191"/>
                              <a:gd name="T14" fmla="*/ 2147483646 w 9563"/>
                              <a:gd name="T15" fmla="*/ 2147483646 h 1191"/>
                              <a:gd name="T16" fmla="*/ 2147483646 w 9563"/>
                              <a:gd name="T17" fmla="*/ 2147483646 h 1191"/>
                              <a:gd name="T18" fmla="*/ 2147483646 w 9563"/>
                              <a:gd name="T19" fmla="*/ 2147483646 h 1191"/>
                              <a:gd name="T20" fmla="*/ 2147483646 w 9563"/>
                              <a:gd name="T21" fmla="*/ 2147483646 h 1191"/>
                              <a:gd name="T22" fmla="*/ 2147483646 w 9563"/>
                              <a:gd name="T23" fmla="*/ 2147483646 h 1191"/>
                              <a:gd name="T24" fmla="*/ 2147483646 w 9563"/>
                              <a:gd name="T25" fmla="*/ 2147483646 h 1191"/>
                              <a:gd name="T26" fmla="*/ 2147483646 w 9563"/>
                              <a:gd name="T27" fmla="*/ 2147483646 h 1191"/>
                              <a:gd name="T28" fmla="*/ 2147483646 w 9563"/>
                              <a:gd name="T29" fmla="*/ 2147483646 h 1191"/>
                              <a:gd name="T30" fmla="*/ 2147483646 w 9563"/>
                              <a:gd name="T31" fmla="*/ 2147483646 h 1191"/>
                              <a:gd name="T32" fmla="*/ 2147483646 w 9563"/>
                              <a:gd name="T33" fmla="*/ 2147483646 h 1191"/>
                              <a:gd name="T34" fmla="*/ 2147483646 w 9563"/>
                              <a:gd name="T35" fmla="*/ 2147483646 h 1191"/>
                              <a:gd name="T36" fmla="*/ 2147483646 w 9563"/>
                              <a:gd name="T37" fmla="*/ 2147483646 h 1191"/>
                              <a:gd name="T38" fmla="*/ 2147483646 w 9563"/>
                              <a:gd name="T39" fmla="*/ 2147483646 h 1191"/>
                              <a:gd name="T40" fmla="*/ 2147483646 w 9563"/>
                              <a:gd name="T41" fmla="*/ 2147483646 h 1191"/>
                              <a:gd name="T42" fmla="*/ 2147483646 w 9563"/>
                              <a:gd name="T43" fmla="*/ 2147483646 h 1191"/>
                              <a:gd name="T44" fmla="*/ 2147483646 w 9563"/>
                              <a:gd name="T45" fmla="*/ 2147483646 h 1191"/>
                              <a:gd name="T46" fmla="*/ 2147483646 w 9563"/>
                              <a:gd name="T47" fmla="*/ 2147483646 h 1191"/>
                              <a:gd name="T48" fmla="*/ 2147483646 w 9563"/>
                              <a:gd name="T49" fmla="*/ 2147483646 h 1191"/>
                              <a:gd name="T50" fmla="*/ 2147483646 w 9563"/>
                              <a:gd name="T51" fmla="*/ 2147483646 h 1191"/>
                              <a:gd name="T52" fmla="*/ 2147483646 w 9563"/>
                              <a:gd name="T53" fmla="*/ 2147483646 h 1191"/>
                              <a:gd name="T54" fmla="*/ 2147483646 w 9563"/>
                              <a:gd name="T55" fmla="*/ 2147483646 h 1191"/>
                              <a:gd name="T56" fmla="*/ 2147483646 w 9563"/>
                              <a:gd name="T57" fmla="*/ 2147483646 h 1191"/>
                              <a:gd name="T58" fmla="*/ 2147483646 w 9563"/>
                              <a:gd name="T59" fmla="*/ 2147483646 h 1191"/>
                              <a:gd name="T60" fmla="*/ 2147483646 w 9563"/>
                              <a:gd name="T61" fmla="*/ 0 h 1191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9563" h="1191">
                                <a:moveTo>
                                  <a:pt x="9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5"/>
                                </a:lnTo>
                                <a:lnTo>
                                  <a:pt x="4" y="670"/>
                                </a:lnTo>
                                <a:lnTo>
                                  <a:pt x="18" y="742"/>
                                </a:lnTo>
                                <a:lnTo>
                                  <a:pt x="40" y="810"/>
                                </a:lnTo>
                                <a:lnTo>
                                  <a:pt x="69" y="875"/>
                                </a:lnTo>
                                <a:lnTo>
                                  <a:pt x="106" y="935"/>
                                </a:lnTo>
                                <a:lnTo>
                                  <a:pt x="150" y="991"/>
                                </a:lnTo>
                                <a:lnTo>
                                  <a:pt x="200" y="1040"/>
                                </a:lnTo>
                                <a:lnTo>
                                  <a:pt x="255" y="1084"/>
                                </a:lnTo>
                                <a:lnTo>
                                  <a:pt x="315" y="1121"/>
                                </a:lnTo>
                                <a:lnTo>
                                  <a:pt x="380" y="1150"/>
                                </a:lnTo>
                                <a:lnTo>
                                  <a:pt x="448" y="1172"/>
                                </a:lnTo>
                                <a:lnTo>
                                  <a:pt x="520" y="1186"/>
                                </a:lnTo>
                                <a:lnTo>
                                  <a:pt x="595" y="1191"/>
                                </a:lnTo>
                                <a:lnTo>
                                  <a:pt x="8967" y="1191"/>
                                </a:lnTo>
                                <a:lnTo>
                                  <a:pt x="9041" y="1186"/>
                                </a:lnTo>
                                <a:lnTo>
                                  <a:pt x="9113" y="1172"/>
                                </a:lnTo>
                                <a:lnTo>
                                  <a:pt x="9182" y="1150"/>
                                </a:lnTo>
                                <a:lnTo>
                                  <a:pt x="9246" y="1121"/>
                                </a:lnTo>
                                <a:lnTo>
                                  <a:pt x="9307" y="1084"/>
                                </a:lnTo>
                                <a:lnTo>
                                  <a:pt x="9362" y="1040"/>
                                </a:lnTo>
                                <a:lnTo>
                                  <a:pt x="9412" y="991"/>
                                </a:lnTo>
                                <a:lnTo>
                                  <a:pt x="9455" y="935"/>
                                </a:lnTo>
                                <a:lnTo>
                                  <a:pt x="9492" y="875"/>
                                </a:lnTo>
                                <a:lnTo>
                                  <a:pt x="9522" y="810"/>
                                </a:lnTo>
                                <a:lnTo>
                                  <a:pt x="9544" y="742"/>
                                </a:lnTo>
                                <a:lnTo>
                                  <a:pt x="9557" y="670"/>
                                </a:lnTo>
                                <a:lnTo>
                                  <a:pt x="9562" y="595"/>
                                </a:lnTo>
                                <a:lnTo>
                                  <a:pt x="956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992071" name="docshape882"/>
                        <wps:cNvSpPr txBox="1">
                          <a:spLocks/>
                        </wps:cNvSpPr>
                        <wps:spPr bwMode="auto">
                          <a:xfrm>
                            <a:off x="15493" y="-8188"/>
                            <a:ext cx="29000" cy="612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C2683" w14:textId="368162C8" w:rsidR="0028675C" w:rsidRPr="008F24D1" w:rsidRDefault="0028675C" w:rsidP="0028675C">
                              <w:pPr>
                                <w:pStyle w:val="Titre1"/>
                                <w:ind w:left="0"/>
                                <w:jc w:val="center"/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bookmarkStart w:id="8" w:name="_Toc157438044"/>
                              <w:r w:rsidRPr="008F24D1">
                                <w:rPr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Data Sources</w:t>
                              </w:r>
                              <w:bookmarkEnd w:id="8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B2208" id="Groupe 3591" o:spid="_x0000_s1057" style="position:absolute;margin-left:-35.95pt;margin-top:1.1pt;width:512.3pt;height:59.55pt;z-index:-251622400;mso-position-horizontal-relative:text;mso-position-vertical-relative:page" coordorigin="-508,-8633" coordsize="60725,756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6zLOBgcAAJ0iAAAOAAAAZHJzL2Uyb0RvYy54bWy8ml1v2zYUhu8H7D8IuhyQWtS3jDrF1q7F gG4r0OwHKLL8gcmiJimx21+/95CSQyWiJLbDchHL4XtIHj6HFMmT128up8J6zOvmyMuNzV45tpWX Gd8ey/3G/uvu/U1sW02bltu04GW+sb/kjf3m9scfXp+rde7yAy+2eW2hkrJZn6uNfWjbar1aNdkh P6XNK17lJQp3vD6lLb7W+9W2Ts+o/VSsXMcJV2deb6uaZ3nT4K/vZKF9K+rf7fKs/XO3a/LWKjY2 +taK37X4fU+/V7ev0/W+TqvDMeu6kX5DL07psUSj16repW1qPdTHF1WdjlnNG75rX2X8tOK73THL hQ/whjnPvPlQ84dK+LJfn/fVdZgwtM/G6Zurzf54/FBXn6tPtew9Hj/y7O8G47I6V/u1Wk7f91Js 3Z9/51vwTB9aLhy/7OoTVQGXrIsY3y/X8c0vrZXhj2HghJ6DiMhQFgWhGwcSQHYAJTK7CagYpTdx 6Hl94a+9vRO5wZM1Fa/Sdd9yw4vj9v2xKKgbIoDyt0VtPaZAn2ZZXrass1CUwsnOKQoaRGHzNNDN 9w3050Na5YJfQwP5qbaO243t+o7reMxJbKtMTxjDLc8aUsax6CB1AuqeSaMCUUpI1oDbLIqxMb0S mRzR7KFpP+RccE0fPzatnC1bPIlo2XYO3GFm7U4FJs5PK8tlfuTHXuiH1tlKgrCjuL+KmSJ2rIPF WCL8xuS5atyBZrweb6AZr8cfaMbrQUSNdX68wnBcPF5zNC4erxlxP9aN8ZoRO2Pi8ZqZGR6VjwJT U7dKSlGPd5upzBS1pm6VnqLW1G3EkRmBZEYkmRFKZsTSNWLpGrF0jVi6RixdI5a0yi+Pb9eIpWvE 0jVi6Rqx9IxYekYsPSOWeNUajLdnxNIzYukZsfSMWHpGLD0jlr4RS9+IpW/E0jdi6Rux9I1Y+kYs fSOWvhFL34hlYMQyMGIZGLEMjFgGRiwDI5aBEcvAiGVgxDIwYhkasQxVlrq9aagidKzQwY8VBgGW rm5/3G+Lsfd9WlanlSq6aaWKbVqpIptWqrimlSqqaaWKaVIZqYimlUM8EyMfLWYULWYULWYULWYU LWYULWYULWYULWYUL2aEM+zCmI8XM4oXM4oXM8LVw9J+LmYUL2YUL2YUL2aULGaE8/ZC35NJRrh8 2feXAemhvx/ILmV3QYAnK6WLwDusmXRjUPGGbnnovgB3PHf9fQx0VKrIvYEcnSC5uElAmy/l/kCO GCC5uFsalQcDOfCSPOouh17WHg7kIEfyRCuPBnI6fJOe6Z2Nhwadtzgry/utlx1Khgadv0zrMFZY dfTp7Cu6pHU5YkODzmccVTVdwnqrtkCnVGoB50+dwTPCndM4VOoMhozpPCla0Ds9pEyHRGGgd3rI mU5+wkDv9JA0HefIAAc1nQ9D0nRGEwZ6p4ek6eAlDLROY51WOdBpShhoncZyPTDonMbhR+MDVm3V gM491AJONDqDIWk6zAgDrdNYwwctdE7j7KFrYUiajh2iBb3TQ9J0lhAGeqeHpOmAQAbY+uu6NCRN u35hoHd6SJq28sJA6zRWe3WUaH8uDLROY9EfGHROYzut8QFrv2pAO2lqAXtkxUCur916XyPd8jzR UtsWEi33ZIP1P23pNdE/WueNLW6IrQNyR3QNTCUn/pjfcaFp6W0BhRw+ka1Bg0+ColSFsoO9qi/r PytRmdQEST+ufWn/KVVy9EOsm9LVvrT/lCq658OIRAjpKVk3RWK8CaZkIV70qC3G5nFKxhxJOsG9 yqSuC9JEXq5j2PrO95/SCSTRRLvMQT+nKnTpwIgOMgcTdEro4UUkhOy6/PdN9p+yaY92lVQjQ1+n avS7GcoY3jNTwqB78TAWi8OY1msKANn0zPDESYhNnejkjDJx6FZHKGcaTxjdgwvljD8Jo03ykiFK 3G7ZY3OjnnhO59EcyMTrJt5sbCQ+k/2ci7bE76JoLnwTn7ae8HxuPiQBXVuTcGZ+JQHddUE4N1+T gK4vIJyb/9eFaW45uQqfh3lW8CaXAU1Lo0hnXtdIWlqVBBySlJTchJqmMv0uefcHEeYiYStTgjKR ec+3X5AerLlMeiNJj4cDr7/a1hkJ743d/POQ1rltFb+VSHQmzKeVqhVf/CCiqVSrJfdqSVpmqGpj tzZ2+PT4tpVZ9YeqPu4PaEku5iX/GRni3ZFSh8i1NmvZq+4Lcq3/U9KVwbskcR3sbF9kXcWaomRd rfbyC8eLR3rw3flXFviJnO83McPBTxDsE7BugtsjmdIOGVITMhj6lHZVywSsRQ8bm96v4hXZJ2MB vpdQQBiHSHu5v4ictGj4Cc/ioLkGzDVY8CADBQ//YZCIPD3+B0JMke7/NeifLNTvIqie/qvk9l8A AAD//wMAUEsDBBQABgAIAAAAIQCsuQmj4AAAAAkBAAAPAAAAZHJzL2Rvd25yZXYueG1sTI9Ra8Iw FIXfB/sP4Q72pmkizlmbisi2JxlMB8O32FzbYpOUJrb13+/uaT5ezsc5383Wo21Yj12ovVMgpgkw dIU3tSsVfB/eJ6/AQtTO6MY7VHDDAOv88SHTqfGD+8J+H0tGJS6kWkEVY5tyHooKrQ5T36Kj7Ow7 qyOdXclNpwcqtw2XSfLCra4dLVS6xW2FxWV/tQo+Bj1sZuKt313O29vxMP/82QlU6vlp3KyARRzj Pwx/+qQOOTmd/NWZwBoFk4VYEqpASmCUL+dyAexEoBQz4HnG7z/IfwEAAP//AwBQSwECLQAUAAYA CAAAACEAtoM4kv4AAADhAQAAEwAAAAAAAAAAAAAAAAAAAAAAW0NvbnRlbnRfVHlwZXNdLnhtbFBL AQItABQABgAIAAAAIQA4/SH/1gAAAJQBAAALAAAAAAAAAAAAAAAAAC8BAABfcmVscy8ucmVsc1BL AQItABQABgAIAAAAIQAz6zLOBgcAAJ0iAAAOAAAAAAAAAAAAAAAAAC4CAABkcnMvZTJvRG9jLnht bFBLAQItABQABgAIAAAAIQCsuQmj4AAAAAkBAAAPAAAAAAAAAAAAAAAAAGAJAABkcnMvZG93bnJl di54bWxQSwUGAAAAAAQABADzAAAAbQoAAAAA ">
                <v:shape id="2137907329" o:spid="_x0000_s1058" style="position:absolute;left:-508;top:-8633;width:60725;height:7562;visibility:visible;mso-wrap-style:square;v-text-anchor:top" coordsize="9563,1191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B+LYXyQAAAOIAAAAPAAAAZHJzL2Rvd25yZXYueG1sRI9BawIx FITvhf6H8ARvNXFtpV2NUgpCKa2g1eLxsXnuLk1elk3U1V9vhEKPw8x8w0znnbPiSG2oPWsYDhQI 4sKbmksNm+/FwzOIEJENWs+k4UwB5rP7uynmxp94Rcd1LEWCcMhRQxVjk0sZioochoFviJO3963D mGRbStPiKcGdlZlSY+mw5rRQYUNvFRW/64PTUH6yWXZfeHaXn61F/9HY5e5J636ve52AiNTF//Bf +91oyB5VpkZD9QK3S+kOyNkVAAD//wMAUEsBAi0AFAAGAAgAAAAhANvh9svuAAAAhQEAABMAAAAA AAAAAAAAAAAAAAAAAFtDb250ZW50X1R5cGVzXS54bWxQSwECLQAUAAYACAAAACEAWvQsW78AAAAV AQAACwAAAAAAAAAAAAAAAAAfAQAAX3JlbHMvLnJlbHNQSwECLQAUAAYACAAAACEAAfi2F8kAAADi AAAADwAAAAAAAAAAAAAAAAAHAgAAZHJzL2Rvd25yZXYueG1sUEsFBgAAAAADAAMAtwAAAP0CAAAA AA== " path="m9562,l,,,595r4,75l18,742r22,68l69,875r37,60l150,991r50,49l255,1084r60,37l380,1150r68,22l520,1186r75,5l8967,1191r74,-5l9113,1172r69,-22l9246,1121r61,-37l9362,1040r50,-49l9455,935r37,-60l9522,810r22,-68l9557,670r5,-75l9562,xe" filled="f" stroked="f">
                  <v:path arrowok="t" o:connecttype="custom" o:connectlocs="2147483646,0;0,0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"/>
                </v:shape>
                <v:shape id="2137907330" o:spid="_x0000_s1059" type="#_x0000_t202" style="position:absolute;left:15493;top:-8188;width:29000;height:612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UxGJryAAAAOMAAAAPAAAAZHJzL2Rvd25yZXYueG1sRE9fS8Mw EH8X9h3CDXxzact0ri4bMhkKw4dNBR+P5myKzaUkscu+vRkIPt7v/602yfZiJB86xwrKWQGCuHG6 41bB+9vu5h5EiMgae8ek4EwBNuvJ1Qpr7U58oPEYW5FDONSowMQ41FKGxpDFMHMDcea+nLcY8+lb qT2ecrjtZVUUd9Jix7nB4EBbQ8338ccq+NgOu336NPg63urnp2pxOPsmKXU9TY8PICKl+C/+c7/o PL+cz5fLqliUcPkpAyDXvwAAAP//AwBQSwECLQAUAAYACAAAACEA2+H2y+4AAACFAQAAEwAAAAAA AAAAAAAAAAAAAAAAW0NvbnRlbnRfVHlwZXNdLnhtbFBLAQItABQABgAIAAAAIQBa9CxbvwAAABUB AAALAAAAAAAAAAAAAAAAAB8BAABfcmVscy8ucmVsc1BLAQItABQABgAIAAAAIQCUxGJryAAAAOMA AAAPAAAAAAAAAAAAAAAAAAcCAABkcnMvZG93bnJldi54bWxQSwUGAAAAAAMAAwC3AAAA/AIAAAAA " filled="f" stroked="f">
                  <v:path arrowok="t"/>
                  <v:textbox inset="0,0,0,0">
                    <w:txbxContent>
                      <w:p w14:paraId="538C2683" w14:textId="368162C8" w:rsidR="0028675C" w:rsidRPr="008F24D1" w:rsidRDefault="0028675C" w:rsidP="0028675C">
                        <w:pPr>
                          <w:pStyle w:val="Titre1"/>
                          <w:ind w:left="0"/>
                          <w:jc w:val="center"/>
                          <w:rPr>
                            <w:color w:val="FFFFFF" w:themeColor="background1"/>
                            <w:sz w:val="36"/>
                            <w:szCs w:val="36"/>
                          </w:rPr>
                        </w:pPr>
                        <w:bookmarkStart w:id="9" w:name="_Toc157438044"/>
                        <w:r w:rsidRPr="008F24D1">
                          <w:rPr>
                            <w:color w:val="FFFFFF" w:themeColor="background1"/>
                            <w:sz w:val="36"/>
                            <w:szCs w:val="36"/>
                          </w:rPr>
                          <w:t xml:space="preserve">Data Sources</w:t>
                        </w:r>
                        <w:bookmarkEnd w:id="9"/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050B1495" w14:textId="123CC88D" w:rsidR="0028675C" w:rsidRPr="008F24D1" w:rsidRDefault="00297220" w:rsidP="009B6889">
      <w:pPr>
        <w:jc w:val="center"/>
        <w:rPr>
          <w:color w:val="A5A5A5"/>
          <w:sz w:val="36"/>
          <w:szCs w:val="36"/>
        </w:rPr>
      </w:pPr>
      <w:r w:rsidRPr="008F24D1">
        <w:rPr>
          <w:noProof/>
        </w:rPr>
        <w:drawing>
          <wp:anchor distT="0" distB="0" distL="114300" distR="114300" simplePos="0" relativeHeight="251782144" behindDoc="0" locked="0" layoutInCell="1" allowOverlap="1" wp14:anchorId="0C00151B" wp14:editId="6B94C17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750945" cy="1007198"/>
            <wp:effectExtent l="0" t="0" r="1905" b="2540"/>
            <wp:wrapNone/>
            <wp:docPr id="2137907331" name="Picture 1518389025" descr="A picture containing text, clipar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10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05E6D6" w14:textId="18FE86DB" w:rsidR="00D04777" w:rsidRPr="008F24D1" w:rsidRDefault="00D04777" w:rsidP="00D04777"/>
    <w:p w14:paraId="4AE7BFB3" w14:textId="578F5F42" w:rsidR="00D04777" w:rsidRPr="008F24D1" w:rsidRDefault="00A846C1" w:rsidP="00D04777">
      <w:r w:rsidRPr="008F24D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19D0BA" wp14:editId="32465319">
                <wp:simplePos x="0" y="0"/>
                <wp:positionH relativeFrom="margin">
                  <wp:align>left</wp:align>
                </wp:positionH>
                <wp:positionV relativeFrom="page">
                  <wp:posOffset>2733675</wp:posOffset>
                </wp:positionV>
                <wp:extent cx="5989955" cy="952500"/>
                <wp:effectExtent l="0" t="0" r="10795" b="0"/>
                <wp:wrapNone/>
                <wp:docPr id="2137907332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8995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721EF9" w14:textId="77777777" w:rsidR="00D04777" w:rsidRPr="008F24D1" w:rsidRDefault="00D04777" w:rsidP="00D04777">
                            <w:pPr>
                              <w:pStyle w:val="Citationintense"/>
                              <w:rPr>
                                <w:rFonts w:ascii="Mulish" w:hAnsi="Mulish"/>
                                <w:i w:val="0"/>
                                <w:iCs w:val="0"/>
                                <w:color w:val="1F1735"/>
                                <w:sz w:val="36"/>
                                <w:szCs w:val="36"/>
                              </w:rPr>
                            </w:pPr>
                            <w:r w:rsidRPr="008F24D1">
                              <w:rPr>
                                <w:rFonts w:ascii="Mulish" w:hAnsi="Mulish"/>
                                <w:i w:val="0"/>
                                <w:iCs w:val="0"/>
                                <w:color w:val="1F1735"/>
                                <w:w w:val="105"/>
                                <w:sz w:val="36"/>
                                <w:szCs w:val="36"/>
                              </w:rPr>
                              <w:t xml:space="preserve">Analysis report made with </w:t>
                            </w:r>
                            <w:proofErr w:type="spellStart"/>
                            <w:r w:rsidRPr="008F24D1">
                              <w:rPr>
                                <w:rFonts w:ascii="Mulish" w:hAnsi="Mulish"/>
                                <w:i w:val="0"/>
                                <w:iCs w:val="0"/>
                                <w:color w:val="1F1735"/>
                                <w:w w:val="105"/>
                                <w:sz w:val="36"/>
                                <w:szCs w:val="36"/>
                              </w:rPr>
                              <w:t xml:space="preserve">Smappen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D0BA" id="2137907333" o:spid="_x0000_s1060" type="#_x0000_t202" style="position:absolute;margin-left:0;margin-top:215.25pt;width:471.65pt;height:7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cLpozAEAAIEDAAAOAAAAZHJzL2Uyb0RvYy54bWysU9uO0zAQfUfiHyy/02QrBbVR0xWwWoS0 XKRdPsBxnMYi8ZgZt0n5esZO0+XyhnixxuPx8TlnxrvbaejFySBZcJW8WeVSGKehse5Qya9P9682 UlBQrlE9OFPJsyF5u3/5Yjf60qyhg74xKBjEUTn6SnYh+DLLSHdmULQCbxwftoCDCrzFQ9agGhl9 6LN1nr/ORsDGI2hDxNm7+VDuE37bGh0+ty2ZIPpKMreQVkxrHddsv1PlAZXvrL7QUP/AYlDW8aNX qDsVlDii/QtqsBqBoA0rDUMGbWu1SRpYzU3+h5rHTnmTtLA55K820f+D1Z9Oj/4LijC9hYkbmESQ fwD9jdibbPRUXmqip1RSrK7Hj9BwN9UxQLoxtThE+SxIMAw7fb66a6YgNCeL7Wa7LQopNJ9ti3WR J/szVS63PVJ4b2AQMagkcvcSujo9UIhsVLmUxMcc3Nu+Tx3s3W8JLoyZxD4SnqmHqZ6EbSq5iW2P YmpoziwHYZ4LnmMOOsAfUow8E5Wk70eFRor+g2PT4wAtAS5BvQTKab5aySDFHL4L86AdPdpDx8iz uw7esG2tTYqeWVzocp+T0MtMxkH6dZ+qnn/O/icAAAD//wMAUEsDBBQABgAIAAAAIQDc6Qa83gAA AAgBAAAPAAAAZHJzL2Rvd25yZXYueG1sTI/BTsMwEETvSPyDtUjcqF3SVm0ap6oQnJAQaThwdOJt EjVeh9htw9+znOA4O6uZN9lucr244Bg6TxrmMwUCqfa2o0bDR/nysAYRoiFrek+o4RsD7PLbm8yk 1l+pwMshNoJDKKRGQxvjkEoZ6hadCTM/ILF39KMzkeXYSDuaK4e7Xj4qtZLOdMQNrRnwqcX6dDg7 DftPKp67r7fqvTgWXVluFL2uTlrf3037LYiIU/x7hl98RoecmSp/JhtEr4GHRA2LRC1BsL1ZJAmI SsNyzReZZ/L/gPwHAAD//wMAUEsBAi0AFAAGAAgAAAAhALaDOJL+AAAA4QEAABMAAAAAAAAAAAAA AAAAAAAAAFtDb250ZW50X1R5cGVzXS54bWxQSwECLQAUAAYACAAAACEAOP0h/9YAAACUAQAACwAA AAAAAAAAAAAAAAAvAQAAX3JlbHMvLnJlbHNQSwECLQAUAAYACAAAACEA6XC6aMwBAACBAwAADgAA AAAAAAAAAAAAAAAuAgAAZHJzL2Uyb0RvYy54bWxQSwECLQAUAAYACAAAACEA3OkGvN4AAAAIAQAA DwAAAAAAAAAAAAAAAAAmBAAAZHJzL2Rvd25yZXYueG1sUEsFBgAAAAAEAAQA8wAAADEFAAAAAA== " filled="f" stroked="f">
                <v:textbox inset="0,0,0,0">
                  <w:txbxContent>
                    <w:p w14:paraId="68721EF9" w14:textId="77777777" w:rsidR="00D04777" w:rsidRPr="008F24D1" w:rsidRDefault="00D04777" w:rsidP="00D04777">
                      <w:pPr>
                        <w:pStyle w:val="Citationintense"/>
                        <w:rPr>
                          <w:rFonts w:ascii="Mulish" w:hAnsi="Mulish"/>
                          <w:i w:val="0"/>
                          <w:iCs w:val="0"/>
                          <w:color w:val="1F1735"/>
                          <w:sz w:val="36"/>
                          <w:szCs w:val="36"/>
                        </w:rPr>
                      </w:pPr>
                      <w:r w:rsidRPr="008F24D1">
                        <w:rPr>
                          <w:rFonts w:ascii="Mulish" w:hAnsi="Mulish"/>
                          <w:i w:val="0"/>
                          <w:iCs w:val="0"/>
                          <w:color w:val="1F1735"/>
                          <w:w w:val="105"/>
                          <w:sz w:val="36"/>
                          <w:szCs w:val="36"/>
                        </w:rPr>
                        <w:t xml:space="preserve">Analysis report made with </w:t>
                      </w:r>
                      <w:proofErr w:type="spellStart"/>
                      <w:r w:rsidRPr="008F24D1">
                        <w:rPr>
                          <w:rFonts w:ascii="Mulish" w:hAnsi="Mulish"/>
                          <w:i w:val="0"/>
                          <w:iCs w:val="0"/>
                          <w:color w:val="1F1735"/>
                          <w:w w:val="105"/>
                          <w:sz w:val="36"/>
                          <w:szCs w:val="36"/>
                        </w:rPr>
                        <w:t xml:space="preserve">Smappen</w:t>
                      </w:r>
                      <w:proofErr w:type="spellEnd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47F302D" w14:textId="5AA0F0DF" w:rsidR="00D04777" w:rsidRPr="008F24D1" w:rsidRDefault="00D04777" w:rsidP="00D04777"/>
    <w:p w14:paraId="563A6030" w14:textId="4C9BED3E" w:rsidR="00D04777" w:rsidRPr="008F24D1" w:rsidRDefault="00D04777" w:rsidP="00D04777"/>
    <w:p w14:paraId="1DF958F3" w14:textId="77777777" w:rsidR="00D04777" w:rsidRPr="008F24D1" w:rsidRDefault="00D04777" w:rsidP="00D04777">
      <w:pPr>
        <w:spacing w:before="20"/>
      </w:pPr>
    </w:p>
    <w:p w14:paraId="06E89791" w14:textId="2504F940" w:rsidR="00870ADE" w:rsidRPr="008F24D1" w:rsidRDefault="00870ADE" w:rsidP="00D04777">
      <w:pPr>
        <w:spacing w:before="20"/>
      </w:pPr>
    </w:p>
    <w:p w14:paraId="6D9568E9" w14:textId="164DD718" w:rsidR="00D04777" w:rsidRPr="008F24D1" w:rsidRDefault="006D1953" w:rsidP="00114D06">
      <w:pPr>
        <w:spacing w:before="20"/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7CCB4CB0" wp14:editId="07E1F559">
            <wp:simplePos x="0" y="0"/>
            <wp:positionH relativeFrom="column">
              <wp:posOffset>4086225</wp:posOffset>
            </wp:positionH>
            <wp:positionV relativeFrom="paragraph">
              <wp:posOffset>4724400</wp:posOffset>
            </wp:positionV>
            <wp:extent cx="1639023" cy="719703"/>
            <wp:effectExtent l="0" t="0" r="0" b="4445"/>
            <wp:wrapNone/>
            <wp:docPr id="2137907334" name="Image 1" descr="Une image contenant texte, Police, noir, typographi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12933" name="Image 1" descr="Une image contenant texte, Police, noir, typographie  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23" cy="71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4338D2C" wp14:editId="32C08F88">
                <wp:extent cx="304800" cy="304800"/>
                <wp:effectExtent l="0" t="0" r="0" b="0"/>
                <wp:docPr id="2137907335" name="Rectangle 117" descr="United States Census Bure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FD74FE" id="Rectangle 117" o:spid="_x0000_s1026" alt="United States Census Burea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EevW0gEAAJ4DAAAOAAAAZHJzL2Uyb0RvYy54bWysU9uO0zAQfUfiHyy/06SlwBI1Xa12tQhp YZEWPsB17MQi8ZgZt2n5esZOty3whnix5uKcOXN8srreD73YGSQHvpbzWSmF8Roa59tafvt6/+pK CorKN6oHb2p5MCSv1y9frMZQmQV00DcGBYN4qsZQyy7GUBUF6c4MimYQjOemBRxU5BTbokE1MvrQ F4uyfFuMgE1A0IaIq3dTU64zvrVGx0dryUTR15K5xXxiPjfpLNYrVbWoQuf0kYb6BxaDcp6HnqDu VFRii+4vqMFpBAIbZxqGAqx12uQdeJt5+cc2T50KJu/C4lA4yUT/D1Z/3j2FL5ioU3gA/Z2Eh9tO +dbcUGD5+FHluYQIY2dUwwzmSbtiDFSdMFJCjCY24ydo+LXVNkKWZW9xSDN4YbHP6h9O6pt9FJqL r8vlVclvpLl1jNMEVT1/HJDiBwODSEEtkdllcLV7oDhdfb6SZnm4d32fH7j3vxUYM1Uy+cQ3uYWq DTQH5o4wmYRNzUEH+FOKkQ1SS/qxVWik6D963v/9fLlMjsrJ8s27BSd42dlcdpTXDFXLKMUU3sbJ hduAru2yzBPHG9bMurzPmdWRLJsgK3I0bHLZZZ5vnX+r9S8AAAD//wMAUEsDBBQABgAIAAAAIQBM oOks2AAAAAMBAAAPAAAAZHJzL2Rvd25yZXYueG1sTI9BS8NAEIXvgv9hGcGL2I0iUmI2RQpiEaGY as/T7JgEs7NpdpvEf9+pHvQyw+MNb76XLSbXqoH60Hg2cDNLQBGX3jZcGXjfPF3PQYWIbLH1TAa+ KcAiPz/LMLV+5DcailgpCeGQooE6xi7VOpQ1OQwz3xGL9+l7h1FkX2nb4yjhrtW3SXKvHTYsH2rs aFlT+VUcnIGxXA/bzeuzXl9tV573q/2y+Hgx5vJienwAFWmKf8dwwhd0yIVp5w9sg2oNSJH4M8W7 m4va/W6dZ/o/e34EAAD//wMAUEsBAi0AFAAGAAgAAAAhALaDOJL+AAAA4QEAABMAAAAAAAAAAAAA AAAAAAAAAFtDb250ZW50X1R5cGVzXS54bWxQSwECLQAUAAYACAAAACEAOP0h/9YAAACUAQAACwAA AAAAAAAAAAAAAAAvAQAAX3JlbHMvLnJlbHNQSwECLQAUAAYACAAAACEA7hHr1tIBAACeAwAADgAA AAAAAAAAAAAAAAAuAgAAZHJzL2Uyb0RvYy54bWxQSwECLQAUAAYACAAAACEATKDpLNgAAAADAQAA DwAAAAAAAAAAAAAAAAAsBAAAZHJzL2Rvd25yZXYueG1sUEsFBgAAAAAEAAQA8wAAADEFAAAAAA== " filled="f" stroked="f">
                <o:lock v:ext="edit" aspectratio="t"/>
                <w10:anchorlock/>
              </v:rect>
            </w:pict>
          </mc:Fallback>
        </mc:AlternateContent>
      </w:r>
      <w:r w:rsidR="005F2BE4" w:rsidRPr="00AC17A4">
        <w:rPr>
          <w:noProof/>
        </w:rPr>
        <mc:AlternateContent>
          <mc:Choice Requires="wps">
            <w:drawing>
              <wp:anchor distT="0" distB="0" distL="114300" distR="114300" simplePos="0" relativeHeight="251635711" behindDoc="0" locked="0" layoutInCell="1" allowOverlap="1" wp14:anchorId="02F2774B" wp14:editId="5F7078FA">
                <wp:simplePos x="0" y="0"/>
                <wp:positionH relativeFrom="page">
                  <wp:align>left</wp:align>
                </wp:positionH>
                <wp:positionV relativeFrom="paragraph">
                  <wp:posOffset>280670</wp:posOffset>
                </wp:positionV>
                <wp:extent cx="6874510" cy="5499100"/>
                <wp:effectExtent l="0" t="0" r="2540" b="6350"/>
                <wp:wrapNone/>
                <wp:docPr id="2137907336" name="Forme libre : form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4510" cy="5499100"/>
                        </a:xfrm>
                        <a:custGeom>
                          <a:avLst/>
                          <a:gdLst>
                            <a:gd name="T0" fmla="*/ 10586 w 10826"/>
                            <a:gd name="T1" fmla="+- 0 6976 6976"/>
                            <a:gd name="T2" fmla="*/ 6976 h 8660"/>
                            <a:gd name="T3" fmla="*/ 0 w 10826"/>
                            <a:gd name="T4" fmla="+- 0 6976 6976"/>
                            <a:gd name="T5" fmla="*/ 6976 h 8660"/>
                            <a:gd name="T6" fmla="*/ 0 w 10826"/>
                            <a:gd name="T7" fmla="+- 0 15636 6976"/>
                            <a:gd name="T8" fmla="*/ 15636 h 8660"/>
                            <a:gd name="T9" fmla="*/ 10586 w 10826"/>
                            <a:gd name="T10" fmla="+- 0 15636 6976"/>
                            <a:gd name="T11" fmla="*/ 15636 h 8660"/>
                            <a:gd name="T12" fmla="*/ 10661 w 10826"/>
                            <a:gd name="T13" fmla="+- 0 15624 6976"/>
                            <a:gd name="T14" fmla="*/ 15624 h 8660"/>
                            <a:gd name="T15" fmla="*/ 10727 w 10826"/>
                            <a:gd name="T16" fmla="+- 0 15590 6976"/>
                            <a:gd name="T17" fmla="*/ 15590 h 8660"/>
                            <a:gd name="T18" fmla="*/ 10779 w 10826"/>
                            <a:gd name="T19" fmla="+- 0 15538 6976"/>
                            <a:gd name="T20" fmla="*/ 15538 h 8660"/>
                            <a:gd name="T21" fmla="*/ 10813 w 10826"/>
                            <a:gd name="T22" fmla="+- 0 15472 6976"/>
                            <a:gd name="T23" fmla="*/ 15472 h 8660"/>
                            <a:gd name="T24" fmla="*/ 10826 w 10826"/>
                            <a:gd name="T25" fmla="+- 0 15396 6976"/>
                            <a:gd name="T26" fmla="*/ 15396 h 8660"/>
                            <a:gd name="T27" fmla="*/ 10826 w 10826"/>
                            <a:gd name="T28" fmla="+- 0 7216 6976"/>
                            <a:gd name="T29" fmla="*/ 7216 h 8660"/>
                            <a:gd name="T30" fmla="*/ 10813 w 10826"/>
                            <a:gd name="T31" fmla="+- 0 7140 6976"/>
                            <a:gd name="T32" fmla="*/ 7140 h 8660"/>
                            <a:gd name="T33" fmla="*/ 10779 w 10826"/>
                            <a:gd name="T34" fmla="+- 0 7074 6976"/>
                            <a:gd name="T35" fmla="*/ 7074 h 8660"/>
                            <a:gd name="T36" fmla="*/ 10727 w 10826"/>
                            <a:gd name="T37" fmla="+- 0 7022 6976"/>
                            <a:gd name="T38" fmla="*/ 7022 h 8660"/>
                            <a:gd name="T39" fmla="*/ 10661 w 10826"/>
                            <a:gd name="T40" fmla="+- 0 6988 6976"/>
                            <a:gd name="T41" fmla="*/ 6988 h 8660"/>
                            <a:gd name="T42" fmla="*/ 10586 w 10826"/>
                            <a:gd name="T43" fmla="+- 0 6976 6976"/>
                            <a:gd name="T44" fmla="*/ 6976 h 866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</a:cxnLst>
                          <a:rect l="0" t="0" r="r" b="b"/>
                          <a:pathLst>
                            <a:path w="10826" h="8660">
                              <a:moveTo>
                                <a:pt x="10586" y="0"/>
                              </a:moveTo>
                              <a:lnTo>
                                <a:pt x="0" y="0"/>
                              </a:lnTo>
                              <a:lnTo>
                                <a:pt x="0" y="8660"/>
                              </a:lnTo>
                              <a:lnTo>
                                <a:pt x="10586" y="8660"/>
                              </a:lnTo>
                              <a:lnTo>
                                <a:pt x="10661" y="8648"/>
                              </a:lnTo>
                              <a:lnTo>
                                <a:pt x="10727" y="8614"/>
                              </a:lnTo>
                              <a:lnTo>
                                <a:pt x="10779" y="8562"/>
                              </a:lnTo>
                              <a:lnTo>
                                <a:pt x="10813" y="8496"/>
                              </a:lnTo>
                              <a:lnTo>
                                <a:pt x="10826" y="8420"/>
                              </a:lnTo>
                              <a:lnTo>
                                <a:pt x="10826" y="240"/>
                              </a:lnTo>
                              <a:lnTo>
                                <a:pt x="10813" y="164"/>
                              </a:lnTo>
                              <a:lnTo>
                                <a:pt x="10779" y="98"/>
                              </a:lnTo>
                              <a:lnTo>
                                <a:pt x="10727" y="46"/>
                              </a:lnTo>
                              <a:lnTo>
                                <a:pt x="10661" y="12"/>
                              </a:lnTo>
                              <a:lnTo>
                                <a:pt x="105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5F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D5118" id="2137907337" o:spid="_x0000_s1026" style="position:absolute;margin-left:0;margin-top:22.1pt;width:541.3pt;height:433pt;z-index:25163571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coordsize="10826,866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K81vnwQAAHcQAAAOAAAAZHJzL2Uyb0RvYy54bWysWG2PozYQ/l6p/8HiY6vbYCC8RJs9VXdK Ven6It32BzgEElTA1Cab3f76mxmwQ1JgUdUvMawf5vHMM/Z49vHja1Wyl0zpQtZbhz+4DsvqVB6K +rh1/nzefYgdpltRH0Qp62zrvGXa+fj0/XePl2aTefIky0OmGBip9ebSbJ1T2zab1Uqnp6wS+kE2 WQ2TuVSVaOFVHVcHJS5gvSpXnuuGq4tUh0bJNNMa/vq5m3SeyH6eZ2n7e57rrGXl1oG1tfSr6HeP v6unR7E5KtGcirRfhvgPq6hEUQOpNfVZtIKdVfEvU1WRKqll3j6kslrJPC/SjHwAb7h7583Xk2gy 8gWCoxsbJv3/mU1/e/na/KFw6br5ItO/NERkdWn0xs7giwYM219+lQfQUJxbSc6+5qrCL8EN9kox fbMxzV5blsIfwzgK1hxCn8LcOkgS7lLUV2JjPk/Puv05k2RKvHzRbSfKAZ4opAdWiwp4n8FKXpWg zw8rxt11HLILjLEX9jJaIDfAHz8wl4VJFNLPPcwzMLBHoBOLw9AkhbXmD2DuFGVgQPOUawObpwwH sEnKyICIkq9Df9xN2ILXsBFq3M9kiJsNrxXiHWZuhUDFZqj5UAruhiGfijO3ahhuLxgVl1tFOm6A jbvNh5pwN/KiSW4rS8+9Trrsuk8sbqUhboRNcN9o40ZRMslt1THcfjzqt2fF6bgBNs7t3Yjjxtyf 4vasOj13EHnj3FYc4kbYBPeNOLiFJ7mtOj23n4xnOZwCwzRH2AT3jTiz3FYd4o48PkFttQG3CTXO 7N9IMxdx32rTMfNgPNF8qwwyI2qC+UaYuTzzrTIdsxuNby/f6oLMiJpgvpFlbnf5Vpee2RtPMt+q QsyAmmAeqjJ7pgRWF2IOk3h8awVWFWAm1DhzMFRltlAFVpeeeaJSBVYVYgbUlRkq6dHUSnEy5TN9 rfv6CU9M4HXMpaLdSI3FGospVORnD88uMAEoLLYTYFgmgteLwKA4guNFYBAJwVAplqwD6wTBg2Vw SFKCR8vgkFkIhyN0yWLwACW4vwwOGhKcrivvhtyD7UDwZJF1PFsQDifCkrX7vaKwjRfBe01h7y2C 96rChlkCx/2Ca4csH8C7CPVJrOAmf3+HVw6DO/wevxGbRrSY++aRXaAboashO20dutXhVCVfsmdJ oBZ3AW1OIjeSXxFlPUR24TUoM2fGhqx1GHOFhPWbaTN2sCvpAihchWh9cRiY2BtrZjRW4ebSQ+Hu 0wXSQMxooVGnULwOTb4YiBkNFO4FndUgMYlrIGa0UKzBIGQc2B1kIGa8h3pw9s4v1fDzcKlTydJA Be85ZIIPx878IqEXIc/vnUlLqbPuU0xQOmltpmKCD1ofLcvisCvKEtNTq+P+U6nYi4DGdRft1jvj /Q2spEO7lviZWWHfv2HLhm2w3uzl4Q3aNyW77he6dXg4SfWPwy7Q+W4d/fdZqMxh5S81tJYJD7Ag tvQSrCO8UKrhzH44I+oUTG2d1oEig4+f2q69PjeqOJ6AiVPZqeVP0DbmBTZ31F92q+pfoLul2PSd OLbPw3dCXf9f8PQNAAD//wMAUEsDBBQABgAIAAAAIQCSZRkY3gAAAAgBAAAPAAAAZHJzL2Rvd25y ZXYueG1sTI/BTsMwEETvSPyDtUhcUGs3qkobsqkQFC6cSClnN16SqPY6it028PW4JziOZjTzpliP zooTDaHzjDCbKhDEtTcdNwgf25fJEkSImo22ngnhmwKsy+urQufGn/mdTlVsRCrhkGuENsY+lzLU LTkdpr4nTt6XH5yOSQ6NNIM+p3JnZabUQjrdcVpodU9PLdWH6ugQyK62rvr5tM93b8OBXmu1u99s EG9vxscHEJHG+BeGC35ChzIx7f2RTRAWIR2JCPN5BuLiqmW2ALFHWM1UBrIs5P8D5S8AAAD//wMA UEsBAi0AFAAGAAgAAAAhALaDOJL+AAAA4QEAABMAAAAAAAAAAAAAAAAAAAAAAFtDb250ZW50X1R5 cGVzXS54bWxQSwECLQAUAAYACAAAACEAOP0h/9YAAACUAQAACwAAAAAAAAAAAAAAAAAvAQAAX3Jl bHMvLnJlbHNQSwECLQAUAAYACAAAACEAIyvNb58EAAB3EAAADgAAAAAAAAAAAAAAAAAuAgAAZHJz L2Uyb0RvYy54bWxQSwECLQAUAAYACAAAACEAkmUZGN4AAAAIAQAADwAAAAAAAAAAAAAAAAD5BgAA ZHJzL2Rvd25yZXYueG1sUEsFBgAAAAAEAAQA8wAAAAQIAAAAAA== " path="m10586,l,,,8660r10586,l10661,8648r66,-34l10779,8562r34,-66l10826,8420r,-8180l10813,164r-34,-66l10727,46r-66,-34l10586,xe" fillcolor="#f7f5f4" stroked="f">
                <v:path arrowok="t" o:connecttype="custom" o:connectlocs="6722110,4429760;0,4429760;0,9928860;6722110,9928860;6769735,9921240;6811645,9899650;6844665,9866630;6866255,9824720;6874510,9776460;6874510,4582160;6866255,4533900;6844665,4491990;6811645,4458970;6769735,4437380;6722110,4429760" o:connectangles="0,0,0,0,0,0,0,0,0,0,0,0,0,0,0"/>
                <w10:wrap anchorx="page"/>
              </v:shape>
            </w:pict>
          </mc:Fallback>
        </mc:AlternateContent>
      </w:r>
      <w:r w:rsidR="005F2BE4" w:rsidRPr="008F24D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18C5B34" wp14:editId="604DEF58">
                <wp:simplePos x="0" y="0"/>
                <wp:positionH relativeFrom="page">
                  <wp:align>right</wp:align>
                </wp:positionH>
                <wp:positionV relativeFrom="paragraph">
                  <wp:posOffset>1564005</wp:posOffset>
                </wp:positionV>
                <wp:extent cx="5755640" cy="2880360"/>
                <wp:effectExtent l="0" t="0" r="0" b="0"/>
                <wp:wrapNone/>
                <wp:docPr id="2137907338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5640" cy="2880360"/>
                        </a:xfrm>
                        <a:custGeom>
                          <a:avLst/>
                          <a:gdLst>
                            <a:gd name="T0" fmla="*/ 5755640 w 9064"/>
                            <a:gd name="T1" fmla="*/ 5076190 h 4536"/>
                            <a:gd name="T2" fmla="*/ 152400 w 9064"/>
                            <a:gd name="T3" fmla="*/ 5076190 h 4536"/>
                            <a:gd name="T4" fmla="*/ 104775 w 9064"/>
                            <a:gd name="T5" fmla="*/ 5083810 h 4536"/>
                            <a:gd name="T6" fmla="*/ 62865 w 9064"/>
                            <a:gd name="T7" fmla="*/ 5105400 h 4536"/>
                            <a:gd name="T8" fmla="*/ 29845 w 9064"/>
                            <a:gd name="T9" fmla="*/ 5138420 h 4536"/>
                            <a:gd name="T10" fmla="*/ 8255 w 9064"/>
                            <a:gd name="T11" fmla="*/ 5180330 h 4536"/>
                            <a:gd name="T12" fmla="*/ 0 w 9064"/>
                            <a:gd name="T13" fmla="*/ 5228590 h 4536"/>
                            <a:gd name="T14" fmla="*/ 0 w 9064"/>
                            <a:gd name="T15" fmla="*/ 7803515 h 4536"/>
                            <a:gd name="T16" fmla="*/ 8255 w 9064"/>
                            <a:gd name="T17" fmla="*/ 7851775 h 4536"/>
                            <a:gd name="T18" fmla="*/ 29845 w 9064"/>
                            <a:gd name="T19" fmla="*/ 7893685 h 4536"/>
                            <a:gd name="T20" fmla="*/ 62865 w 9064"/>
                            <a:gd name="T21" fmla="*/ 7926705 h 4536"/>
                            <a:gd name="T22" fmla="*/ 104775 w 9064"/>
                            <a:gd name="T23" fmla="*/ 7948295 h 4536"/>
                            <a:gd name="T24" fmla="*/ 152400 w 9064"/>
                            <a:gd name="T25" fmla="*/ 7955915 h 4536"/>
                            <a:gd name="T26" fmla="*/ 5755640 w 9064"/>
                            <a:gd name="T27" fmla="*/ 7955915 h 4536"/>
                            <a:gd name="T28" fmla="*/ 5755640 w 9064"/>
                            <a:gd name="T29" fmla="*/ 5076190 h 4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</a:gdLst>
                          <a:ahLst/>
                          <a:cxnLst>
                            <a:cxn ang="T30">
                              <a:pos x="T0" y="T1"/>
                            </a:cxn>
                            <a:cxn ang="T31">
                              <a:pos x="T2" y="T3"/>
                            </a:cxn>
                            <a:cxn ang="T32">
                              <a:pos x="T4" y="T5"/>
                            </a:cxn>
                            <a:cxn ang="T33">
                              <a:pos x="T6" y="T7"/>
                            </a:cxn>
                            <a:cxn ang="T34">
                              <a:pos x="T8" y="T9"/>
                            </a:cxn>
                            <a:cxn ang="T35">
                              <a:pos x="T10" y="T11"/>
                            </a:cxn>
                            <a:cxn ang="T36">
                              <a:pos x="T12" y="T13"/>
                            </a:cxn>
                            <a:cxn ang="T37">
                              <a:pos x="T14" y="T15"/>
                            </a:cxn>
                            <a:cxn ang="T38">
                              <a:pos x="T16" y="T17"/>
                            </a:cxn>
                            <a:cxn ang="T39">
                              <a:pos x="T18" y="T19"/>
                            </a:cxn>
                            <a:cxn ang="T40">
                              <a:pos x="T20" y="T21"/>
                            </a:cxn>
                            <a:cxn ang="T41">
                              <a:pos x="T22" y="T23"/>
                            </a:cxn>
                            <a:cxn ang="T42">
                              <a:pos x="T24" y="T25"/>
                            </a:cxn>
                            <a:cxn ang="T43">
                              <a:pos x="T26" y="T27"/>
                            </a:cxn>
                            <a:cxn ang="T44">
                              <a:pos x="T28" y="T29"/>
                            </a:cxn>
                          </a:cxnLst>
                          <a:rect l="0" t="0" r="r" b="b"/>
                          <a:pathLst>
                            <a:path w="9064" h="4536">
                              <a:moveTo>
                                <a:pt x="9064" y="0"/>
                              </a:moveTo>
                              <a:lnTo>
                                <a:pt x="240" y="0"/>
                              </a:lnTo>
                              <a:lnTo>
                                <a:pt x="165" y="12"/>
                              </a:lnTo>
                              <a:lnTo>
                                <a:pt x="99" y="46"/>
                              </a:lnTo>
                              <a:lnTo>
                                <a:pt x="47" y="98"/>
                              </a:lnTo>
                              <a:lnTo>
                                <a:pt x="13" y="164"/>
                              </a:lnTo>
                              <a:lnTo>
                                <a:pt x="0" y="240"/>
                              </a:lnTo>
                              <a:lnTo>
                                <a:pt x="0" y="4295"/>
                              </a:lnTo>
                              <a:lnTo>
                                <a:pt x="13" y="4371"/>
                              </a:lnTo>
                              <a:lnTo>
                                <a:pt x="47" y="4437"/>
                              </a:lnTo>
                              <a:lnTo>
                                <a:pt x="99" y="4489"/>
                              </a:lnTo>
                              <a:lnTo>
                                <a:pt x="165" y="4523"/>
                              </a:lnTo>
                              <a:lnTo>
                                <a:pt x="240" y="4535"/>
                              </a:lnTo>
                              <a:lnTo>
                                <a:pt x="9064" y="4535"/>
                              </a:lnTo>
                              <a:lnTo>
                                <a:pt x="906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FD7C5F" w14:textId="77777777" w:rsidR="00A846C1" w:rsidRDefault="00A846C1" w:rsidP="00A846C1">
                            <w:pPr>
                              <w:spacing w:before="103"/>
                              <w:ind w:left="630" w:right="1395"/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</w:pPr>
                          </w:p>
                          <w:p w14:paraId="72B1F43D" w14:textId="77777777" w:rsidR="0015443D" w:rsidRDefault="00A846C1" w:rsidP="0015443D">
                            <w:pPr>
                              <w:spacing w:before="103"/>
                              <w:ind w:left="450" w:right="1395"/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</w:pPr>
                            <w:r w:rsidRPr="008F24D1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>This report was carried out from the following databases:</w:t>
                            </w:r>
                          </w:p>
                          <w:p w14:paraId="05D77063" w14:textId="688B612E" w:rsidR="00EF3573" w:rsidRPr="00F3650B" w:rsidRDefault="00EF3573" w:rsidP="00EF3573">
                            <w:pPr>
                              <w:numPr>
                                <w:ilvl w:val="0"/>
                                <w:numId w:val="6"/>
                              </w:numPr>
                              <w:spacing w:before="103"/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</w:pPr>
                            <w:r w:rsidRPr="00EF3573">
                              <w:t xml:space="preserve"/>
                            </w:r>
                            <w:proofErr w:type="spellStart"/>
                            <w:proofErr w:type="gramStart"/>
                            <w:r w:rsidRPr="00EF3573">
                              <w:t xml:space="preserve"/>
                            </w:r>
                            <w:proofErr w:type="gramEnd"/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proofErr w:type="spellEnd"/>
                            <w:proofErr w:type="gramEnd"/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  <w:t xml:space="preserve"/>
                            </w:r>
                            <w:proofErr w:type="gramEnd"/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7B625F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r w:rsidRPr="00EF3573">
                              <w:t xml:space="preserve"/>
                              <w:t xml:space="preserve"/>
                            </w:r>
                            <w:proofErr w:type="spellStart"/>
                            <w:proofErr w:type="gramStart"/>
                            <w:r w:rsidRPr="00EF3573">
                              <w:t xml:space="preserve"/>
                            </w:r>
                            <w:proofErr w:type="gramEnd"/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proofErr w:type="spellEnd"/>
                            <w:proofErr w:type="gramEnd"/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hyperlink r:id="link1" w:history="1">
                              <w:r>
                                <w:rPr>
                                  <w:rFonts w:ascii="Mulish" w:hAnsi="Mulish"/>
                                  <w:color w:val="FFFFFF"/>
                                  <w:sz w:val="32"/>
                                  <w:szCs w:val="28"/>
                                  <w:u w:val="single"/>
                                </w:rPr>
                                <w:t>U.S. Census Bureau</w:t>
                              </w:r>
                            </w:hyperlink>
                            <w:proofErr w:type="gramEnd"/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7B625F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  <w:t xml:space="preserve">ACS 5-year (2024), LODES (2023), ZBP (2023)</w:t>
                            </w:r>
                            <w:proofErr w:type="gramEnd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gramEnd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gramStart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r w:rsidRPr="00EF3573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spellEnd"/>
                            <w:proofErr w:type="gramEnd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</w:p>
                          <w:p w14:paraId="05D77063" w14:textId="688B612E" w:rsidR="00EF3573" w:rsidRPr="00F3650B" w:rsidRDefault="00EF3573" w:rsidP="00EF3573">
                            <w:pPr>
                              <w:numPr>
                                <w:ilvl w:val="0"/>
                                <w:numId w:val="6"/>
                              </w:numPr>
                              <w:spacing w:before="103"/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</w:pPr>
                            <w:r w:rsidRPr="00EF3573">
                              <w:t xml:space="preserve"/>
                            </w:r>
                            <w:proofErr w:type="spellStart"/>
                            <w:proofErr w:type="gramStart"/>
                            <w:r w:rsidRPr="00EF3573">
                              <w:t xml:space="preserve"/>
                            </w:r>
                            <w:proofErr w:type="gramEnd"/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proofErr w:type="spellEnd"/>
                            <w:proofErr w:type="gramEnd"/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  <w:t xml:space="preserve"/>
                            </w:r>
                            <w:proofErr w:type="gramEnd"/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7B625F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gram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proofErr w:type="spellEnd"/>
                            <w:r w:rsidR="006500D2"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Pr="007B625F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  <w:u w:val="single"/>
                              </w:rPr>
                              <w:t xml:space="preserve"/>
                            </w:r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r w:rsidRPr="00EF3573">
                              <w:t xml:space="preserve"/>
                            </w:r>
                            <w:proofErr w:type="gramStart"/>
                            <w:r w:rsidRPr="00EF3573">
                              <w:t xml:space="preserve"/>
                            </w:r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  <w:t xml:space="preserve">Smappen data</w:t>
                            </w:r>
                            <w:proofErr w:type="gramEnd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spellStart"/>
                            <w:proofErr w:type="gramStart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gramEnd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gramStart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r w:rsidRPr="00EF3573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  <w:proofErr w:type="spellEnd"/>
                            <w:proofErr w:type="gramEnd"/>
                            <w:r w:rsidRPr="00F3650B">
                              <w:rPr>
                                <w:rFonts w:ascii="Mulish" w:hAnsi="Mulish"/>
                                <w:color w:val="FFFFFF"/>
                                <w:sz w:val="32"/>
                                <w:szCs w:val="28"/>
                              </w:rPr>
                              <w:t xml:space="preserve"/>
                            </w:r>
                          </w:p>
                          <w:p w14:paraId="6A73A485" w14:textId="77777777" w:rsidR="00A846C1" w:rsidRDefault="00A846C1" w:rsidP="00A846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C5B34" id="2137907339" o:spid="_x0000_s1061" style="position:absolute;margin-left:402pt;margin-top:123.15pt;width:453.2pt;height:226.8pt;z-index:2517391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coordsize="9064,4536" o:spt="1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wCiwmAQAAL8QAAAOAAAAZHJzL2Uyb0RvYy54bWysWNtu4zYQfS/QfyD0WKCxSJG6GHEWxS62 KLC9AJv9AFqXWKgkqqISO/36zlCil0pDblA0D5ZkHh7xzBlzOLl9d+k78lRPulXDIaI3cUTqoVRV Ozwcoi/3H3/MI6JnOVSyU0N9iJ5rHb27+/672/O4r5k6qa6qJwIkg96fx0N0mudxv9vp8lT3Ut+o sR5gsFFTL2d4nB521STPwN53OxbH6e6spmqcVFlrDd9+WAajO8PfNHU5/940up5Jd4hgbbP5nMzn ET93d7dy/zDJ8dSW6zLkf1hFL9sBXnql+iBnSR6n9l9UfVtOSqtmvilVv1NN05a10QBqaPxCzeeT HGujBYKjx2uY9P9HW/729Hn8Y8Kl6/GTKv/UEJHdedT76wg+aMCQ4/lXVYGH8nFWRuylmXqcCTLI xcT0+RrT+jKTEr4UmRAph9CXMMbyPE5SE/Wd3Nvp5aOef66VoZJPn/S8mFLBnQlpRQbZw3vvgaXp O/Dnhx1ZecmZFHHKVx+vSOoi4yylRUxOhIskfYlkDpIKxuPYQ5k4QBGk5A6SxjzLhIdSOEAR50lO fatMHWTK8tTHmDk4QWOBcl7XDb/LayxZkXMfY+HgBE1yznyM1LUnZ8LHSDfmUMiIxEvpuuMzhm6c YSwXXrOpa42Xz7Ulg+UJKjxBpK4vIcmuL1kuKObE677QtxpDXWeyvEjS3MfJXGdC6cNca7KCpVns 5XStCWY5c/3JCp6zwkvq+hP8NbKNSYUQhdck5poU3jbYxqcwq+vTN1hdp8JbR+I6FZM0hj+Silf2 rcS1Kox0nQojXafCSNeoMNI1Kox0fQojXZvCSNelMNI1KYjEYnbdOsPIN3vE3+wRf7NHPOgR1N8H W2HlyRbd8jKsVRfuiMRD3D3kJJbhUWks8liEoZLfUyykQAI4HHXgdAMHYQhPvHC2gcOaES688GQD h5RBeOaF8w0csgHhhRcuNnCsaIiHiuUTm24nrGqhJPkmZNsJq17qF5xvJ6yKqV9ysZ2waoZy4VkS 5LPrLxYLFA21wDfhhcOraNjnfRO2HrNVNOzhvglbl3EHN0vyioZc32hYRbON6CVb1/yeoDV42RRM EYGm4IirgnyXM/4s7C05HyJz0iSnQ2QOkjjSq6f6XhnMjL+OBQFrtWfcr4BucIFw0DSaLM6O2uto 6GgKuyewUbZGyg7b6wIrYO8CFDeHW1BpR+11QXHYNQFV5EEuPE3hG5cztZdsWT2qWCy0r7LX5ZUL ikPBD8LWd/Ikszlnaex1o4ADMMhn48Fz67/lsdeFz4aXi2vuWoC9LkDrFvgeVnL1/+3IlxEsO6Xr JaiYgmaTveYiprDTLWnVtdXHtuswA03PXL/vJvIkoduVZVkPsw3oBtmZLXtQONPat3Z92Ohh86z3 8+V4IW0FCYOxxm+OqnqGNnBSSxcNXT/cnNT0d0TO0EEfIv3Xo5zqiHS/DNCiFpRjks/mgYsMN5bJ HTm6I3IogeoQzRGUHbx9Py9t+uM4tQ8neNOy6wzqJ2g/mxabRNOnLqtaH6BLNgFbO3psw91ng/r6 f4e7fwAAAP//AwBQSwMEFAAGAAgAAAAhAJbI6DfdAAAACAEAAA8AAABkcnMvZG93bnJldi54bWxM j8FOwzAQRO9I/IO1SNyo01JFOGRTIaT2gjiQVD27yTaJGq9T22nD32NOcBzNaOZNvpnNIK7kfG8Z YblIQBDXtum5RdhX26cXED5obvRgmRC+ycOmuL/LddbYG3/RtQytiCXsM43QhTBmUvq6I6P9wo7E 0TtZZ3SI0rWycfoWy80gV0mSSqN7jgudHum9o/pcTgbhovT0eZl37WHLH3TYucqVywrx8WF+ewUR aA5/YfjFj+hQRKajnbjxYkCIRwLCap0+g4i2StI1iCNCqpQCWeTy/4HiBwAA//8DAFBLAQItABQA BgAIAAAAIQC2gziS/gAAAOEBAAATAAAAAAAAAAAAAAAAAAAAAABbQ29udGVudF9UeXBlc10ueG1s UEsBAi0AFAAGAAgAAAAhADj9If/WAAAAlAEAAAsAAAAAAAAAAAAAAAAALwEAAF9yZWxzLy5yZWxz UEsBAi0AFAAGAAgAAAAhANbAKLCYBAAAvxAAAA4AAAAAAAAAAAAAAAAALgIAAGRycy9lMm9Eb2Mu eG1sUEsBAi0AFAAGAAgAAAAhAJbI6DfdAAAACAEAAA8AAAAAAAAAAAAAAAAA8gYAAGRycy9kb3du cmV2LnhtbFBLBQYAAAAABAAEAPMAAAD8BwAAAAA= " adj="-11796480,,5400" path="m9064,l240,,165,12,99,46,47,98,13,164,,240,,4295r13,76l47,4437r52,52l165,4523r75,12l9064,4535,9064,xe" fillcolor="#4dc0ef [3204]" stroked="f">
                <v:stroke joinstyle="miter"/>
                <v:formulas/>
                <v:path arrowok="t" o:connecttype="custom" o:connectlocs="2147483646,2147483646;96774000,2147483646;66532125,2147483646;39919275,2147483646;18951575,2147483646;5241925,2147483646;0,2147483646;0,2147483646;5241925,2147483646;18951575,2147483646;39919275,2147483646;66532125,2147483646;96774000,2147483646;2147483646,2147483646;2147483646,2147483646" o:connectangles="0,0,0,0,0,0,0,0,0,0,0,0,0,0,0" textboxrect="0,0,9064,4536"/>
                <v:textbox>
                  <w:txbxContent>
                    <w:p w14:paraId="59FD7C5F" w14:textId="77777777" w:rsidR="00A846C1" w:rsidRDefault="00A846C1" w:rsidP="00A846C1">
                      <w:pPr>
                        <w:spacing w:before="103"/>
                        <w:ind w:left="630" w:right="1395"/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</w:pPr>
                    </w:p>
                    <w:p w14:paraId="72B1F43D" w14:textId="77777777" w:rsidR="0015443D" w:rsidRDefault="00A846C1" w:rsidP="0015443D">
                      <w:pPr>
                        <w:spacing w:before="103"/>
                        <w:ind w:left="450" w:right="1395"/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</w:pPr>
                      <w:r w:rsidRPr="008F24D1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>This report was carried out from the following databases:</w:t>
                      </w:r>
                    </w:p>
                    <w:p w14:paraId="05D77063" w14:textId="688B612E" w:rsidR="00EF3573" w:rsidRPr="00F3650B" w:rsidRDefault="00EF3573" w:rsidP="00EF3573">
                      <w:pPr>
                        <w:numPr>
                          <w:ilvl w:val="0"/>
                          <w:numId w:val="6"/>
                        </w:numPr>
                        <w:spacing w:before="103"/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</w:pPr>
                      <w:r w:rsidRPr="00EF3573">
                        <w:t xml:space="preserve"/>
                      </w:r>
                      <w:proofErr w:type="spellStart"/>
                      <w:proofErr w:type="gramStart"/>
                      <w:r w:rsidRPr="00EF3573">
                        <w:t xml:space="preserve"/>
                      </w:r>
                      <w:proofErr w:type="gramEnd"/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proofErr w:type="spellEnd"/>
                      <w:proofErr w:type="gramEnd"/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  <w:t xml:space="preserve"/>
                      </w:r>
                      <w:proofErr w:type="gramEnd"/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7B625F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r w:rsidRPr="00EF3573">
                        <w:t xml:space="preserve"/>
                        <w:t xml:space="preserve"/>
                      </w:r>
                      <w:proofErr w:type="spellStart"/>
                      <w:proofErr w:type="gramStart"/>
                      <w:r w:rsidRPr="00EF3573">
                        <w:t xml:space="preserve"/>
                      </w:r>
                      <w:proofErr w:type="gramEnd"/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proofErr w:type="spellEnd"/>
                      <w:proofErr w:type="gramEnd"/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hyperlink r:id="link2" w:history="1">
                        <w:r>
                          <w:rPr>
                            <w:rFonts w:ascii="Mulish" w:hAnsi="Mulish"/>
                            <w:color w:val="FFFFFF"/>
                            <w:sz w:val="32"/>
                            <w:szCs w:val="28"/>
                            <w:u w:val="single"/>
                          </w:rPr>
                          <w:t>U.S. Census Bureau</w:t>
                        </w:r>
                      </w:hyperlink>
                      <w:proofErr w:type="gramEnd"/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7B625F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> </w:t>
                      </w:r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  <w:t xml:space="preserve">ACS 5-year (2024), LODES (2023), ZBP (2023)</w:t>
                      </w:r>
                      <w:proofErr w:type="gramEnd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spellStart"/>
                      <w:proofErr w:type="gramStart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gramEnd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gramStart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r w:rsidRPr="00EF3573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spellEnd"/>
                      <w:proofErr w:type="gramEnd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</w:p>
                    <w:p w14:paraId="05D77063" w14:textId="688B612E" w:rsidR="00EF3573" w:rsidRPr="00F3650B" w:rsidRDefault="00EF3573" w:rsidP="00EF3573">
                      <w:pPr>
                        <w:numPr>
                          <w:ilvl w:val="0"/>
                          <w:numId w:val="6"/>
                        </w:numPr>
                        <w:spacing w:before="103"/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</w:pPr>
                      <w:r w:rsidRPr="00EF3573">
                        <w:t xml:space="preserve"/>
                      </w:r>
                      <w:proofErr w:type="spellStart"/>
                      <w:proofErr w:type="gramStart"/>
                      <w:r w:rsidRPr="00EF3573">
                        <w:t xml:space="preserve"/>
                      </w:r>
                      <w:proofErr w:type="gramEnd"/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proofErr w:type="spellEnd"/>
                      <w:proofErr w:type="gramEnd"/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  <w:t xml:space="preserve"/>
                      </w:r>
                      <w:proofErr w:type="gramEnd"/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7B625F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Start"/>
                      <w:proofErr w:type="gramStart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gram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proofErr w:type="spellEnd"/>
                      <w:r w:rsidR="006500D2"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Pr="007B625F">
                        <w:rPr>
                          <w:rFonts w:ascii="Mulish" w:hAnsi="Mulish"/>
                          <w:color w:val="FFFFFF"/>
                          <w:sz w:val="32"/>
                          <w:szCs w:val="28"/>
                          <w:u w:val="single"/>
                        </w:rPr>
                        <w:t xml:space="preserve"/>
                      </w:r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r w:rsidRPr="00EF3573">
                        <w:t xml:space="preserve"/>
                      </w:r>
                      <w:proofErr w:type="gramStart"/>
                      <w:r w:rsidRPr="00EF3573">
                        <w:t xml:space="preserve"/>
                      </w:r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  <w:t xml:space="preserve">Smappen data</w:t>
                      </w:r>
                      <w:proofErr w:type="gramEnd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spellStart"/>
                      <w:proofErr w:type="gramStart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gramEnd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gramStart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r w:rsidRPr="00EF3573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  <w:proofErr w:type="spellEnd"/>
                      <w:proofErr w:type="gramEnd"/>
                      <w:r w:rsidRPr="00F3650B">
                        <w:rPr>
                          <w:rFonts w:ascii="Mulish" w:hAnsi="Mulish"/>
                          <w:color w:val="FFFFFF"/>
                          <w:sz w:val="32"/>
                          <w:szCs w:val="28"/>
                        </w:rPr>
                        <w:t xml:space="preserve"/>
                      </w:r>
                    </w:p>
                    <w:p w14:paraId="6A73A485" w14:textId="77777777" w:rsidR="00A846C1" w:rsidRDefault="00A846C1" w:rsidP="00A846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04777" w:rsidRPr="008F24D1" w:rsidSect="00870ADE">
      <w:headerReference w:type="default" r:id="rId16"/>
      <w:footerReference w:type="default" r:id="rId17"/>
      <w:headerReference w:type="first" r:id="rId18"/>
      <w:type w:val="continuous"/>
      <w:pgSz w:w="11906" w:h="16838"/>
      <w:pgMar w:top="1417" w:right="1417" w:bottom="1417" w:left="1417" w:header="899" w:footer="9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5045" w14:textId="77777777" w:rsidR="00B148A1" w:rsidRPr="008F24D1" w:rsidRDefault="00B148A1" w:rsidP="007540D8">
      <w:pPr>
        <w:spacing w:after="0" w:line="240" w:lineRule="auto"/>
      </w:pPr>
      <w:r w:rsidRPr="008F24D1">
        <w:separator/>
      </w:r>
    </w:p>
    <w:p w14:paraId="784D6B89" w14:textId="77777777" w:rsidR="00B148A1" w:rsidRPr="008F24D1" w:rsidRDefault="00B148A1"/>
  </w:endnote>
  <w:endnote w:type="continuationSeparator" w:id="0">
    <w:p w14:paraId="630126E4" w14:textId="77777777" w:rsidR="00B148A1" w:rsidRPr="008F24D1" w:rsidRDefault="00B148A1" w:rsidP="007540D8">
      <w:pPr>
        <w:spacing w:after="0" w:line="240" w:lineRule="auto"/>
      </w:pPr>
      <w:r w:rsidRPr="008F24D1">
        <w:continuationSeparator/>
      </w:r>
    </w:p>
    <w:p w14:paraId="3E3DE360" w14:textId="77777777" w:rsidR="00B148A1" w:rsidRPr="008F24D1" w:rsidRDefault="00B148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lish Extra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ulish">
    <w:altName w:val="Calibri"/>
    <w:charset w:val="00"/>
    <w:family w:val="auto"/>
    <w:pitch w:val="variable"/>
    <w:sig w:usb0="A00002FF" w:usb1="5000204B" w:usb2="00000000" w:usb3="00000000" w:csb0="00000197" w:csb1="00000000"/>
  </w:font>
  <w:font w:name="Spartan ExtraBold">
    <w:altName w:val="Calibri"/>
    <w:charset w:val="00"/>
    <w:family w:val="auto"/>
    <w:pitch w:val="variable"/>
    <w:sig w:usb0="A00000E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pPr w:leftFromText="141" w:rightFromText="141" w:vertAnchor="text" w:tblpX="-709" w:tblpY="1"/>
      <w:tblOverlap w:val="never"/>
      <w:tblW w:w="0" w:type="auto"/>
      <w:tblLook w:val="04A0" w:firstRow="1" w:lastRow="0" w:firstColumn="1" w:lastColumn="0" w:noHBand="0" w:noVBand="1"/>
    </w:tblPr>
    <w:tblGrid>
      <w:gridCol w:w="2552"/>
    </w:tblGrid>
    <w:tr w:rsidR="00BB5A86" w14:paraId="3406FA1B" w14:textId="77777777" w:rsidTr="00EB5F9A">
      <w:trPr>
        <w:trHeight w:val="903"/>
      </w:trPr>
      <w:tc>
        <w:tcPr>
          <w:tcW w:w="255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D16F021" w14:textId="77777777" w:rsidR="00BB5A86" w:rsidRPr="00E2349F" w:rsidRDefault="00BB5A86" w:rsidP="00BB5A86">
          <w:pPr>
            <w:pStyle w:val="Pieddepage"/>
            <w:jc w:val="center"/>
            <w:rPr>
              <w:color w:val="AEAAAA" w:themeColor="background2" w:themeShade="BF"/>
            </w:rPr>
          </w:pPr>
          <w:r w:rsidRPr="00E2349F">
            <w:rPr>
              <w:color w:val="AEAAAA" w:themeColor="background2" w:themeShade="BF"/>
            </w:rPr>
            <w:drawing>
              <wp:inline distT="0" distB="0" distL="0" distR="0">
                <wp:extent cx="1620000" cy="436584"/>
                <wp:docPr id="2137907340" name="Picture 2137907340" descr="de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37907340" descr="de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img213790734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0000" cy="436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proofErr w:type="gramStart"/>
          <w:r w:rsidRPr="00E2349F">
            <w:rPr>
              <w:color w:val="AEAAAA" w:themeColor="background2" w:themeShade="BF"/>
            </w:rPr>
            <w:t xml:space="preserve"/>
          </w:r>
          <w:proofErr w:type="gramEnd"/>
          <w:r w:rsidRPr="00E2349F">
            <w:rPr>
              <w:color w:val="AEAAAA" w:themeColor="background2" w:themeShade="BF"/>
            </w:rPr>
            <w:t xml:space="preserve"/>
          </w:r>
        </w:p>
      </w:tc>
    </w:tr>
  </w:tbl>
  <w:p w14:paraId="0AB5A8AA" w14:textId="77777777" w:rsidR="00BB5A86" w:rsidRDefault="00BB5A86" w:rsidP="00BB5A86">
    <w:pPr>
      <w:pStyle w:val="Pieddepage"/>
      <w:ind w:left="-709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2EE9215" wp14:editId="1566D95E">
              <wp:simplePos x="0" y="0"/>
              <wp:positionH relativeFrom="page">
                <wp:posOffset>6517640</wp:posOffset>
              </wp:positionH>
              <wp:positionV relativeFrom="paragraph">
                <wp:posOffset>162560</wp:posOffset>
              </wp:positionV>
              <wp:extent cx="876300" cy="314325"/>
              <wp:effectExtent l="0" t="0" r="0" b="0"/>
              <wp:wrapNone/>
              <wp:docPr id="2137907341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630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CFC6B0" w14:textId="77777777" w:rsidR="00BB5A86" w:rsidRPr="00E2349F" w:rsidRDefault="00BB5A86" w:rsidP="00BB5A86">
                          <w:pPr>
                            <w:jc w:val="center"/>
                            <w:rPr>
                              <w:color w:val="AEAAAA" w:themeColor="background2" w:themeShade="BF"/>
                            </w:rPr>
                          </w:pPr>
                          <w:r w:rsidRPr="00E2349F">
                            <w:rPr>
                              <w:color w:val="AEAAAA" w:themeColor="background2" w:themeShade="BF"/>
                            </w:rPr>
                            <w:fldChar w:fldCharType="begin"/>
                          </w:r>
                          <w:r w:rsidRPr="00E2349F">
                            <w:rPr>
                              <w:color w:val="AEAAAA" w:themeColor="background2" w:themeShade="BF"/>
                            </w:rPr>
                            <w:instrText>PAGE   \* MERGEFORMAT</w:instrText>
                          </w:r>
                          <w:r w:rsidRPr="00E2349F">
                            <w:rPr>
                              <w:color w:val="AEAAAA" w:themeColor="background2" w:themeShade="BF"/>
                            </w:rPr>
                            <w:fldChar w:fldCharType="separate"/>
                          </w:r>
                          <w:r w:rsidRPr="00E2349F">
                            <w:rPr>
                              <w:color w:val="AEAAAA" w:themeColor="background2" w:themeShade="BF"/>
                            </w:rPr>
                            <w:t xml:space="preserve">1</w:t>
                          </w:r>
                          <w:r w:rsidRPr="00E2349F">
                            <w:rPr>
                              <w:color w:val="AEAAAA" w:themeColor="background2" w:themeShade="BF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EE9215" id="Rectangle 28" o:spid="_x0000_s1062" style="position:absolute;left:0;text-align:left;margin-left:513.2pt;margin-top:12.8pt;width:69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BAPHcQIAAEAFAAAOAAAAZHJzL2Uyb0RvYy54bWysVE1v2zAMvQ/YfxB0X+2k6ceCOkXQosOA og3aDj0rslQbkEWNUmJnv36U7DhdW+wwzAeZEslH8onUxWXXGLZV6GuwBZ8c5ZwpK6Gs7UvBfzzd fDnnzAdhS2HAqoLvlOeXi8+fLlo3V1OowJQKGYFYP29dwasQ3DzLvKxUI/wROGVJqQEbEWiLL1mJ oiX0xmTTPD/NWsDSIUjlPZ1e90q+SPhaKxnutfYqMFNwyi2kFdO6jmu2uBDzFxSuquWQhviHLBpR Wwo6Ql2LINgG63dQTS0RPOhwJKHJQOtaqlQDVTPJ31TzWAmnUi1EjncjTf7/wcq77aNbIdHQOj/3 JMYqOo1N/FN+rEtk7UayVBeYpMPzs9PjnCiVpDqezI6nJ5HM7ODs0IdvChoWhYIj3UWiSGxvfehN 9yYxloWb2ph0H8b+cUCY8SQ7ZJiksDMq2hn7oDSrS8ppmgKk5lFXBtlW0LULKZUNk15ViVL1xyc5 fUPKo0cqIAFGZE0JjdgDQGzM99h9OYN9dFWp90bn/G+J9c6jR4oMNozOTW0BPwIwVNUQubffk9RT E1kK3bojkyiuodytkCH0Q+CdvKnpZm6FDyuB1PV0mTTJ4Z4WbaAtOAwSZxXgr4/Ooz01I2k5a2mK Cu5/bgQqzsx3S236dTKbxbFLm9nJ2ZQ2+Fqzfq2xm+YK6MYm9GY4mcRoH8xe1AjNMw38MkYllbCS YhdcBtxvrkI/3fRkSLVcJjMaNSfCrX10MoJHgmPnPXXPAt3QnoH6+g72Eyfmb7q0t42eFpabALpO LXzgdaCexjT10PCkxHfg9T5ZHR6+xW8AAAD//wMAUEsDBBQABgAIAAAAIQC1DPyx3wAAAAsBAAAP AAAAZHJzL2Rvd25yZXYueG1sTI/LTsMwEEX3SPyDNUjsqJOoDVUapwIkhFAXiEL3ju0mEfE4sp1H /57pCpZ35ujOmXK/2J5NxofOoYB0lQAzqJzusBHw/fX6sAUWokQte4dGwMUE2Fe3N6UstJvx00zH 2DAqwVBIAW2MQ8F5UK2xMqzcYJB2Z+etjBR9w7WXM5XbnmdJknMrO6QLrRzMS2vUz3G0Ak7u/Dxb VeP7dPnoxreDV2p7EOL+bnnaAYtmiX8wXPVJHSpyqt2IOrCecpLla2IFZJsc2JVI8zVNagGPmxR4 VfL/P1S/AAAA//8DAFBLAQItABQABgAIAAAAIQC2gziS/gAAAOEBAAATAAAAAAAAAAAAAAAAAAAA AABbQ29udGVudF9UeXBlc10ueG1sUEsBAi0AFAAGAAgAAAAhADj9If/WAAAAlAEAAAsAAAAAAAAA AAAAAAAALwEAAF9yZWxzLy5yZWxzUEsBAi0AFAAGAAgAAAAhAGgEA8dxAgAAQAUAAA4AAAAAAAAA AAAAAAAALgIAAGRycy9lMm9Eb2MueG1sUEsBAi0AFAAGAAgAAAAhALUM/LHfAAAACwEAAA8AAAAA AAAAAAAAAAAAywQAAGRycy9kb3ducmV2LnhtbFBLBQYAAAAABAAEAPMAAADXBQAAAAA= " filled="f" stroked="f" strokeweight="1pt">
              <v:textbox>
                <w:txbxContent>
                  <w:p w14:paraId="30CFC6B0" w14:textId="77777777" w:rsidR="00BB5A86" w:rsidRPr="00E2349F" w:rsidRDefault="00BB5A86" w:rsidP="00BB5A86">
                    <w:pPr>
                      <w:jc w:val="center"/>
                      <w:rPr>
                        <w:color w:val="AEAAAA" w:themeColor="background2" w:themeShade="BF"/>
                      </w:rPr>
                    </w:pPr>
                    <w:r w:rsidRPr="00E2349F">
                      <w:rPr>
                        <w:color w:val="AEAAAA" w:themeColor="background2" w:themeShade="BF"/>
                      </w:rPr>
                      <w:fldChar w:fldCharType="begin"/>
                    </w:r>
                    <w:r w:rsidRPr="00E2349F">
                      <w:rPr>
                        <w:color w:val="AEAAAA" w:themeColor="background2" w:themeShade="BF"/>
                      </w:rPr>
                      <w:instrText>PAGE   \* MERGEFORMAT</w:instrText>
                    </w:r>
                    <w:r w:rsidRPr="00E2349F">
                      <w:rPr>
                        <w:color w:val="AEAAAA" w:themeColor="background2" w:themeShade="BF"/>
                      </w:rPr>
                      <w:fldChar w:fldCharType="separate"/>
                    </w:r>
                    <w:r w:rsidRPr="00E2349F">
                      <w:rPr>
                        <w:color w:val="AEAAAA" w:themeColor="background2" w:themeShade="BF"/>
                      </w:rPr>
                      <w:t xml:space="preserve">1</w:t>
                    </w:r>
                    <w:r w:rsidRPr="00E2349F">
                      <w:rPr>
                        <w:color w:val="AEAAAA" w:themeColor="background2" w:themeShade="BF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5ADA54C" wp14:editId="11AB1D4B">
              <wp:simplePos x="0" y="0"/>
              <wp:positionH relativeFrom="page">
                <wp:posOffset>2180590</wp:posOffset>
              </wp:positionH>
              <wp:positionV relativeFrom="paragraph">
                <wp:posOffset>146745</wp:posOffset>
              </wp:positionV>
              <wp:extent cx="3291791" cy="314325"/>
              <wp:effectExtent l="0" t="0" r="0" b="0"/>
              <wp:wrapNone/>
              <wp:docPr id="21379073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1791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06271B" w14:textId="06887BB0" w:rsidR="00BB5A86" w:rsidRPr="00BB5A86" w:rsidRDefault="00557500" w:rsidP="00BB5A86">
                          <w:pPr>
                            <w:spacing w:line="240" w:lineRule="auto"/>
                            <w:jc w:val="center"/>
                            <w:rPr>
                              <w:rFonts w:cs="Arial"/>
                              <w:color w:val="AEAAAA" w:themeColor="background2" w:themeShade="BF"/>
                              <w:lang w:val="fr-FR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color w:val="AEAAAA" w:themeColor="background2" w:themeShade="BF"/>
                              <w:lang w:val="fr-FR"/>
                            </w:rPr>
                            <w:t xml:space="preserve">Analysis</w:t>
                          </w:r>
                          <w:proofErr w:type="spellEnd"/>
                          <w:r>
                            <w:rPr>
                              <w:rFonts w:cs="Arial"/>
                              <w:color w:val="AEAAAA" w:themeColor="background2" w:themeShade="BF"/>
                              <w:lang w:val="fr-FR"/>
                            </w:rPr>
                            <w:t xml:space="preserve"> report</w:t>
                          </w:r>
                          <w:r w:rsidR="00BB5A86" w:rsidRPr="00BB5A86">
                            <w:rPr>
                              <w:rFonts w:cs="Arial"/>
                              <w:color w:val="AEAAAA" w:themeColor="background2" w:themeShade="BF"/>
                              <w:lang w:val="fr-FR"/>
                            </w:rPr>
                            <w:t xml:space="preserve"> – </w:t>
                            <w:t xml:space="preserve">10/06/2026</w:t>
                          </w:r>
                          <w:proofErr w:type="spellStart"/>
                          <w:r w:rsidR="00BB5A86" w:rsidRPr="00BB5A86">
                            <w:rPr>
                              <w:rFonts w:cs="Arial"/>
                              <w:color w:val="AEAAAA" w:themeColor="background2" w:themeShade="BF"/>
                              <w:sz w:val="12"/>
                              <w:szCs w:val="12"/>
                              <w:lang w:val="fr-FR"/>
                            </w:rPr>
                            <w:t xml:space="preserve"/>
                          </w:r>
                          <w:proofErr w:type="spellEnd"/>
                          <w:r w:rsidR="00BB5A86" w:rsidRPr="00BB5A86">
                            <w:rPr>
                              <w:rFonts w:cs="Arial"/>
                              <w:color w:val="AEAAAA" w:themeColor="background2" w:themeShade="BF"/>
                              <w:sz w:val="12"/>
                              <w:szCs w:val="12"/>
                              <w:lang w:val="fr-FR"/>
                            </w:rPr>
                            <w:t xml:space="preserve"/>
                          </w:r>
                          <w:r>
                            <w:rPr>
                              <w:rFonts w:cs="Arial"/>
                              <w:color w:val="AEAAAA" w:themeColor="background2" w:themeShade="BF"/>
                              <w:sz w:val="12"/>
                              <w:szCs w:val="12"/>
                              <w:lang w:val="fr-FR"/>
                            </w:rPr>
                            <w:t xml:space="preserve"/>
                          </w:r>
                          <w:proofErr w:type="spellStart"/>
                          <w:r>
                            <w:rPr>
                              <w:rFonts w:cs="Arial"/>
                              <w:color w:val="AEAAAA" w:themeColor="background2" w:themeShade="BF"/>
                              <w:sz w:val="12"/>
                              <w:szCs w:val="12"/>
                              <w:lang w:val="fr-FR"/>
                            </w:rPr>
                            <w:t xml:space="preserve"/>
                          </w:r>
                          <w:proofErr w:type="spellEnd"/>
                          <w:r w:rsidR="00BB5A86" w:rsidRPr="00BB5A86">
                            <w:rPr>
                              <w:rFonts w:cs="Arial"/>
                              <w:color w:val="AEAAAA" w:themeColor="background2" w:themeShade="BF"/>
                              <w:sz w:val="12"/>
                              <w:szCs w:val="12"/>
                              <w:lang w:val="fr-FR"/>
                            </w:rPr>
                            <w:t xml:space="preserve"/>
                          </w:r>
                          <w:r w:rsidR="00BB5A86" w:rsidRPr="00BB5A86">
                            <w:rPr>
                              <w:rFonts w:cs="Arial"/>
                              <w:color w:val="AEAAAA" w:themeColor="background2" w:themeShade="BF"/>
                              <w:lang w:val="fr-FR"/>
                            </w:rPr>
                            <w:t xml:space="preserve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DA54C" id="Rectangle 1" o:spid="_x0000_s1063" style="position:absolute;left:0;text-align:left;margin-left:171.7pt;margin-top:11.55pt;width:259.2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SD8DdQIAAEgFAAAOAAAAZHJzL2Uyb0RvYy54bWysVFtP2zAUfp+0/2D5faQpZYyqKapATJMQ oMHEs+vYTSTHxzt2m3S/fsdOmjJAe5iWB8c+l+9c/B0vLrvGsJ1CX4MteH4y4UxZCWVtNwX/8XTz 6QtnPghbCgNWFXyvPL9cfvywaN1cTaECUypkBGL9vHUFr0Jw8yzzslKN8CfglCWlBmxEoCNushJF S+iNyaaTyeesBSwdglTek/S6V/JlwtdayXCvtVeBmYJTbiGtmNZ1XLPlQsw3KFxVyyEN8Q9ZNKK2 FHSEuhZBsC3Wb6CaWiJ40OFEQpOB1rVUqQaqJp+8quaxEk6lWqg53o1t8v8PVt7tHt0DUhta5+ee trGKTmMT/5Qf61Kz9mOzVBeYJOHp9CI/v8g5k6Q7zWen07PYzezo7dCHrwoaFjcFR7qM1COxu/Wh Nz2YxGAWbmpj0oUY+4eAMKMkO6aYdmFvVLQz9rvSrC4pqWkKkNijrgyynaB7F1IqG/JeVYlS9eKz CX1DyqNHKiABRmRNCY3YA0Bk5lvsvpzBPrqqRL7RefK3xHrn0SNFBhtG56a2gO8BGKpqiNzbH5rU tyZ2KXTrjnpDsxkto2QN5f4BGUI/DN7Jm5ou6Fb48CCQ2E9zQhMd7mnRBtqCw7DjrAL89Z482hMp SctZS9NUcP9zK1BxZr5ZoutFPpvF8UuH2dn5lA74UrN+qbHb5gro4ohclF3aRvtgDluN0DzT4K9i VFIJKyl2wWXAw+Eq9FNOT4dUq1Uyo5FzItzaRycjeOxzJOBT9yzQDSwNxO87OEyemL8ia28bPS2s tgF0nZh87OtwAzSuiUrD0xLfg5fnZHV8AJe/AQAA//8DAFBLAwQUAAYACAAAACEAQ+5dXd4AAAAJ AQAADwAAAGRycy9kb3ducmV2LnhtbEyPy07DMBBF90j8gzVI7KjzqEKUxqkACSHUBWqBvWO7SdR4 HMXOo3/PsILlaI7uPbfcr7Znsxl951BAvImAGVROd9gI+Pp8fciB+SBRy96hEXA1HvbV7U0pC+0W PJr5FBpGIegLKaANYSg496o1VvqNGwzS7+xGKwOdY8P1KBcKtz1PoijjVnZIDa0czEtr1OU0WQHf 7vy8WFXj+3z96Ka3w6hUfhDi/m592gELZg1/MPzqkzpU5FS7CbVnvYB0m24JFZCkMTAC8iymLbWA xyQDXpX8/4LqBwAA//8DAFBLAQItABQABgAIAAAAIQC2gziS/gAAAOEBAAATAAAAAAAAAAAAAAAA AAAAAABbQ29udGVudF9UeXBlc10ueG1sUEsBAi0AFAAGAAgAAAAhADj9If/WAAAAlAEAAAsAAAAA AAAAAAAAAAAALwEAAF9yZWxzLy5yZWxzUEsBAi0AFAAGAAgAAAAhAKRIPwN1AgAASAUAAA4AAAAA AAAAAAAAAAAALgIAAGRycy9lMm9Eb2MueG1sUEsBAi0AFAAGAAgAAAAhAEPuXV3eAAAACQEAAA8A AAAAAAAAAAAAAAAAzwQAAGRycy9kb3ducmV2LnhtbFBLBQYAAAAABAAEAPMAAADaBQAAAAA= " filled="f" stroked="f" strokeweight="1pt">
              <v:textbox>
                <w:txbxContent>
                  <w:p w14:paraId="2E06271B" w14:textId="06887BB0" w:rsidR="00BB5A86" w:rsidRPr="00BB5A86" w:rsidRDefault="00557500" w:rsidP="00BB5A86">
                    <w:pPr>
                      <w:spacing w:line="240" w:lineRule="auto"/>
                      <w:jc w:val="center"/>
                      <w:rPr>
                        <w:rFonts w:cs="Arial"/>
                        <w:color w:val="AEAAAA" w:themeColor="background2" w:themeShade="BF"/>
                        <w:lang w:val="fr-FR"/>
                      </w:rPr>
                    </w:pPr>
                    <w:proofErr w:type="spellStart"/>
                    <w:r>
                      <w:rPr>
                        <w:rFonts w:cs="Arial"/>
                        <w:color w:val="AEAAAA" w:themeColor="background2" w:themeShade="BF"/>
                        <w:lang w:val="fr-FR"/>
                      </w:rPr>
                      <w:t xml:space="preserve">Analysis</w:t>
                    </w:r>
                    <w:proofErr w:type="spellEnd"/>
                    <w:r>
                      <w:rPr>
                        <w:rFonts w:cs="Arial"/>
                        <w:color w:val="AEAAAA" w:themeColor="background2" w:themeShade="BF"/>
                        <w:lang w:val="fr-FR"/>
                      </w:rPr>
                      <w:t xml:space="preserve"> report</w:t>
                    </w:r>
                    <w:r w:rsidR="00BB5A86" w:rsidRPr="00BB5A86">
                      <w:rPr>
                        <w:rFonts w:cs="Arial"/>
                        <w:color w:val="AEAAAA" w:themeColor="background2" w:themeShade="BF"/>
                        <w:lang w:val="fr-FR"/>
                      </w:rPr>
                      <w:t xml:space="preserve"> – </w:t>
                      <w:t xml:space="preserve">10/06/2026</w:t>
                    </w:r>
                    <w:proofErr w:type="spellStart"/>
                    <w:r w:rsidR="00BB5A86" w:rsidRPr="00BB5A86">
                      <w:rPr>
                        <w:rFonts w:cs="Arial"/>
                        <w:color w:val="AEAAAA" w:themeColor="background2" w:themeShade="BF"/>
                        <w:sz w:val="12"/>
                        <w:szCs w:val="12"/>
                        <w:lang w:val="fr-FR"/>
                      </w:rPr>
                      <w:t xml:space="preserve"/>
                    </w:r>
                    <w:proofErr w:type="spellEnd"/>
                    <w:r w:rsidR="00BB5A86" w:rsidRPr="00BB5A86">
                      <w:rPr>
                        <w:rFonts w:cs="Arial"/>
                        <w:color w:val="AEAAAA" w:themeColor="background2" w:themeShade="BF"/>
                        <w:sz w:val="12"/>
                        <w:szCs w:val="12"/>
                        <w:lang w:val="fr-FR"/>
                      </w:rPr>
                      <w:t xml:space="preserve"/>
                    </w:r>
                    <w:r>
                      <w:rPr>
                        <w:rFonts w:cs="Arial"/>
                        <w:color w:val="AEAAAA" w:themeColor="background2" w:themeShade="BF"/>
                        <w:sz w:val="12"/>
                        <w:szCs w:val="12"/>
                        <w:lang w:val="fr-FR"/>
                      </w:rPr>
                      <w:t xml:space="preserve"/>
                    </w:r>
                    <w:proofErr w:type="spellStart"/>
                    <w:r>
                      <w:rPr>
                        <w:rFonts w:cs="Arial"/>
                        <w:color w:val="AEAAAA" w:themeColor="background2" w:themeShade="BF"/>
                        <w:sz w:val="12"/>
                        <w:szCs w:val="12"/>
                        <w:lang w:val="fr-FR"/>
                      </w:rPr>
                      <w:t xml:space="preserve"/>
                    </w:r>
                    <w:proofErr w:type="spellEnd"/>
                    <w:r w:rsidR="00BB5A86" w:rsidRPr="00BB5A86">
                      <w:rPr>
                        <w:rFonts w:cs="Arial"/>
                        <w:color w:val="AEAAAA" w:themeColor="background2" w:themeShade="BF"/>
                        <w:sz w:val="12"/>
                        <w:szCs w:val="12"/>
                        <w:lang w:val="fr-FR"/>
                      </w:rPr>
                      <w:t xml:space="preserve"/>
                    </w:r>
                    <w:r w:rsidR="00BB5A86" w:rsidRPr="00BB5A86">
                      <w:rPr>
                        <w:rFonts w:cs="Arial"/>
                        <w:color w:val="AEAAAA" w:themeColor="background2" w:themeShade="BF"/>
                        <w:lang w:val="fr-FR"/>
                      </w:rPr>
                      <w:t xml:space="preserve"/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61446D7" w14:textId="77777777" w:rsidR="00BB5A86" w:rsidRDefault="00BB5A86" w:rsidP="00BB5A8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EF480" w14:textId="77777777" w:rsidR="00B148A1" w:rsidRPr="008F24D1" w:rsidRDefault="00B148A1" w:rsidP="007540D8">
      <w:pPr>
        <w:spacing w:after="0" w:line="240" w:lineRule="auto"/>
      </w:pPr>
      <w:r w:rsidRPr="008F24D1">
        <w:separator/>
      </w:r>
    </w:p>
    <w:p w14:paraId="4D068154" w14:textId="77777777" w:rsidR="00B148A1" w:rsidRPr="008F24D1" w:rsidRDefault="00B148A1"/>
  </w:footnote>
  <w:footnote w:type="continuationSeparator" w:id="0">
    <w:p w14:paraId="4355B668" w14:textId="77777777" w:rsidR="00B148A1" w:rsidRPr="008F24D1" w:rsidRDefault="00B148A1" w:rsidP="007540D8">
      <w:pPr>
        <w:spacing w:after="0" w:line="240" w:lineRule="auto"/>
      </w:pPr>
      <w:r w:rsidRPr="008F24D1">
        <w:continuationSeparator/>
      </w:r>
    </w:p>
    <w:p w14:paraId="4A438920" w14:textId="77777777" w:rsidR="00B148A1" w:rsidRPr="008F24D1" w:rsidRDefault="00B148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765B1" w14:textId="18E2CD44" w:rsidR="00870ADE" w:rsidRPr="008F24D1" w:rsidRDefault="00870ADE" w:rsidP="00A5572F">
    <w:pPr>
      <w:pStyle w:val="En-tte"/>
      <w:tabs>
        <w:tab w:val="clear" w:pos="4536"/>
      </w:tabs>
      <w:rPr>
        <w:sz w:val="8"/>
        <w:szCs w:val="8"/>
      </w:rPr>
    </w:pPr>
    <w:r w:rsidRPr="008F24D1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B050DC4" wp14:editId="649057D4">
              <wp:simplePos x="0" y="0"/>
              <wp:positionH relativeFrom="column">
                <wp:posOffset>33655</wp:posOffset>
              </wp:positionH>
              <wp:positionV relativeFrom="paragraph">
                <wp:posOffset>48261</wp:posOffset>
              </wp:positionV>
              <wp:extent cx="4800600" cy="54610"/>
              <wp:effectExtent l="0" t="0" r="0" b="2540"/>
              <wp:wrapNone/>
              <wp:docPr id="213790734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00600" cy="546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6E215" id="Rectangle 18" o:spid="_x0000_s1026" style="position:absolute;margin-left:2.65pt;margin-top:3.8pt;width:378pt;height:4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DkXMfgIAAHoFAAAOAAAAZHJzL2Uyb0RvYy54bWysVG1r2zAQ/j7YfxD6vtoOadeZOCW0dAxC W9qOflZlKRaTdZqkxMl+/U7yS0NbNhjzB+HTPff26O4WF/tWk51wXoGpaHGSUyIMh1qZTUW/P15/ OqfEB2ZqpsGIih6EpxfLjx8WnS3FDBrQtXAEnRhfdraiTQi2zDLPG9EyfwJWGFRKcC0LKLpNVjvW ofdWZ7M8P8s6cLV1wIX3eHvVK+ky+ZdS8HArpReB6IpibiGdLp3P8cyWC1ZuHLON4kMa7B+yaJky GHRydcUCI1un3rhqFXfgQYYTDm0GUiouUg1YTZG/quahYVakWpAcbyea/P9zy292D/bOxdS9XQP/ 4ZGRrLO+nDRR8ANmL10bsZg42ScWDxOLYh8Ix8v5Ob5LjmRz1J3Oz4rEcsbK0dg6H74KaEn8qajD R0rcsd3ahxielSMk5QVa1ddK6yTExhCX2pEdwydlnAsTiviMaOWPkdpEvIFo2avjTSqtrybVFQ5a RJw290ISVWP+s5RM6sC3gVIODatFH/80x2+MPqaWckkOI1pi/Ml38SfffZYDPpqK1MCTcf5348ki RQYTJuNWGXDvOdATfbLHjyT11ESWnqE+3DnioB8fb/m1wqdbMx/umMN5wcfGHRBu8ZAauorC8EdJ A+7Xe/cRj22MWko6nL+K+p9b5gQl+pvBBv9SzOdxYJMwP/08Q8Eda56PNWbbXgL2Q4HbxvL0G/FB j7/SQfuEq2IVo6KKGY6xK8qDG4XL0O8FXDZcrFYJhkNqWVibB8uj88hqbM3H/RNzdujfgI1/A+Os svJVG/fYaGlgtQ0gVerxF14HvnHAU+MMyyhukGM5oV5W5vI3AAAA//8DAFBLAwQUAAYACAAAACEA rO0Ol9wAAAAGAQAADwAAAGRycy9kb3ducmV2LnhtbEyOwU7DMBBE70j8g7VI3KjTRiQojVNVlXpB CIlAD9zceBsH4nUUu2ng61lOcBzN08wrN7PrxYRj6DwpWC4SEEiNNx21Ct5e93cPIELUZHTvCRV8 YYBNdX1V6sL4C73gVMdW8AiFQiuwMQ6FlKGx6HRY+AGJu5MfnY4cx1aaUV943PVylSSZdLojfrB6 wJ3F5rM+OwWPH3la22k7fafPeLD+8PS+3wWlbm/m7RpExDn+wfCrz+pQsdPRn8kE0Su4TxlUkGcg uM2zJecjY9kKZFXK//rVDwAAAP//AwBQSwECLQAUAAYACAAAACEAtoM4kv4AAADhAQAAEwAAAAAA AAAAAAAAAAAAAAAAW0NvbnRlbnRfVHlwZXNdLnhtbFBLAQItABQABgAIAAAAIQA4/SH/1gAAAJQB AAALAAAAAAAAAAAAAAAAAC8BAABfcmVscy8ucmVsc1BLAQItABQABgAIAAAAIQAnDkXMfgIAAHoF AAAOAAAAAAAAAAAAAAAAAC4CAABkcnMvZTJvRG9jLnhtbFBLAQItABQABgAIAAAAIQCs7Q6X3AAA AAYBAAAPAAAAAAAAAAAAAAAAANgEAABkcnMvZG93bnJldi54bWxQSwUGAAAAAAQABADzAAAA4QUA AAAA " fillcolor="#4dc0ef [3204]" stroked="f" strokeweight="1pt"/>
          </w:pict>
        </mc:Fallback>
      </mc:AlternateContent>
    </w:r>
    <w:r w:rsidRPr="008F24D1">
      <w:tab/>
    </w:r>
    <w:r w:rsidR="00BB5A86">
      <w:t xml:space="preserve">Analysis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93284C" w:rsidRPr="00F73866" w14:paraId="6E31E914" w14:textId="77777777" w:rsidTr="00EB5F9A">
      <w:trPr>
        <w:jc w:val="center"/>
      </w:trPr>
      <w:tc>
        <w:tcPr>
          <w:tcW w:w="4531" w:type="dxa"/>
          <w:vAlign w:val="center"/>
        </w:tcPr>
        <w:p w14:paraId="1FF50475" w14:textId="77777777" w:rsidR="0093284C" w:rsidRPr="00F73866" w:rsidRDefault="0093284C" w:rsidP="0093284C">
          <w:pPr>
            <w:tabs>
              <w:tab w:val="left" w:pos="2490"/>
            </w:tabs>
            <w:rPr>
              <w:rFonts w:ascii="Calibri" w:eastAsia="Calibri" w:hAnsi="Calibri" w:cs="Times New Roman"/>
              <w:sz w:val="24"/>
              <w:szCs w:val="24"/>
            </w:rPr>
          </w:pPr>
          <w:r w:rsidRPr="00F73866">
            <w:rPr>
              <w:color w:val="A5A5A5"/>
              <w:sz w:val="36"/>
              <w:szCs w:val="36"/>
            </w:rPr>
            <w:t xml:space="preserve">Smappen</w:t>
          </w:r>
          <w:proofErr w:type="spellStart"/>
          <w:r w:rsidRPr="00F73866">
            <w:rPr>
              <w:color w:val="A5A5A5"/>
              <w:sz w:val="36"/>
              <w:szCs w:val="36"/>
            </w:rPr>
            <w:t xml:space="preserve"/>
          </w:r>
          <w:proofErr w:type="spellEnd"/>
          <w:r w:rsidRPr="00F73866">
            <w:rPr>
              <w:color w:val="A5A5A5"/>
              <w:sz w:val="36"/>
              <w:szCs w:val="36"/>
            </w:rPr>
            <w:t xml:space="preserve"/>
          </w:r>
        </w:p>
      </w:tc>
      <w:tc>
        <w:tcPr>
          <w:tcW w:w="4531" w:type="dxa"/>
          <w:vAlign w:val="center"/>
        </w:tcPr>
        <w:p w14:paraId="15B8D0E0" w14:textId="77777777" w:rsidR="0093284C" w:rsidRPr="00F73866" w:rsidRDefault="0093284C" w:rsidP="0093284C">
          <w:pPr>
            <w:tabs>
              <w:tab w:val="left" w:pos="2490"/>
            </w:tabs>
            <w:jc w:val="right"/>
            <w:rPr>
              <w:rFonts w:ascii="Calibri" w:eastAsia="Calibri" w:hAnsi="Calibri" w:cs="Times New Roman"/>
              <w:sz w:val="24"/>
              <w:szCs w:val="24"/>
            </w:rPr>
          </w:pPr>
          <w:r w:rsidRPr="00F73866">
            <w:rPr>
              <w:color w:val="A5A5A5"/>
              <w:sz w:val="36"/>
              <w:szCs w:val="36"/>
            </w:rPr>
            <w:drawing>
              <wp:inline distT="0" distB="0" distL="0" distR="0">
                <wp:extent cx="1800000" cy="485094"/>
                <wp:docPr id="2137907344" name="Picture 2137907344" descr="de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37907344" descr="de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img213790734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4850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proofErr w:type="gramStart"/>
          <w:r w:rsidRPr="00F73866">
            <w:rPr>
              <w:color w:val="A5A5A5"/>
              <w:sz w:val="36"/>
              <w:szCs w:val="36"/>
            </w:rPr>
            <w:t xml:space="preserve"/>
          </w:r>
          <w:proofErr w:type="gramEnd"/>
          <w:r w:rsidRPr="00F73866">
            <w:rPr>
              <w:color w:val="A5A5A5"/>
              <w:sz w:val="36"/>
              <w:szCs w:val="36"/>
            </w:rPr>
            <w:t xml:space="preserve"/>
          </w:r>
        </w:p>
      </w:tc>
    </w:tr>
  </w:tbl>
  <w:p w14:paraId="2A3900BB" w14:textId="77777777" w:rsidR="00256ED1" w:rsidRPr="0093284C" w:rsidRDefault="00256ED1" w:rsidP="0093284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2137907345" type="#_x0000_t75" style="width:69pt;height:69pt" o:bullet="t">
        <v:imagedata r:id="rId1" o:title="Fichier 5"/>
      </v:shape>
    </w:pict>
  </w:numPicBullet>
  <w:abstractNum w:abstractNumId="0" w15:restartNumberingAfterBreak="0">
    <w:nsid w:val="39122873"/>
    <w:multiLevelType w:val="hybridMultilevel"/>
    <w:tmpl w:val="0DAC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A0158"/>
    <w:multiLevelType w:val="hybridMultilevel"/>
    <w:tmpl w:val="7D9A0F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220D3"/>
    <w:multiLevelType w:val="hybridMultilevel"/>
    <w:tmpl w:val="8D86D06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0D941B8"/>
    <w:multiLevelType w:val="hybridMultilevel"/>
    <w:tmpl w:val="D77AEC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A6289"/>
    <w:multiLevelType w:val="hybridMultilevel"/>
    <w:tmpl w:val="EB8C1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760492">
    <w:abstractNumId w:val="2"/>
  </w:num>
  <w:num w:numId="2" w16cid:durableId="935870964">
    <w:abstractNumId w:val="4"/>
  </w:num>
  <w:num w:numId="3" w16cid:durableId="233971708">
    <w:abstractNumId w:val="1"/>
  </w:num>
  <w:num w:numId="4" w16cid:durableId="165288374">
    <w:abstractNumId w:val="3"/>
  </w:num>
  <w:num w:numId="5" w16cid:durableId="674766717">
    <w:abstractNumId w:val="0"/>
  </w:num>
  <w:num w:numId="6" w16cid:durableId="1194733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7BC"/>
    <w:rsid w:val="0000010C"/>
    <w:rsid w:val="00002762"/>
    <w:rsid w:val="00002DD6"/>
    <w:rsid w:val="00002DFB"/>
    <w:rsid w:val="0000485F"/>
    <w:rsid w:val="00005CE2"/>
    <w:rsid w:val="00007672"/>
    <w:rsid w:val="00007EB5"/>
    <w:rsid w:val="000101EA"/>
    <w:rsid w:val="00015190"/>
    <w:rsid w:val="00016BE8"/>
    <w:rsid w:val="000207E3"/>
    <w:rsid w:val="00024EC6"/>
    <w:rsid w:val="000326D4"/>
    <w:rsid w:val="000341A2"/>
    <w:rsid w:val="00034B02"/>
    <w:rsid w:val="0003770F"/>
    <w:rsid w:val="00037D43"/>
    <w:rsid w:val="00044D75"/>
    <w:rsid w:val="000454CA"/>
    <w:rsid w:val="000458C6"/>
    <w:rsid w:val="00045954"/>
    <w:rsid w:val="00046320"/>
    <w:rsid w:val="00051099"/>
    <w:rsid w:val="00051507"/>
    <w:rsid w:val="00051FE8"/>
    <w:rsid w:val="00051FFF"/>
    <w:rsid w:val="00052227"/>
    <w:rsid w:val="00052344"/>
    <w:rsid w:val="0005282B"/>
    <w:rsid w:val="0005414F"/>
    <w:rsid w:val="00055366"/>
    <w:rsid w:val="0005679E"/>
    <w:rsid w:val="00056DD1"/>
    <w:rsid w:val="00060E48"/>
    <w:rsid w:val="00062E74"/>
    <w:rsid w:val="00064115"/>
    <w:rsid w:val="0006477D"/>
    <w:rsid w:val="00064BBA"/>
    <w:rsid w:val="00067F39"/>
    <w:rsid w:val="000704E4"/>
    <w:rsid w:val="00071603"/>
    <w:rsid w:val="00074EDC"/>
    <w:rsid w:val="00077241"/>
    <w:rsid w:val="000821C1"/>
    <w:rsid w:val="000835F5"/>
    <w:rsid w:val="00086983"/>
    <w:rsid w:val="00087515"/>
    <w:rsid w:val="00092186"/>
    <w:rsid w:val="00092785"/>
    <w:rsid w:val="00093A7C"/>
    <w:rsid w:val="0009442F"/>
    <w:rsid w:val="00094537"/>
    <w:rsid w:val="00096458"/>
    <w:rsid w:val="000A06C1"/>
    <w:rsid w:val="000A1216"/>
    <w:rsid w:val="000A1CB1"/>
    <w:rsid w:val="000A335E"/>
    <w:rsid w:val="000A34D5"/>
    <w:rsid w:val="000A50C2"/>
    <w:rsid w:val="000A58B2"/>
    <w:rsid w:val="000B2A8C"/>
    <w:rsid w:val="000B6033"/>
    <w:rsid w:val="000B6539"/>
    <w:rsid w:val="000C41C3"/>
    <w:rsid w:val="000C4FB1"/>
    <w:rsid w:val="000C622B"/>
    <w:rsid w:val="000C67F7"/>
    <w:rsid w:val="000D22DF"/>
    <w:rsid w:val="000D2DCC"/>
    <w:rsid w:val="000D312E"/>
    <w:rsid w:val="000D3170"/>
    <w:rsid w:val="000D3A34"/>
    <w:rsid w:val="000D3B9B"/>
    <w:rsid w:val="000D4BA5"/>
    <w:rsid w:val="000D6662"/>
    <w:rsid w:val="000D6BA6"/>
    <w:rsid w:val="000D79CA"/>
    <w:rsid w:val="000E116F"/>
    <w:rsid w:val="000E2051"/>
    <w:rsid w:val="000E2A00"/>
    <w:rsid w:val="000E2B30"/>
    <w:rsid w:val="000E4E04"/>
    <w:rsid w:val="000E65E6"/>
    <w:rsid w:val="000E7671"/>
    <w:rsid w:val="000E7C6D"/>
    <w:rsid w:val="000F5701"/>
    <w:rsid w:val="000F5916"/>
    <w:rsid w:val="0010440C"/>
    <w:rsid w:val="00105BBB"/>
    <w:rsid w:val="00105CC1"/>
    <w:rsid w:val="001104F6"/>
    <w:rsid w:val="00110FEC"/>
    <w:rsid w:val="0011116E"/>
    <w:rsid w:val="001121E2"/>
    <w:rsid w:val="00112ED1"/>
    <w:rsid w:val="001137C6"/>
    <w:rsid w:val="00114B50"/>
    <w:rsid w:val="00114D06"/>
    <w:rsid w:val="00115CA6"/>
    <w:rsid w:val="00120F11"/>
    <w:rsid w:val="00121ECD"/>
    <w:rsid w:val="001228A8"/>
    <w:rsid w:val="0012322F"/>
    <w:rsid w:val="0012749E"/>
    <w:rsid w:val="0013082C"/>
    <w:rsid w:val="00130BD0"/>
    <w:rsid w:val="00130DFE"/>
    <w:rsid w:val="0013119D"/>
    <w:rsid w:val="00131C54"/>
    <w:rsid w:val="001323C9"/>
    <w:rsid w:val="0013579F"/>
    <w:rsid w:val="001359FD"/>
    <w:rsid w:val="00140F4E"/>
    <w:rsid w:val="00143462"/>
    <w:rsid w:val="0014391B"/>
    <w:rsid w:val="001457C7"/>
    <w:rsid w:val="00146D49"/>
    <w:rsid w:val="00150C1B"/>
    <w:rsid w:val="0015443D"/>
    <w:rsid w:val="00154624"/>
    <w:rsid w:val="00161706"/>
    <w:rsid w:val="00162741"/>
    <w:rsid w:val="00162F99"/>
    <w:rsid w:val="00164A9F"/>
    <w:rsid w:val="00171B61"/>
    <w:rsid w:val="00173720"/>
    <w:rsid w:val="00173EF3"/>
    <w:rsid w:val="00174392"/>
    <w:rsid w:val="001752FB"/>
    <w:rsid w:val="00177FEC"/>
    <w:rsid w:val="00180F01"/>
    <w:rsid w:val="00182850"/>
    <w:rsid w:val="00184203"/>
    <w:rsid w:val="00184759"/>
    <w:rsid w:val="00184C7B"/>
    <w:rsid w:val="00184F90"/>
    <w:rsid w:val="00186E84"/>
    <w:rsid w:val="001914CC"/>
    <w:rsid w:val="00193E77"/>
    <w:rsid w:val="00195784"/>
    <w:rsid w:val="001A0F73"/>
    <w:rsid w:val="001A11EF"/>
    <w:rsid w:val="001A244F"/>
    <w:rsid w:val="001A668A"/>
    <w:rsid w:val="001A729B"/>
    <w:rsid w:val="001A7812"/>
    <w:rsid w:val="001B62FF"/>
    <w:rsid w:val="001C17AB"/>
    <w:rsid w:val="001C674E"/>
    <w:rsid w:val="001C6C02"/>
    <w:rsid w:val="001C7B77"/>
    <w:rsid w:val="001D129C"/>
    <w:rsid w:val="001D186F"/>
    <w:rsid w:val="001D3B79"/>
    <w:rsid w:val="001D4303"/>
    <w:rsid w:val="001D5AF1"/>
    <w:rsid w:val="001E0677"/>
    <w:rsid w:val="001E0F34"/>
    <w:rsid w:val="001E28C7"/>
    <w:rsid w:val="001E4D51"/>
    <w:rsid w:val="001E6360"/>
    <w:rsid w:val="001E7DD6"/>
    <w:rsid w:val="001F0E23"/>
    <w:rsid w:val="001F2231"/>
    <w:rsid w:val="001F4004"/>
    <w:rsid w:val="001F7A44"/>
    <w:rsid w:val="00200DAF"/>
    <w:rsid w:val="002010E8"/>
    <w:rsid w:val="00201C02"/>
    <w:rsid w:val="00203157"/>
    <w:rsid w:val="00205F7A"/>
    <w:rsid w:val="00212612"/>
    <w:rsid w:val="00215E79"/>
    <w:rsid w:val="00220412"/>
    <w:rsid w:val="002215B7"/>
    <w:rsid w:val="00223D3C"/>
    <w:rsid w:val="002242DE"/>
    <w:rsid w:val="00224CB4"/>
    <w:rsid w:val="00226DEC"/>
    <w:rsid w:val="0022798E"/>
    <w:rsid w:val="00234865"/>
    <w:rsid w:val="00235C85"/>
    <w:rsid w:val="00237D32"/>
    <w:rsid w:val="00241D5C"/>
    <w:rsid w:val="00243FC0"/>
    <w:rsid w:val="002449B7"/>
    <w:rsid w:val="00246971"/>
    <w:rsid w:val="0024716D"/>
    <w:rsid w:val="00250159"/>
    <w:rsid w:val="00253399"/>
    <w:rsid w:val="0025420D"/>
    <w:rsid w:val="00254BF4"/>
    <w:rsid w:val="00255652"/>
    <w:rsid w:val="00255B45"/>
    <w:rsid w:val="00256ED1"/>
    <w:rsid w:val="00257C4C"/>
    <w:rsid w:val="00261A77"/>
    <w:rsid w:val="002649A6"/>
    <w:rsid w:val="0026571B"/>
    <w:rsid w:val="00266FE4"/>
    <w:rsid w:val="0026709B"/>
    <w:rsid w:val="002673DB"/>
    <w:rsid w:val="00270A50"/>
    <w:rsid w:val="002732CD"/>
    <w:rsid w:val="00275957"/>
    <w:rsid w:val="002810E5"/>
    <w:rsid w:val="002819B8"/>
    <w:rsid w:val="002825B9"/>
    <w:rsid w:val="00284058"/>
    <w:rsid w:val="0028446F"/>
    <w:rsid w:val="00285608"/>
    <w:rsid w:val="0028675C"/>
    <w:rsid w:val="00286C67"/>
    <w:rsid w:val="002870A0"/>
    <w:rsid w:val="00290883"/>
    <w:rsid w:val="0029162B"/>
    <w:rsid w:val="00291B4F"/>
    <w:rsid w:val="00292109"/>
    <w:rsid w:val="0029370D"/>
    <w:rsid w:val="0029415B"/>
    <w:rsid w:val="00294898"/>
    <w:rsid w:val="00295765"/>
    <w:rsid w:val="00296425"/>
    <w:rsid w:val="00297220"/>
    <w:rsid w:val="002A0002"/>
    <w:rsid w:val="002A2EB7"/>
    <w:rsid w:val="002A4BE4"/>
    <w:rsid w:val="002A5A9A"/>
    <w:rsid w:val="002A5E57"/>
    <w:rsid w:val="002B0E97"/>
    <w:rsid w:val="002B2070"/>
    <w:rsid w:val="002B316D"/>
    <w:rsid w:val="002B4053"/>
    <w:rsid w:val="002C152B"/>
    <w:rsid w:val="002C3798"/>
    <w:rsid w:val="002C4BC3"/>
    <w:rsid w:val="002C5C89"/>
    <w:rsid w:val="002C5FBC"/>
    <w:rsid w:val="002C77FF"/>
    <w:rsid w:val="002D19E0"/>
    <w:rsid w:val="002D20BB"/>
    <w:rsid w:val="002D38EF"/>
    <w:rsid w:val="002D56A9"/>
    <w:rsid w:val="002D6E34"/>
    <w:rsid w:val="002E1338"/>
    <w:rsid w:val="002E43D2"/>
    <w:rsid w:val="002E70D5"/>
    <w:rsid w:val="002E75E3"/>
    <w:rsid w:val="002F136D"/>
    <w:rsid w:val="002F3E50"/>
    <w:rsid w:val="002F4E62"/>
    <w:rsid w:val="002F4F71"/>
    <w:rsid w:val="002F69E8"/>
    <w:rsid w:val="002F6DF1"/>
    <w:rsid w:val="002F739D"/>
    <w:rsid w:val="003035B3"/>
    <w:rsid w:val="00303B8E"/>
    <w:rsid w:val="00304C03"/>
    <w:rsid w:val="00304DE5"/>
    <w:rsid w:val="0030730F"/>
    <w:rsid w:val="00307524"/>
    <w:rsid w:val="00316068"/>
    <w:rsid w:val="003161B2"/>
    <w:rsid w:val="003219A9"/>
    <w:rsid w:val="00324773"/>
    <w:rsid w:val="003257ED"/>
    <w:rsid w:val="0033479D"/>
    <w:rsid w:val="0033541B"/>
    <w:rsid w:val="003357DB"/>
    <w:rsid w:val="003357F8"/>
    <w:rsid w:val="00337C04"/>
    <w:rsid w:val="0034038D"/>
    <w:rsid w:val="003414FE"/>
    <w:rsid w:val="003458CC"/>
    <w:rsid w:val="00346460"/>
    <w:rsid w:val="0034655E"/>
    <w:rsid w:val="00346AFB"/>
    <w:rsid w:val="00346D9D"/>
    <w:rsid w:val="0034769D"/>
    <w:rsid w:val="00347D83"/>
    <w:rsid w:val="0035114C"/>
    <w:rsid w:val="00353042"/>
    <w:rsid w:val="00354D20"/>
    <w:rsid w:val="00355088"/>
    <w:rsid w:val="00356DF7"/>
    <w:rsid w:val="0036097B"/>
    <w:rsid w:val="003620D5"/>
    <w:rsid w:val="00367BB2"/>
    <w:rsid w:val="0037003B"/>
    <w:rsid w:val="00372454"/>
    <w:rsid w:val="003732E1"/>
    <w:rsid w:val="0037401E"/>
    <w:rsid w:val="00375AFE"/>
    <w:rsid w:val="00377B79"/>
    <w:rsid w:val="003836D3"/>
    <w:rsid w:val="003841D7"/>
    <w:rsid w:val="00385860"/>
    <w:rsid w:val="00385D3B"/>
    <w:rsid w:val="00392601"/>
    <w:rsid w:val="00395327"/>
    <w:rsid w:val="00395E32"/>
    <w:rsid w:val="003A0022"/>
    <w:rsid w:val="003A0321"/>
    <w:rsid w:val="003A11BA"/>
    <w:rsid w:val="003A5554"/>
    <w:rsid w:val="003B27BA"/>
    <w:rsid w:val="003B2A08"/>
    <w:rsid w:val="003B3C6B"/>
    <w:rsid w:val="003B46A2"/>
    <w:rsid w:val="003B5D82"/>
    <w:rsid w:val="003B64FA"/>
    <w:rsid w:val="003B753F"/>
    <w:rsid w:val="003D1173"/>
    <w:rsid w:val="003D42DA"/>
    <w:rsid w:val="003D6416"/>
    <w:rsid w:val="003D6876"/>
    <w:rsid w:val="003D6A19"/>
    <w:rsid w:val="003D6D22"/>
    <w:rsid w:val="003E1CFE"/>
    <w:rsid w:val="003E3331"/>
    <w:rsid w:val="003E57AB"/>
    <w:rsid w:val="003E5CE1"/>
    <w:rsid w:val="003F417F"/>
    <w:rsid w:val="003F502B"/>
    <w:rsid w:val="003F7F8D"/>
    <w:rsid w:val="00400E92"/>
    <w:rsid w:val="004040C2"/>
    <w:rsid w:val="00404233"/>
    <w:rsid w:val="00405BC7"/>
    <w:rsid w:val="00406BFB"/>
    <w:rsid w:val="00406F11"/>
    <w:rsid w:val="00407A26"/>
    <w:rsid w:val="00410271"/>
    <w:rsid w:val="00411E9D"/>
    <w:rsid w:val="00415852"/>
    <w:rsid w:val="00417297"/>
    <w:rsid w:val="00421427"/>
    <w:rsid w:val="00421D9B"/>
    <w:rsid w:val="00422625"/>
    <w:rsid w:val="004239A3"/>
    <w:rsid w:val="004240F7"/>
    <w:rsid w:val="00424414"/>
    <w:rsid w:val="00427BE1"/>
    <w:rsid w:val="004311F0"/>
    <w:rsid w:val="00435234"/>
    <w:rsid w:val="00435AFA"/>
    <w:rsid w:val="004455C6"/>
    <w:rsid w:val="00445C9F"/>
    <w:rsid w:val="004468A4"/>
    <w:rsid w:val="00447C95"/>
    <w:rsid w:val="00453A8A"/>
    <w:rsid w:val="00454E2B"/>
    <w:rsid w:val="00454EB7"/>
    <w:rsid w:val="004567DA"/>
    <w:rsid w:val="004574F0"/>
    <w:rsid w:val="00460095"/>
    <w:rsid w:val="004608BD"/>
    <w:rsid w:val="00460B43"/>
    <w:rsid w:val="00462E27"/>
    <w:rsid w:val="00464284"/>
    <w:rsid w:val="004666D1"/>
    <w:rsid w:val="004668B6"/>
    <w:rsid w:val="004673ED"/>
    <w:rsid w:val="0047537C"/>
    <w:rsid w:val="00476A08"/>
    <w:rsid w:val="004779D6"/>
    <w:rsid w:val="00477BE2"/>
    <w:rsid w:val="00477C12"/>
    <w:rsid w:val="00484890"/>
    <w:rsid w:val="00487273"/>
    <w:rsid w:val="00496489"/>
    <w:rsid w:val="004A2136"/>
    <w:rsid w:val="004A2240"/>
    <w:rsid w:val="004A27EE"/>
    <w:rsid w:val="004B0C5D"/>
    <w:rsid w:val="004B1C76"/>
    <w:rsid w:val="004B2746"/>
    <w:rsid w:val="004B47B2"/>
    <w:rsid w:val="004B6AA7"/>
    <w:rsid w:val="004B7511"/>
    <w:rsid w:val="004B758A"/>
    <w:rsid w:val="004C1AFB"/>
    <w:rsid w:val="004C4915"/>
    <w:rsid w:val="004C7BDA"/>
    <w:rsid w:val="004D00C9"/>
    <w:rsid w:val="004D26B1"/>
    <w:rsid w:val="004D4092"/>
    <w:rsid w:val="004D5DC6"/>
    <w:rsid w:val="004E09DE"/>
    <w:rsid w:val="004E0BB7"/>
    <w:rsid w:val="004E16E4"/>
    <w:rsid w:val="004E50E7"/>
    <w:rsid w:val="004F05F7"/>
    <w:rsid w:val="004F0CFA"/>
    <w:rsid w:val="004F156C"/>
    <w:rsid w:val="004F48F2"/>
    <w:rsid w:val="004F655F"/>
    <w:rsid w:val="004F72F1"/>
    <w:rsid w:val="005009A3"/>
    <w:rsid w:val="00501AA1"/>
    <w:rsid w:val="00503193"/>
    <w:rsid w:val="005032CF"/>
    <w:rsid w:val="005057F0"/>
    <w:rsid w:val="00505EC6"/>
    <w:rsid w:val="005143F1"/>
    <w:rsid w:val="00515D73"/>
    <w:rsid w:val="00516311"/>
    <w:rsid w:val="0051743C"/>
    <w:rsid w:val="005174C1"/>
    <w:rsid w:val="0052228A"/>
    <w:rsid w:val="00522A7E"/>
    <w:rsid w:val="00524410"/>
    <w:rsid w:val="00527C3B"/>
    <w:rsid w:val="00527D03"/>
    <w:rsid w:val="00532052"/>
    <w:rsid w:val="005354ED"/>
    <w:rsid w:val="00537E2B"/>
    <w:rsid w:val="00537F36"/>
    <w:rsid w:val="00543593"/>
    <w:rsid w:val="00546C9E"/>
    <w:rsid w:val="00550842"/>
    <w:rsid w:val="00551363"/>
    <w:rsid w:val="00553563"/>
    <w:rsid w:val="00553696"/>
    <w:rsid w:val="00556BB3"/>
    <w:rsid w:val="00557252"/>
    <w:rsid w:val="00557500"/>
    <w:rsid w:val="00561D7A"/>
    <w:rsid w:val="0056283A"/>
    <w:rsid w:val="0056289E"/>
    <w:rsid w:val="005639D2"/>
    <w:rsid w:val="00563A33"/>
    <w:rsid w:val="0056518E"/>
    <w:rsid w:val="00566F2D"/>
    <w:rsid w:val="005729C1"/>
    <w:rsid w:val="005752D5"/>
    <w:rsid w:val="00576AE0"/>
    <w:rsid w:val="005821AF"/>
    <w:rsid w:val="00583AA9"/>
    <w:rsid w:val="00586C3C"/>
    <w:rsid w:val="005870E9"/>
    <w:rsid w:val="005913D3"/>
    <w:rsid w:val="00592AE6"/>
    <w:rsid w:val="0059427E"/>
    <w:rsid w:val="00594B25"/>
    <w:rsid w:val="00595E65"/>
    <w:rsid w:val="005A277F"/>
    <w:rsid w:val="005A4319"/>
    <w:rsid w:val="005A438C"/>
    <w:rsid w:val="005A4C7B"/>
    <w:rsid w:val="005A4DA4"/>
    <w:rsid w:val="005A7141"/>
    <w:rsid w:val="005B1070"/>
    <w:rsid w:val="005B1FC1"/>
    <w:rsid w:val="005B28E4"/>
    <w:rsid w:val="005B35DA"/>
    <w:rsid w:val="005B3F82"/>
    <w:rsid w:val="005B64A4"/>
    <w:rsid w:val="005C3058"/>
    <w:rsid w:val="005C76F6"/>
    <w:rsid w:val="005D273C"/>
    <w:rsid w:val="005D54F9"/>
    <w:rsid w:val="005E0CE0"/>
    <w:rsid w:val="005E19C9"/>
    <w:rsid w:val="005E5173"/>
    <w:rsid w:val="005E70A7"/>
    <w:rsid w:val="005E73DD"/>
    <w:rsid w:val="005E7D7F"/>
    <w:rsid w:val="005E7F3C"/>
    <w:rsid w:val="005F049F"/>
    <w:rsid w:val="005F0E1C"/>
    <w:rsid w:val="005F1B28"/>
    <w:rsid w:val="005F2BE4"/>
    <w:rsid w:val="005F57D4"/>
    <w:rsid w:val="00600C6A"/>
    <w:rsid w:val="00600E1C"/>
    <w:rsid w:val="0060310D"/>
    <w:rsid w:val="00606EF7"/>
    <w:rsid w:val="00612303"/>
    <w:rsid w:val="00615FFC"/>
    <w:rsid w:val="00616052"/>
    <w:rsid w:val="00620B5D"/>
    <w:rsid w:val="00620ED3"/>
    <w:rsid w:val="00625178"/>
    <w:rsid w:val="00625955"/>
    <w:rsid w:val="00626268"/>
    <w:rsid w:val="00631A5D"/>
    <w:rsid w:val="00633478"/>
    <w:rsid w:val="0063599D"/>
    <w:rsid w:val="00637209"/>
    <w:rsid w:val="0063785B"/>
    <w:rsid w:val="006411E8"/>
    <w:rsid w:val="00643BD8"/>
    <w:rsid w:val="00643CB3"/>
    <w:rsid w:val="006446AE"/>
    <w:rsid w:val="006450F9"/>
    <w:rsid w:val="006457F0"/>
    <w:rsid w:val="00646720"/>
    <w:rsid w:val="006500D2"/>
    <w:rsid w:val="00652696"/>
    <w:rsid w:val="00652F55"/>
    <w:rsid w:val="006537FB"/>
    <w:rsid w:val="006555D6"/>
    <w:rsid w:val="0065770E"/>
    <w:rsid w:val="00657AFA"/>
    <w:rsid w:val="006645B0"/>
    <w:rsid w:val="00675023"/>
    <w:rsid w:val="00675B96"/>
    <w:rsid w:val="00676764"/>
    <w:rsid w:val="00681726"/>
    <w:rsid w:val="00683BE6"/>
    <w:rsid w:val="0068431D"/>
    <w:rsid w:val="006846C2"/>
    <w:rsid w:val="006856D2"/>
    <w:rsid w:val="00685B0D"/>
    <w:rsid w:val="00691C03"/>
    <w:rsid w:val="00691D5D"/>
    <w:rsid w:val="00693A14"/>
    <w:rsid w:val="00695D5E"/>
    <w:rsid w:val="0069776E"/>
    <w:rsid w:val="0069795A"/>
    <w:rsid w:val="006A17B3"/>
    <w:rsid w:val="006A203E"/>
    <w:rsid w:val="006A2615"/>
    <w:rsid w:val="006A44A5"/>
    <w:rsid w:val="006A5238"/>
    <w:rsid w:val="006A77D4"/>
    <w:rsid w:val="006A7CCA"/>
    <w:rsid w:val="006B001C"/>
    <w:rsid w:val="006B6387"/>
    <w:rsid w:val="006B6CF2"/>
    <w:rsid w:val="006C027B"/>
    <w:rsid w:val="006C31A8"/>
    <w:rsid w:val="006C4C93"/>
    <w:rsid w:val="006C58F7"/>
    <w:rsid w:val="006C623D"/>
    <w:rsid w:val="006C6271"/>
    <w:rsid w:val="006C7366"/>
    <w:rsid w:val="006C7643"/>
    <w:rsid w:val="006C7D42"/>
    <w:rsid w:val="006D016A"/>
    <w:rsid w:val="006D10C3"/>
    <w:rsid w:val="006D1953"/>
    <w:rsid w:val="006D2CA6"/>
    <w:rsid w:val="006D3E7F"/>
    <w:rsid w:val="006D5C8E"/>
    <w:rsid w:val="006D6F42"/>
    <w:rsid w:val="006E0A87"/>
    <w:rsid w:val="006E3FB3"/>
    <w:rsid w:val="006E4091"/>
    <w:rsid w:val="006E54E9"/>
    <w:rsid w:val="006E57C7"/>
    <w:rsid w:val="006F1CBF"/>
    <w:rsid w:val="006F2D37"/>
    <w:rsid w:val="006F3CF5"/>
    <w:rsid w:val="006F5173"/>
    <w:rsid w:val="007005BE"/>
    <w:rsid w:val="00703338"/>
    <w:rsid w:val="00703D39"/>
    <w:rsid w:val="00705CE8"/>
    <w:rsid w:val="00710B53"/>
    <w:rsid w:val="00711DE9"/>
    <w:rsid w:val="00712E1F"/>
    <w:rsid w:val="0071410B"/>
    <w:rsid w:val="00715345"/>
    <w:rsid w:val="00715F96"/>
    <w:rsid w:val="00720134"/>
    <w:rsid w:val="007208B3"/>
    <w:rsid w:val="007239A6"/>
    <w:rsid w:val="00726430"/>
    <w:rsid w:val="007266C2"/>
    <w:rsid w:val="00726FAB"/>
    <w:rsid w:val="007308AE"/>
    <w:rsid w:val="00732DDA"/>
    <w:rsid w:val="00733DBC"/>
    <w:rsid w:val="007346B2"/>
    <w:rsid w:val="00735BCA"/>
    <w:rsid w:val="00735FB0"/>
    <w:rsid w:val="0073754B"/>
    <w:rsid w:val="00740197"/>
    <w:rsid w:val="0074094F"/>
    <w:rsid w:val="00743084"/>
    <w:rsid w:val="0074475E"/>
    <w:rsid w:val="007475C6"/>
    <w:rsid w:val="00747B83"/>
    <w:rsid w:val="00750B16"/>
    <w:rsid w:val="007514C9"/>
    <w:rsid w:val="00751D8D"/>
    <w:rsid w:val="007532C8"/>
    <w:rsid w:val="00753798"/>
    <w:rsid w:val="007540D8"/>
    <w:rsid w:val="0075481F"/>
    <w:rsid w:val="00755B40"/>
    <w:rsid w:val="00761EF1"/>
    <w:rsid w:val="007631C9"/>
    <w:rsid w:val="00770982"/>
    <w:rsid w:val="007716DA"/>
    <w:rsid w:val="0077345B"/>
    <w:rsid w:val="0077587E"/>
    <w:rsid w:val="007767F2"/>
    <w:rsid w:val="00777D57"/>
    <w:rsid w:val="00780601"/>
    <w:rsid w:val="00781843"/>
    <w:rsid w:val="0078385F"/>
    <w:rsid w:val="0078421A"/>
    <w:rsid w:val="007846FF"/>
    <w:rsid w:val="007937AC"/>
    <w:rsid w:val="00793F67"/>
    <w:rsid w:val="0079420C"/>
    <w:rsid w:val="00794370"/>
    <w:rsid w:val="007B0121"/>
    <w:rsid w:val="007B1138"/>
    <w:rsid w:val="007B3291"/>
    <w:rsid w:val="007B4756"/>
    <w:rsid w:val="007B59A4"/>
    <w:rsid w:val="007B625F"/>
    <w:rsid w:val="007B765A"/>
    <w:rsid w:val="007C0472"/>
    <w:rsid w:val="007C1A57"/>
    <w:rsid w:val="007C2DE3"/>
    <w:rsid w:val="007C363E"/>
    <w:rsid w:val="007C4D84"/>
    <w:rsid w:val="007C747C"/>
    <w:rsid w:val="007D22C8"/>
    <w:rsid w:val="007D6406"/>
    <w:rsid w:val="007E39BF"/>
    <w:rsid w:val="007E5EFA"/>
    <w:rsid w:val="007F02EA"/>
    <w:rsid w:val="007F0680"/>
    <w:rsid w:val="007F1225"/>
    <w:rsid w:val="007F1F44"/>
    <w:rsid w:val="007F67D0"/>
    <w:rsid w:val="00800ACA"/>
    <w:rsid w:val="00801450"/>
    <w:rsid w:val="00805F78"/>
    <w:rsid w:val="00807F9C"/>
    <w:rsid w:val="00814499"/>
    <w:rsid w:val="0081574A"/>
    <w:rsid w:val="00816420"/>
    <w:rsid w:val="0081721B"/>
    <w:rsid w:val="0082020F"/>
    <w:rsid w:val="008202B4"/>
    <w:rsid w:val="00823BB5"/>
    <w:rsid w:val="008251E7"/>
    <w:rsid w:val="008279EF"/>
    <w:rsid w:val="00833828"/>
    <w:rsid w:val="008345C6"/>
    <w:rsid w:val="00836A71"/>
    <w:rsid w:val="00836F5D"/>
    <w:rsid w:val="0083799A"/>
    <w:rsid w:val="008405BA"/>
    <w:rsid w:val="00840874"/>
    <w:rsid w:val="00843180"/>
    <w:rsid w:val="0085108A"/>
    <w:rsid w:val="0085529E"/>
    <w:rsid w:val="0085589B"/>
    <w:rsid w:val="008559DF"/>
    <w:rsid w:val="00855D00"/>
    <w:rsid w:val="00856EE8"/>
    <w:rsid w:val="008579EF"/>
    <w:rsid w:val="008605F6"/>
    <w:rsid w:val="008611D4"/>
    <w:rsid w:val="00864354"/>
    <w:rsid w:val="00870ADE"/>
    <w:rsid w:val="00875AA2"/>
    <w:rsid w:val="00875AE3"/>
    <w:rsid w:val="0087673E"/>
    <w:rsid w:val="008823AF"/>
    <w:rsid w:val="0088279F"/>
    <w:rsid w:val="00885AE7"/>
    <w:rsid w:val="00891060"/>
    <w:rsid w:val="008925D7"/>
    <w:rsid w:val="00892C44"/>
    <w:rsid w:val="00892F4C"/>
    <w:rsid w:val="008930D9"/>
    <w:rsid w:val="008958A4"/>
    <w:rsid w:val="00895CDE"/>
    <w:rsid w:val="0089616F"/>
    <w:rsid w:val="0089716D"/>
    <w:rsid w:val="00897705"/>
    <w:rsid w:val="008A1633"/>
    <w:rsid w:val="008A16C4"/>
    <w:rsid w:val="008A373E"/>
    <w:rsid w:val="008A51E6"/>
    <w:rsid w:val="008B0F2A"/>
    <w:rsid w:val="008B150F"/>
    <w:rsid w:val="008B2D23"/>
    <w:rsid w:val="008C0BFF"/>
    <w:rsid w:val="008C11B0"/>
    <w:rsid w:val="008C121C"/>
    <w:rsid w:val="008C2900"/>
    <w:rsid w:val="008C31ED"/>
    <w:rsid w:val="008C45A1"/>
    <w:rsid w:val="008D0C9D"/>
    <w:rsid w:val="008D6672"/>
    <w:rsid w:val="008D6FBD"/>
    <w:rsid w:val="008D747D"/>
    <w:rsid w:val="008E1D41"/>
    <w:rsid w:val="008E2E06"/>
    <w:rsid w:val="008E37F3"/>
    <w:rsid w:val="008E524A"/>
    <w:rsid w:val="008E53D8"/>
    <w:rsid w:val="008E6194"/>
    <w:rsid w:val="008E7269"/>
    <w:rsid w:val="008F0A84"/>
    <w:rsid w:val="008F24D1"/>
    <w:rsid w:val="008F4DDA"/>
    <w:rsid w:val="00904B5A"/>
    <w:rsid w:val="00920819"/>
    <w:rsid w:val="00920DE1"/>
    <w:rsid w:val="009210A6"/>
    <w:rsid w:val="00924EC1"/>
    <w:rsid w:val="009274A1"/>
    <w:rsid w:val="009305C3"/>
    <w:rsid w:val="0093095C"/>
    <w:rsid w:val="00930EF8"/>
    <w:rsid w:val="0093284C"/>
    <w:rsid w:val="009341D6"/>
    <w:rsid w:val="00934ACD"/>
    <w:rsid w:val="0093647C"/>
    <w:rsid w:val="0094190E"/>
    <w:rsid w:val="00942BA3"/>
    <w:rsid w:val="009431D3"/>
    <w:rsid w:val="00943750"/>
    <w:rsid w:val="009443E7"/>
    <w:rsid w:val="0094458C"/>
    <w:rsid w:val="009449AF"/>
    <w:rsid w:val="00944C48"/>
    <w:rsid w:val="0094518A"/>
    <w:rsid w:val="00945A0A"/>
    <w:rsid w:val="00946557"/>
    <w:rsid w:val="00946B4D"/>
    <w:rsid w:val="00950EFF"/>
    <w:rsid w:val="009520E3"/>
    <w:rsid w:val="00953399"/>
    <w:rsid w:val="00953C1F"/>
    <w:rsid w:val="00955107"/>
    <w:rsid w:val="00960FA5"/>
    <w:rsid w:val="0096334E"/>
    <w:rsid w:val="00963DA6"/>
    <w:rsid w:val="00966792"/>
    <w:rsid w:val="009669BD"/>
    <w:rsid w:val="00971BE1"/>
    <w:rsid w:val="00973294"/>
    <w:rsid w:val="0097389B"/>
    <w:rsid w:val="009747FC"/>
    <w:rsid w:val="009753F3"/>
    <w:rsid w:val="00977051"/>
    <w:rsid w:val="009772BD"/>
    <w:rsid w:val="00981B02"/>
    <w:rsid w:val="00982660"/>
    <w:rsid w:val="00984874"/>
    <w:rsid w:val="00985049"/>
    <w:rsid w:val="009902AD"/>
    <w:rsid w:val="00992F2E"/>
    <w:rsid w:val="00994343"/>
    <w:rsid w:val="0099701B"/>
    <w:rsid w:val="00997584"/>
    <w:rsid w:val="009A0C56"/>
    <w:rsid w:val="009A2C8E"/>
    <w:rsid w:val="009A4C87"/>
    <w:rsid w:val="009A6953"/>
    <w:rsid w:val="009A7C5F"/>
    <w:rsid w:val="009B0184"/>
    <w:rsid w:val="009B0E54"/>
    <w:rsid w:val="009B302E"/>
    <w:rsid w:val="009B6537"/>
    <w:rsid w:val="009B6889"/>
    <w:rsid w:val="009B6FEE"/>
    <w:rsid w:val="009B7052"/>
    <w:rsid w:val="009B784B"/>
    <w:rsid w:val="009B7D07"/>
    <w:rsid w:val="009C211D"/>
    <w:rsid w:val="009C2C58"/>
    <w:rsid w:val="009C2F68"/>
    <w:rsid w:val="009C3798"/>
    <w:rsid w:val="009D2B8B"/>
    <w:rsid w:val="009D4C75"/>
    <w:rsid w:val="009D6379"/>
    <w:rsid w:val="009D697A"/>
    <w:rsid w:val="009D6EA2"/>
    <w:rsid w:val="009E04DD"/>
    <w:rsid w:val="009E183E"/>
    <w:rsid w:val="009E1B6E"/>
    <w:rsid w:val="009E2052"/>
    <w:rsid w:val="009E65EC"/>
    <w:rsid w:val="009E6910"/>
    <w:rsid w:val="009F04E9"/>
    <w:rsid w:val="009F1B54"/>
    <w:rsid w:val="009F1E6E"/>
    <w:rsid w:val="009F2844"/>
    <w:rsid w:val="009F456E"/>
    <w:rsid w:val="009F4EB5"/>
    <w:rsid w:val="009F5361"/>
    <w:rsid w:val="009F62A1"/>
    <w:rsid w:val="009F72D0"/>
    <w:rsid w:val="009F76F8"/>
    <w:rsid w:val="00A01F4C"/>
    <w:rsid w:val="00A027A7"/>
    <w:rsid w:val="00A02AB8"/>
    <w:rsid w:val="00A02D77"/>
    <w:rsid w:val="00A044D2"/>
    <w:rsid w:val="00A075E1"/>
    <w:rsid w:val="00A07A2B"/>
    <w:rsid w:val="00A10856"/>
    <w:rsid w:val="00A113AC"/>
    <w:rsid w:val="00A11C02"/>
    <w:rsid w:val="00A13777"/>
    <w:rsid w:val="00A203DD"/>
    <w:rsid w:val="00A209DC"/>
    <w:rsid w:val="00A23565"/>
    <w:rsid w:val="00A23C71"/>
    <w:rsid w:val="00A25634"/>
    <w:rsid w:val="00A26FC3"/>
    <w:rsid w:val="00A273C8"/>
    <w:rsid w:val="00A310E9"/>
    <w:rsid w:val="00A31ED2"/>
    <w:rsid w:val="00A32A76"/>
    <w:rsid w:val="00A32CA0"/>
    <w:rsid w:val="00A32D54"/>
    <w:rsid w:val="00A338FC"/>
    <w:rsid w:val="00A33FB5"/>
    <w:rsid w:val="00A34C5F"/>
    <w:rsid w:val="00A35F7F"/>
    <w:rsid w:val="00A36577"/>
    <w:rsid w:val="00A37AD8"/>
    <w:rsid w:val="00A410BA"/>
    <w:rsid w:val="00A433E9"/>
    <w:rsid w:val="00A43D18"/>
    <w:rsid w:val="00A44617"/>
    <w:rsid w:val="00A446D6"/>
    <w:rsid w:val="00A44D40"/>
    <w:rsid w:val="00A468F4"/>
    <w:rsid w:val="00A5097F"/>
    <w:rsid w:val="00A549F8"/>
    <w:rsid w:val="00A550FB"/>
    <w:rsid w:val="00A5572F"/>
    <w:rsid w:val="00A603DB"/>
    <w:rsid w:val="00A6255E"/>
    <w:rsid w:val="00A6512C"/>
    <w:rsid w:val="00A66377"/>
    <w:rsid w:val="00A66848"/>
    <w:rsid w:val="00A71220"/>
    <w:rsid w:val="00A72079"/>
    <w:rsid w:val="00A7667D"/>
    <w:rsid w:val="00A81B60"/>
    <w:rsid w:val="00A81F81"/>
    <w:rsid w:val="00A839B4"/>
    <w:rsid w:val="00A846C1"/>
    <w:rsid w:val="00A919C5"/>
    <w:rsid w:val="00A96C0D"/>
    <w:rsid w:val="00AA3026"/>
    <w:rsid w:val="00AA3132"/>
    <w:rsid w:val="00AA32C6"/>
    <w:rsid w:val="00AA6433"/>
    <w:rsid w:val="00AB1C7F"/>
    <w:rsid w:val="00AB6D9B"/>
    <w:rsid w:val="00AC522F"/>
    <w:rsid w:val="00AC5914"/>
    <w:rsid w:val="00AD00B0"/>
    <w:rsid w:val="00AD1268"/>
    <w:rsid w:val="00AD1471"/>
    <w:rsid w:val="00AD1505"/>
    <w:rsid w:val="00AD3380"/>
    <w:rsid w:val="00AD57DC"/>
    <w:rsid w:val="00AD6340"/>
    <w:rsid w:val="00AD648D"/>
    <w:rsid w:val="00AD6828"/>
    <w:rsid w:val="00AE2895"/>
    <w:rsid w:val="00AE3727"/>
    <w:rsid w:val="00AE42ED"/>
    <w:rsid w:val="00AE4BBC"/>
    <w:rsid w:val="00AF6386"/>
    <w:rsid w:val="00AF6B48"/>
    <w:rsid w:val="00AF7B15"/>
    <w:rsid w:val="00B11AE5"/>
    <w:rsid w:val="00B11B24"/>
    <w:rsid w:val="00B1266B"/>
    <w:rsid w:val="00B134AB"/>
    <w:rsid w:val="00B13D8B"/>
    <w:rsid w:val="00B14159"/>
    <w:rsid w:val="00B148A1"/>
    <w:rsid w:val="00B14D25"/>
    <w:rsid w:val="00B158EF"/>
    <w:rsid w:val="00B17108"/>
    <w:rsid w:val="00B17A4C"/>
    <w:rsid w:val="00B200E9"/>
    <w:rsid w:val="00B2023F"/>
    <w:rsid w:val="00B23671"/>
    <w:rsid w:val="00B24733"/>
    <w:rsid w:val="00B26488"/>
    <w:rsid w:val="00B305A9"/>
    <w:rsid w:val="00B3464C"/>
    <w:rsid w:val="00B35BC2"/>
    <w:rsid w:val="00B35E89"/>
    <w:rsid w:val="00B442BC"/>
    <w:rsid w:val="00B46354"/>
    <w:rsid w:val="00B50844"/>
    <w:rsid w:val="00B528FA"/>
    <w:rsid w:val="00B535A5"/>
    <w:rsid w:val="00B547C0"/>
    <w:rsid w:val="00B557B5"/>
    <w:rsid w:val="00B56381"/>
    <w:rsid w:val="00B568B6"/>
    <w:rsid w:val="00B57A5B"/>
    <w:rsid w:val="00B60F5A"/>
    <w:rsid w:val="00B61F18"/>
    <w:rsid w:val="00B62123"/>
    <w:rsid w:val="00B6235C"/>
    <w:rsid w:val="00B6374A"/>
    <w:rsid w:val="00B64BE9"/>
    <w:rsid w:val="00B717F5"/>
    <w:rsid w:val="00B717FE"/>
    <w:rsid w:val="00B729C7"/>
    <w:rsid w:val="00B72E67"/>
    <w:rsid w:val="00B743D5"/>
    <w:rsid w:val="00B75575"/>
    <w:rsid w:val="00B75F5C"/>
    <w:rsid w:val="00B7629F"/>
    <w:rsid w:val="00B77641"/>
    <w:rsid w:val="00B840D5"/>
    <w:rsid w:val="00B869C2"/>
    <w:rsid w:val="00B92385"/>
    <w:rsid w:val="00B97786"/>
    <w:rsid w:val="00BA54DE"/>
    <w:rsid w:val="00BA5748"/>
    <w:rsid w:val="00BA6795"/>
    <w:rsid w:val="00BA7025"/>
    <w:rsid w:val="00BB0386"/>
    <w:rsid w:val="00BB1414"/>
    <w:rsid w:val="00BB40FE"/>
    <w:rsid w:val="00BB5A86"/>
    <w:rsid w:val="00BC0744"/>
    <w:rsid w:val="00BC5762"/>
    <w:rsid w:val="00BD0AFE"/>
    <w:rsid w:val="00BD2B7B"/>
    <w:rsid w:val="00BD4836"/>
    <w:rsid w:val="00BE022B"/>
    <w:rsid w:val="00BE04EB"/>
    <w:rsid w:val="00BE14A1"/>
    <w:rsid w:val="00BE45F7"/>
    <w:rsid w:val="00BE4D9B"/>
    <w:rsid w:val="00BE6187"/>
    <w:rsid w:val="00BF25A5"/>
    <w:rsid w:val="00BF36E7"/>
    <w:rsid w:val="00BF3993"/>
    <w:rsid w:val="00BF42BB"/>
    <w:rsid w:val="00BF51FA"/>
    <w:rsid w:val="00BF59AB"/>
    <w:rsid w:val="00BF79ED"/>
    <w:rsid w:val="00C00DDC"/>
    <w:rsid w:val="00C02253"/>
    <w:rsid w:val="00C02D22"/>
    <w:rsid w:val="00C05A5F"/>
    <w:rsid w:val="00C072DD"/>
    <w:rsid w:val="00C116C5"/>
    <w:rsid w:val="00C13E6B"/>
    <w:rsid w:val="00C16499"/>
    <w:rsid w:val="00C2201B"/>
    <w:rsid w:val="00C24FE1"/>
    <w:rsid w:val="00C26BB2"/>
    <w:rsid w:val="00C26F9C"/>
    <w:rsid w:val="00C27DA3"/>
    <w:rsid w:val="00C320E5"/>
    <w:rsid w:val="00C32BB5"/>
    <w:rsid w:val="00C34590"/>
    <w:rsid w:val="00C35111"/>
    <w:rsid w:val="00C36A16"/>
    <w:rsid w:val="00C36CB1"/>
    <w:rsid w:val="00C37D3E"/>
    <w:rsid w:val="00C4088C"/>
    <w:rsid w:val="00C40FDC"/>
    <w:rsid w:val="00C4100B"/>
    <w:rsid w:val="00C417A4"/>
    <w:rsid w:val="00C41CBF"/>
    <w:rsid w:val="00C4421C"/>
    <w:rsid w:val="00C44559"/>
    <w:rsid w:val="00C52440"/>
    <w:rsid w:val="00C52D1D"/>
    <w:rsid w:val="00C5405C"/>
    <w:rsid w:val="00C5421B"/>
    <w:rsid w:val="00C542DC"/>
    <w:rsid w:val="00C55F08"/>
    <w:rsid w:val="00C57A75"/>
    <w:rsid w:val="00C61CA8"/>
    <w:rsid w:val="00C671DA"/>
    <w:rsid w:val="00C67E6B"/>
    <w:rsid w:val="00C70663"/>
    <w:rsid w:val="00C739D2"/>
    <w:rsid w:val="00C7541A"/>
    <w:rsid w:val="00C762D7"/>
    <w:rsid w:val="00C77D94"/>
    <w:rsid w:val="00C80A7B"/>
    <w:rsid w:val="00C81509"/>
    <w:rsid w:val="00C837D9"/>
    <w:rsid w:val="00C843E6"/>
    <w:rsid w:val="00C8445B"/>
    <w:rsid w:val="00C844B2"/>
    <w:rsid w:val="00C85D9D"/>
    <w:rsid w:val="00C8698B"/>
    <w:rsid w:val="00C87E6F"/>
    <w:rsid w:val="00C91405"/>
    <w:rsid w:val="00C93D5B"/>
    <w:rsid w:val="00CA39D3"/>
    <w:rsid w:val="00CA4513"/>
    <w:rsid w:val="00CB361B"/>
    <w:rsid w:val="00CB3BDD"/>
    <w:rsid w:val="00CB413D"/>
    <w:rsid w:val="00CB7696"/>
    <w:rsid w:val="00CB7B30"/>
    <w:rsid w:val="00CC10C0"/>
    <w:rsid w:val="00CC14A5"/>
    <w:rsid w:val="00CC1AF1"/>
    <w:rsid w:val="00CC25A1"/>
    <w:rsid w:val="00CC25C0"/>
    <w:rsid w:val="00CC28A1"/>
    <w:rsid w:val="00CC2BC5"/>
    <w:rsid w:val="00CC3868"/>
    <w:rsid w:val="00CC3C48"/>
    <w:rsid w:val="00CC73C4"/>
    <w:rsid w:val="00CD0091"/>
    <w:rsid w:val="00CD07A6"/>
    <w:rsid w:val="00CD2CCC"/>
    <w:rsid w:val="00CE1AFC"/>
    <w:rsid w:val="00CE56ED"/>
    <w:rsid w:val="00CE582D"/>
    <w:rsid w:val="00CE6653"/>
    <w:rsid w:val="00CF0DFF"/>
    <w:rsid w:val="00CF19D5"/>
    <w:rsid w:val="00CF19F3"/>
    <w:rsid w:val="00CF2031"/>
    <w:rsid w:val="00CF3D08"/>
    <w:rsid w:val="00D00BB5"/>
    <w:rsid w:val="00D00F7C"/>
    <w:rsid w:val="00D01C83"/>
    <w:rsid w:val="00D0326F"/>
    <w:rsid w:val="00D0375E"/>
    <w:rsid w:val="00D04756"/>
    <w:rsid w:val="00D04777"/>
    <w:rsid w:val="00D11CFA"/>
    <w:rsid w:val="00D14297"/>
    <w:rsid w:val="00D144D0"/>
    <w:rsid w:val="00D14C15"/>
    <w:rsid w:val="00D204EC"/>
    <w:rsid w:val="00D225EE"/>
    <w:rsid w:val="00D22A02"/>
    <w:rsid w:val="00D24247"/>
    <w:rsid w:val="00D26977"/>
    <w:rsid w:val="00D306FF"/>
    <w:rsid w:val="00D30E1D"/>
    <w:rsid w:val="00D3128F"/>
    <w:rsid w:val="00D32E18"/>
    <w:rsid w:val="00D33AF2"/>
    <w:rsid w:val="00D33DF0"/>
    <w:rsid w:val="00D3548E"/>
    <w:rsid w:val="00D4344F"/>
    <w:rsid w:val="00D44759"/>
    <w:rsid w:val="00D4689C"/>
    <w:rsid w:val="00D46DB2"/>
    <w:rsid w:val="00D47166"/>
    <w:rsid w:val="00D47734"/>
    <w:rsid w:val="00D50AA0"/>
    <w:rsid w:val="00D50AE1"/>
    <w:rsid w:val="00D51502"/>
    <w:rsid w:val="00D519D7"/>
    <w:rsid w:val="00D521DB"/>
    <w:rsid w:val="00D54B1D"/>
    <w:rsid w:val="00D561CA"/>
    <w:rsid w:val="00D56652"/>
    <w:rsid w:val="00D57042"/>
    <w:rsid w:val="00D60C1C"/>
    <w:rsid w:val="00D62405"/>
    <w:rsid w:val="00D626BB"/>
    <w:rsid w:val="00D63F64"/>
    <w:rsid w:val="00D64ECC"/>
    <w:rsid w:val="00D65082"/>
    <w:rsid w:val="00D651C1"/>
    <w:rsid w:val="00D7048C"/>
    <w:rsid w:val="00D716EC"/>
    <w:rsid w:val="00D73B14"/>
    <w:rsid w:val="00D75508"/>
    <w:rsid w:val="00D77628"/>
    <w:rsid w:val="00D83EDF"/>
    <w:rsid w:val="00D84022"/>
    <w:rsid w:val="00D8477B"/>
    <w:rsid w:val="00D85B05"/>
    <w:rsid w:val="00D90EE0"/>
    <w:rsid w:val="00D91066"/>
    <w:rsid w:val="00D958B2"/>
    <w:rsid w:val="00D95F56"/>
    <w:rsid w:val="00D9737C"/>
    <w:rsid w:val="00DA17B6"/>
    <w:rsid w:val="00DA1C6C"/>
    <w:rsid w:val="00DA24E9"/>
    <w:rsid w:val="00DA5DEB"/>
    <w:rsid w:val="00DA7ACD"/>
    <w:rsid w:val="00DB004F"/>
    <w:rsid w:val="00DB131E"/>
    <w:rsid w:val="00DB18D1"/>
    <w:rsid w:val="00DB22EE"/>
    <w:rsid w:val="00DB3C4F"/>
    <w:rsid w:val="00DB44F8"/>
    <w:rsid w:val="00DB4D25"/>
    <w:rsid w:val="00DB5CC2"/>
    <w:rsid w:val="00DB6E51"/>
    <w:rsid w:val="00DC4449"/>
    <w:rsid w:val="00DD204D"/>
    <w:rsid w:val="00DD3562"/>
    <w:rsid w:val="00DD5B15"/>
    <w:rsid w:val="00DD6C83"/>
    <w:rsid w:val="00DE1640"/>
    <w:rsid w:val="00DE3883"/>
    <w:rsid w:val="00DE4643"/>
    <w:rsid w:val="00DE4E5D"/>
    <w:rsid w:val="00DE5E11"/>
    <w:rsid w:val="00DE6207"/>
    <w:rsid w:val="00DE66DA"/>
    <w:rsid w:val="00DE7397"/>
    <w:rsid w:val="00DE7A79"/>
    <w:rsid w:val="00DF1DE5"/>
    <w:rsid w:val="00DF2889"/>
    <w:rsid w:val="00DF3CD6"/>
    <w:rsid w:val="00DF6A81"/>
    <w:rsid w:val="00DF7811"/>
    <w:rsid w:val="00E01B3F"/>
    <w:rsid w:val="00E03C20"/>
    <w:rsid w:val="00E04B82"/>
    <w:rsid w:val="00E06A3B"/>
    <w:rsid w:val="00E079F2"/>
    <w:rsid w:val="00E1083F"/>
    <w:rsid w:val="00E10D70"/>
    <w:rsid w:val="00E13134"/>
    <w:rsid w:val="00E14693"/>
    <w:rsid w:val="00E14B87"/>
    <w:rsid w:val="00E15FB9"/>
    <w:rsid w:val="00E2349F"/>
    <w:rsid w:val="00E23F25"/>
    <w:rsid w:val="00E26A5B"/>
    <w:rsid w:val="00E3081A"/>
    <w:rsid w:val="00E30B14"/>
    <w:rsid w:val="00E31880"/>
    <w:rsid w:val="00E3382B"/>
    <w:rsid w:val="00E34427"/>
    <w:rsid w:val="00E41AAF"/>
    <w:rsid w:val="00E42091"/>
    <w:rsid w:val="00E43C92"/>
    <w:rsid w:val="00E44431"/>
    <w:rsid w:val="00E4519F"/>
    <w:rsid w:val="00E45362"/>
    <w:rsid w:val="00E51C78"/>
    <w:rsid w:val="00E53229"/>
    <w:rsid w:val="00E54E11"/>
    <w:rsid w:val="00E54F44"/>
    <w:rsid w:val="00E55289"/>
    <w:rsid w:val="00E55425"/>
    <w:rsid w:val="00E60457"/>
    <w:rsid w:val="00E613BC"/>
    <w:rsid w:val="00E61D04"/>
    <w:rsid w:val="00E62940"/>
    <w:rsid w:val="00E629BA"/>
    <w:rsid w:val="00E635F3"/>
    <w:rsid w:val="00E64FB4"/>
    <w:rsid w:val="00E653C5"/>
    <w:rsid w:val="00E65BC1"/>
    <w:rsid w:val="00E71699"/>
    <w:rsid w:val="00E74E0E"/>
    <w:rsid w:val="00E7796D"/>
    <w:rsid w:val="00E81719"/>
    <w:rsid w:val="00E81846"/>
    <w:rsid w:val="00E82398"/>
    <w:rsid w:val="00E835E0"/>
    <w:rsid w:val="00E84938"/>
    <w:rsid w:val="00E85ED0"/>
    <w:rsid w:val="00E90150"/>
    <w:rsid w:val="00E90F80"/>
    <w:rsid w:val="00E93429"/>
    <w:rsid w:val="00E95407"/>
    <w:rsid w:val="00E9752C"/>
    <w:rsid w:val="00E976CF"/>
    <w:rsid w:val="00EA29D9"/>
    <w:rsid w:val="00EA47C5"/>
    <w:rsid w:val="00EA53C5"/>
    <w:rsid w:val="00EA6327"/>
    <w:rsid w:val="00EA7320"/>
    <w:rsid w:val="00EB050B"/>
    <w:rsid w:val="00EB0C73"/>
    <w:rsid w:val="00EB176B"/>
    <w:rsid w:val="00EB18DE"/>
    <w:rsid w:val="00EB1C67"/>
    <w:rsid w:val="00EB2366"/>
    <w:rsid w:val="00EB2AD0"/>
    <w:rsid w:val="00EB7D9D"/>
    <w:rsid w:val="00EB7E08"/>
    <w:rsid w:val="00EC14BE"/>
    <w:rsid w:val="00EC21A0"/>
    <w:rsid w:val="00EC572E"/>
    <w:rsid w:val="00EC63C7"/>
    <w:rsid w:val="00EC659E"/>
    <w:rsid w:val="00EC6B78"/>
    <w:rsid w:val="00ED07E2"/>
    <w:rsid w:val="00ED1D72"/>
    <w:rsid w:val="00ED2CF8"/>
    <w:rsid w:val="00ED3DCF"/>
    <w:rsid w:val="00ED3F3D"/>
    <w:rsid w:val="00ED5523"/>
    <w:rsid w:val="00ED57D0"/>
    <w:rsid w:val="00ED7CF5"/>
    <w:rsid w:val="00EE3F2F"/>
    <w:rsid w:val="00EF0EB4"/>
    <w:rsid w:val="00EF3573"/>
    <w:rsid w:val="00EF4611"/>
    <w:rsid w:val="00EF5B80"/>
    <w:rsid w:val="00F0080F"/>
    <w:rsid w:val="00F00989"/>
    <w:rsid w:val="00F00B53"/>
    <w:rsid w:val="00F01D7E"/>
    <w:rsid w:val="00F0208D"/>
    <w:rsid w:val="00F02E57"/>
    <w:rsid w:val="00F06572"/>
    <w:rsid w:val="00F06F97"/>
    <w:rsid w:val="00F07394"/>
    <w:rsid w:val="00F10810"/>
    <w:rsid w:val="00F11898"/>
    <w:rsid w:val="00F13CC5"/>
    <w:rsid w:val="00F15019"/>
    <w:rsid w:val="00F16FF0"/>
    <w:rsid w:val="00F1795A"/>
    <w:rsid w:val="00F2400A"/>
    <w:rsid w:val="00F244C3"/>
    <w:rsid w:val="00F257F2"/>
    <w:rsid w:val="00F258DB"/>
    <w:rsid w:val="00F26C75"/>
    <w:rsid w:val="00F30D82"/>
    <w:rsid w:val="00F31EAE"/>
    <w:rsid w:val="00F3247E"/>
    <w:rsid w:val="00F333FB"/>
    <w:rsid w:val="00F338C4"/>
    <w:rsid w:val="00F35625"/>
    <w:rsid w:val="00F35865"/>
    <w:rsid w:val="00F42381"/>
    <w:rsid w:val="00F4275E"/>
    <w:rsid w:val="00F42BF1"/>
    <w:rsid w:val="00F44192"/>
    <w:rsid w:val="00F44F4B"/>
    <w:rsid w:val="00F45975"/>
    <w:rsid w:val="00F5050C"/>
    <w:rsid w:val="00F507C9"/>
    <w:rsid w:val="00F54512"/>
    <w:rsid w:val="00F54776"/>
    <w:rsid w:val="00F54E2F"/>
    <w:rsid w:val="00F60D7F"/>
    <w:rsid w:val="00F64470"/>
    <w:rsid w:val="00F64F96"/>
    <w:rsid w:val="00F6630B"/>
    <w:rsid w:val="00F732E5"/>
    <w:rsid w:val="00F74CD4"/>
    <w:rsid w:val="00F755AC"/>
    <w:rsid w:val="00F77EA1"/>
    <w:rsid w:val="00F8086A"/>
    <w:rsid w:val="00F84AF9"/>
    <w:rsid w:val="00F861F0"/>
    <w:rsid w:val="00F87067"/>
    <w:rsid w:val="00F870E4"/>
    <w:rsid w:val="00F87FA0"/>
    <w:rsid w:val="00F90A27"/>
    <w:rsid w:val="00F9130A"/>
    <w:rsid w:val="00F9132A"/>
    <w:rsid w:val="00F91AD8"/>
    <w:rsid w:val="00F92854"/>
    <w:rsid w:val="00F948C8"/>
    <w:rsid w:val="00F964B4"/>
    <w:rsid w:val="00FA12CE"/>
    <w:rsid w:val="00FA62AC"/>
    <w:rsid w:val="00FA6EC1"/>
    <w:rsid w:val="00FB0276"/>
    <w:rsid w:val="00FB07D3"/>
    <w:rsid w:val="00FB100E"/>
    <w:rsid w:val="00FB131F"/>
    <w:rsid w:val="00FB340A"/>
    <w:rsid w:val="00FB3D28"/>
    <w:rsid w:val="00FB43BD"/>
    <w:rsid w:val="00FB7746"/>
    <w:rsid w:val="00FC27BC"/>
    <w:rsid w:val="00FC3ED9"/>
    <w:rsid w:val="00FC4D5E"/>
    <w:rsid w:val="00FC56BD"/>
    <w:rsid w:val="00FC6F39"/>
    <w:rsid w:val="00FD1EC7"/>
    <w:rsid w:val="00FD7167"/>
    <w:rsid w:val="00FE193C"/>
    <w:rsid w:val="00FE3966"/>
    <w:rsid w:val="00FE3C26"/>
    <w:rsid w:val="00FE5783"/>
    <w:rsid w:val="00FE5AA1"/>
    <w:rsid w:val="00FE622F"/>
    <w:rsid w:val="00FE6F5A"/>
    <w:rsid w:val="00FE765E"/>
    <w:rsid w:val="00FF0059"/>
    <w:rsid w:val="00FF16EF"/>
    <w:rsid w:val="00FF19B0"/>
    <w:rsid w:val="00FF4954"/>
    <w:rsid w:val="00FF5A76"/>
    <w:rsid w:val="00FF5ADE"/>
    <w:rsid w:val="00FF5D56"/>
    <w:rsid w:val="00FF6F92"/>
    <w:rsid w:val="1A484D6E"/>
    <w:rsid w:val="4AD9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2"/>
    </o:shapelayout>
  </w:shapeDefaults>
  <w:decimalSymbol w:val=","/>
  <w:listSeparator w:val=";"/>
  <w14:docId w14:val="6400426D"/>
  <w15:chartTrackingRefBased/>
  <w15:docId w15:val="{3AA5E822-A401-4466-BB7B-289051E0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sh ExtraLight" w:eastAsiaTheme="minorHAnsi" w:hAnsi="Mulish ExtraLight" w:cs="Calibr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D42"/>
    <w:rPr>
      <w:lang w:val="en-US"/>
    </w:rPr>
  </w:style>
  <w:style w:type="paragraph" w:styleId="Titre1">
    <w:name w:val="heading 1"/>
    <w:aliases w:val="Title 1"/>
    <w:basedOn w:val="Normal"/>
    <w:next w:val="Normal"/>
    <w:link w:val="Titre1Car"/>
    <w:uiPriority w:val="9"/>
    <w:qFormat/>
    <w:rsid w:val="0028675C"/>
    <w:pPr>
      <w:keepNext/>
      <w:keepLines/>
      <w:spacing w:before="240" w:after="0"/>
      <w:ind w:left="4248"/>
      <w:outlineLvl w:val="0"/>
    </w:pPr>
    <w:rPr>
      <w:rFonts w:eastAsiaTheme="majorEastAsia" w:cstheme="majorBidi"/>
      <w:b/>
      <w:caps/>
      <w:color w:val="EF7C4D" w:themeColor="accent2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6374A"/>
    <w:pPr>
      <w:keepNext/>
      <w:keepLines/>
      <w:pageBreakBefore/>
      <w:spacing w:before="40" w:after="240"/>
      <w:outlineLvl w:val="1"/>
    </w:pPr>
    <w:rPr>
      <w:rFonts w:eastAsiaTheme="majorEastAsia" w:cstheme="majorBidi"/>
      <w:b/>
      <w:color w:val="EF7C4D" w:themeColor="accent2"/>
      <w:sz w:val="3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E66DA"/>
    <w:pPr>
      <w:keepNext/>
      <w:keepLines/>
      <w:spacing w:before="40" w:after="0"/>
      <w:outlineLvl w:val="2"/>
    </w:pPr>
    <w:rPr>
      <w:rFonts w:eastAsiaTheme="majorEastAsia" w:cstheme="majorBidi"/>
      <w:color w:val="0D6A9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E66DA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139FD9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54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40D8"/>
  </w:style>
  <w:style w:type="paragraph" w:styleId="Pieddepage">
    <w:name w:val="footer"/>
    <w:basedOn w:val="Normal"/>
    <w:link w:val="PieddepageCar"/>
    <w:uiPriority w:val="99"/>
    <w:unhideWhenUsed/>
    <w:rsid w:val="00754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40D8"/>
  </w:style>
  <w:style w:type="character" w:customStyle="1" w:styleId="Titre1Car">
    <w:name w:val="Titre 1 Car"/>
    <w:aliases w:val="Title 1 Car"/>
    <w:basedOn w:val="Policepardfaut"/>
    <w:link w:val="Titre1"/>
    <w:uiPriority w:val="9"/>
    <w:rsid w:val="0028675C"/>
    <w:rPr>
      <w:rFonts w:eastAsiaTheme="majorEastAsia" w:cstheme="majorBidi"/>
      <w:b/>
      <w:caps/>
      <w:color w:val="EF7C4D" w:themeColor="accent2"/>
      <w:sz w:val="5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6374A"/>
    <w:rPr>
      <w:rFonts w:eastAsiaTheme="majorEastAsia" w:cstheme="majorBidi"/>
      <w:b/>
      <w:color w:val="EF7C4D" w:themeColor="accent2"/>
      <w:sz w:val="3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F223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1F223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1F2231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1F2231"/>
    <w:rPr>
      <w:color w:val="4DC0E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04DE5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DE66DA"/>
    <w:rPr>
      <w:rFonts w:eastAsiaTheme="majorEastAsia" w:cstheme="majorBidi"/>
      <w:color w:val="0D6A90" w:themeColor="accent1" w:themeShade="7F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D204EC"/>
    <w:pPr>
      <w:spacing w:after="100"/>
      <w:ind w:left="440"/>
    </w:pPr>
  </w:style>
  <w:style w:type="table" w:styleId="TableauGrille4-Accentuation1">
    <w:name w:val="Grid Table 4 Accent 1"/>
    <w:basedOn w:val="TableauNormal"/>
    <w:uiPriority w:val="49"/>
    <w:rsid w:val="00D204EC"/>
    <w:pPr>
      <w:spacing w:after="0" w:line="240" w:lineRule="auto"/>
    </w:pPr>
    <w:tblPr>
      <w:tblStyleRowBandSize w:val="1"/>
      <w:tblStyleColBandSize w:val="1"/>
      <w:tblBorders>
        <w:top w:val="single" w:sz="4" w:space="0" w:color="93D9F5" w:themeColor="accent1" w:themeTint="99"/>
        <w:left w:val="single" w:sz="4" w:space="0" w:color="93D9F5" w:themeColor="accent1" w:themeTint="99"/>
        <w:bottom w:val="single" w:sz="4" w:space="0" w:color="93D9F5" w:themeColor="accent1" w:themeTint="99"/>
        <w:right w:val="single" w:sz="4" w:space="0" w:color="93D9F5" w:themeColor="accent1" w:themeTint="99"/>
        <w:insideH w:val="single" w:sz="4" w:space="0" w:color="93D9F5" w:themeColor="accent1" w:themeTint="99"/>
        <w:insideV w:val="single" w:sz="4" w:space="0" w:color="93D9F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C0EF" w:themeColor="accent1"/>
          <w:left w:val="single" w:sz="4" w:space="0" w:color="4DC0EF" w:themeColor="accent1"/>
          <w:bottom w:val="single" w:sz="4" w:space="0" w:color="4DC0EF" w:themeColor="accent1"/>
          <w:right w:val="single" w:sz="4" w:space="0" w:color="4DC0EF" w:themeColor="accent1"/>
          <w:insideH w:val="nil"/>
          <w:insideV w:val="nil"/>
        </w:tcBorders>
        <w:shd w:val="clear" w:color="auto" w:fill="4DC0EF" w:themeFill="accent1"/>
      </w:tcPr>
    </w:tblStylePr>
    <w:tblStylePr w:type="lastRow">
      <w:rPr>
        <w:b/>
        <w:bCs/>
      </w:rPr>
      <w:tblPr/>
      <w:tcPr>
        <w:tcBorders>
          <w:top w:val="double" w:sz="4" w:space="0" w:color="4DC0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</w:style>
  <w:style w:type="table" w:styleId="TableauListe4-Accentuation1">
    <w:name w:val="List Table 4 Accent 1"/>
    <w:basedOn w:val="TableauNormal"/>
    <w:uiPriority w:val="49"/>
    <w:rsid w:val="00D204EC"/>
    <w:pPr>
      <w:spacing w:after="0" w:line="240" w:lineRule="auto"/>
    </w:pPr>
    <w:tblPr>
      <w:tblStyleRowBandSize w:val="1"/>
      <w:tblStyleColBandSize w:val="1"/>
      <w:tblBorders>
        <w:top w:val="single" w:sz="4" w:space="0" w:color="93D9F5" w:themeColor="accent1" w:themeTint="99"/>
        <w:left w:val="single" w:sz="4" w:space="0" w:color="93D9F5" w:themeColor="accent1" w:themeTint="99"/>
        <w:bottom w:val="single" w:sz="4" w:space="0" w:color="93D9F5" w:themeColor="accent1" w:themeTint="99"/>
        <w:right w:val="single" w:sz="4" w:space="0" w:color="93D9F5" w:themeColor="accent1" w:themeTint="99"/>
        <w:insideH w:val="single" w:sz="4" w:space="0" w:color="93D9F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C0EF" w:themeColor="accent1"/>
          <w:left w:val="single" w:sz="4" w:space="0" w:color="4DC0EF" w:themeColor="accent1"/>
          <w:bottom w:val="single" w:sz="4" w:space="0" w:color="4DC0EF" w:themeColor="accent1"/>
          <w:right w:val="single" w:sz="4" w:space="0" w:color="4DC0EF" w:themeColor="accent1"/>
          <w:insideH w:val="nil"/>
        </w:tcBorders>
        <w:shd w:val="clear" w:color="auto" w:fill="4DC0EF" w:themeFill="accent1"/>
      </w:tcPr>
    </w:tblStylePr>
    <w:tblStylePr w:type="lastRow">
      <w:rPr>
        <w:b/>
        <w:bCs/>
      </w:rPr>
      <w:tblPr/>
      <w:tcPr>
        <w:tcBorders>
          <w:top w:val="double" w:sz="4" w:space="0" w:color="93D9F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204EC"/>
    <w:pPr>
      <w:spacing w:after="0" w:line="240" w:lineRule="auto"/>
    </w:pPr>
    <w:rPr>
      <w:color w:val="139FD9" w:themeColor="accent1" w:themeShade="BF"/>
    </w:rPr>
    <w:tblPr>
      <w:tblStyleRowBandSize w:val="1"/>
      <w:tblStyleColBandSize w:val="1"/>
      <w:tblBorders>
        <w:top w:val="single" w:sz="4" w:space="0" w:color="4DC0EF" w:themeColor="accent1"/>
        <w:bottom w:val="single" w:sz="4" w:space="0" w:color="4DC0E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DC0E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DC0E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</w:style>
  <w:style w:type="paragraph" w:styleId="Corpsdetexte">
    <w:name w:val="Body Text"/>
    <w:basedOn w:val="Normal"/>
    <w:link w:val="CorpsdetexteCar"/>
    <w:uiPriority w:val="1"/>
    <w:qFormat/>
    <w:rsid w:val="00DE66DA"/>
    <w:pPr>
      <w:widowControl w:val="0"/>
      <w:autoSpaceDE w:val="0"/>
      <w:autoSpaceDN w:val="0"/>
      <w:spacing w:after="0" w:line="240" w:lineRule="auto"/>
    </w:pPr>
    <w:rPr>
      <w:rFonts w:eastAsia="Calibri"/>
    </w:rPr>
  </w:style>
  <w:style w:type="character" w:customStyle="1" w:styleId="CorpsdetexteCar">
    <w:name w:val="Corps de texte Car"/>
    <w:basedOn w:val="Policepardfaut"/>
    <w:link w:val="Corpsdetexte"/>
    <w:uiPriority w:val="1"/>
    <w:rsid w:val="00DE66DA"/>
    <w:rPr>
      <w:rFonts w:eastAsia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454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54C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454C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0454CA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0454CA"/>
    <w:rPr>
      <w:rFonts w:ascii="Calibri" w:eastAsia="Calibri" w:hAnsi="Calibri" w:cs="Calibri"/>
      <w:sz w:val="20"/>
      <w:szCs w:val="20"/>
    </w:rPr>
  </w:style>
  <w:style w:type="table" w:styleId="Grilledutableau">
    <w:name w:val="Table Grid"/>
    <w:basedOn w:val="TableauNormal"/>
    <w:uiPriority w:val="39"/>
    <w:rsid w:val="00676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link w:val="NotedefinCar"/>
    <w:uiPriority w:val="99"/>
    <w:semiHidden/>
    <w:unhideWhenUsed/>
    <w:rsid w:val="009B784B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B784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B784B"/>
    <w:rPr>
      <w:vertAlign w:val="superscript"/>
    </w:rPr>
  </w:style>
  <w:style w:type="table" w:styleId="TableauListe7Couleur-Accentuation3">
    <w:name w:val="List Table 7 Colorful Accent 3"/>
    <w:basedOn w:val="TableauNormal"/>
    <w:uiPriority w:val="52"/>
    <w:rsid w:val="007C0472"/>
    <w:pPr>
      <w:spacing w:after="0" w:line="240" w:lineRule="auto"/>
    </w:pPr>
    <w:rPr>
      <w:color w:val="41499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46CB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46CB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46CB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46CB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E1F1" w:themeFill="accent3" w:themeFillTint="33"/>
      </w:tcPr>
    </w:tblStylePr>
    <w:tblStylePr w:type="band1Horz">
      <w:tblPr/>
      <w:tcPr>
        <w:shd w:val="clear" w:color="auto" w:fill="DFE1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7C0472"/>
    <w:pPr>
      <w:spacing w:after="0" w:line="240" w:lineRule="auto"/>
    </w:pPr>
    <w:rPr>
      <w:color w:val="3495B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B8D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B8D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B8D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B8D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F0F6" w:themeFill="accent6" w:themeFillTint="33"/>
      </w:tcPr>
    </w:tblStylePr>
    <w:tblStylePr w:type="band1Horz">
      <w:tblPr/>
      <w:tcPr>
        <w:shd w:val="clear" w:color="auto" w:fill="E0F0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contemporain"/>
    <w:uiPriority w:val="52"/>
    <w:rsid w:val="007C0472"/>
    <w:pPr>
      <w:spacing w:after="0" w:line="240" w:lineRule="auto"/>
    </w:pPr>
    <w:rPr>
      <w:color w:val="3F468F"/>
      <w:sz w:val="20"/>
      <w:szCs w:val="20"/>
      <w:lang w:val="en-US" w:eastAsia="fr-FR"/>
    </w:rPr>
    <w:tblPr>
      <w:tblStyleColBandSize w:val="1"/>
    </w:tblPr>
    <w:tblStylePr w:type="firstRow">
      <w:rPr>
        <w:rFonts w:asciiTheme="majorHAnsi" w:eastAsiaTheme="majorEastAsia" w:hAnsiTheme="majorHAnsi" w:cstheme="majorBidi"/>
        <w:b/>
        <w:bCs/>
        <w:i/>
        <w:iCs/>
        <w:color w:val="auto"/>
        <w:sz w:val="26"/>
      </w:rPr>
      <w:tblPr/>
      <w:tcPr>
        <w:tcBorders>
          <w:bottom w:val="single" w:sz="4" w:space="0" w:color="D48F68" w:themeColor="accent5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8F6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8F6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8F6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6E8E0" w:themeFill="accent5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6E8E0" w:themeFill="accent5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7C04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contemporain">
    <w:name w:val="Table Contemporary"/>
    <w:basedOn w:val="TableauNormal"/>
    <w:uiPriority w:val="99"/>
    <w:semiHidden/>
    <w:unhideWhenUsed/>
    <w:rsid w:val="007C04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Grille1Clair-Accentuation6">
    <w:name w:val="Grid Table 1 Light Accent 6"/>
    <w:basedOn w:val="TableauNormal"/>
    <w:uiPriority w:val="46"/>
    <w:rsid w:val="00417297"/>
    <w:pPr>
      <w:spacing w:after="0" w:line="240" w:lineRule="auto"/>
    </w:pPr>
    <w:tblPr>
      <w:tblStyleRowBandSize w:val="1"/>
      <w:tblStyleColBandSize w:val="1"/>
      <w:tblBorders>
        <w:top w:val="single" w:sz="4" w:space="0" w:color="C2E2ED" w:themeColor="accent6" w:themeTint="66"/>
        <w:left w:val="single" w:sz="4" w:space="0" w:color="C2E2ED" w:themeColor="accent6" w:themeTint="66"/>
        <w:bottom w:val="single" w:sz="4" w:space="0" w:color="C2E2ED" w:themeColor="accent6" w:themeTint="66"/>
        <w:right w:val="single" w:sz="4" w:space="0" w:color="C2E2ED" w:themeColor="accent6" w:themeTint="66"/>
        <w:insideH w:val="single" w:sz="4" w:space="0" w:color="C2E2ED" w:themeColor="accent6" w:themeTint="66"/>
        <w:insideV w:val="single" w:sz="4" w:space="0" w:color="C2E2E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4D4E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D4E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oalley">
    <w:name w:val="oalley"/>
    <w:basedOn w:val="Grilledetableauclaire"/>
    <w:uiPriority w:val="99"/>
    <w:rsid w:val="00600E1C"/>
    <w:rPr>
      <w:color w:val="808080" w:themeColor="text1"/>
    </w:rPr>
    <w:tblPr>
      <w:tblStyleRowBandSize w:val="1"/>
      <w:tblStyleColBandSize w:val="1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StylePr w:type="firstRow">
      <w:rPr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B0F0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808080" w:themeColor="text1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shd w:val="clear" w:color="auto" w:fill="FFFEFF"/>
      </w:tcPr>
    </w:tblStylePr>
    <w:tblStylePr w:type="band2Horz">
      <w:rPr>
        <w:color w:val="808080" w:themeColor="text1"/>
      </w:rPr>
      <w:tblPr/>
      <w:tcPr>
        <w:shd w:val="clear" w:color="auto" w:fill="EAE8EA"/>
      </w:tcPr>
    </w:tblStylePr>
  </w:style>
  <w:style w:type="table" w:customStyle="1" w:styleId="oalleyinyto">
    <w:name w:val="oalleyinyto"/>
    <w:basedOn w:val="TableauNormal"/>
    <w:uiPriority w:val="99"/>
    <w:rsid w:val="00592AE6"/>
    <w:pPr>
      <w:spacing w:after="0" w:line="240" w:lineRule="auto"/>
    </w:pPr>
    <w:rPr>
      <w:color w:val="808080" w:themeColor="text1"/>
    </w:rPr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vAlign w:val="center"/>
    </w:tcPr>
    <w:tblStylePr w:type="firstCol">
      <w:rPr>
        <w:b/>
        <w:color w:val="FFFFFF" w:themeColor="background1"/>
        <w:sz w:val="24"/>
      </w:rPr>
      <w:tblPr/>
      <w:tcPr>
        <w:shd w:val="clear" w:color="auto" w:fill="4EBFF1"/>
      </w:tcPr>
    </w:tblStylePr>
    <w:tblStylePr w:type="lastCol">
      <w:pPr>
        <w:jc w:val="center"/>
      </w:pPr>
    </w:tblStylePr>
  </w:style>
  <w:style w:type="table" w:styleId="Grilledetableau4">
    <w:name w:val="Table Grid 4"/>
    <w:basedOn w:val="TableauNormal"/>
    <w:uiPriority w:val="99"/>
    <w:semiHidden/>
    <w:unhideWhenUsed/>
    <w:rsid w:val="0041729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ansinterligne">
    <w:name w:val="No Spacing"/>
    <w:uiPriority w:val="1"/>
    <w:qFormat/>
    <w:rsid w:val="00B442BC"/>
    <w:pPr>
      <w:spacing w:after="0" w:line="240" w:lineRule="auto"/>
    </w:pPr>
  </w:style>
  <w:style w:type="table" w:styleId="TableauListe7Couleur-Accentuation1">
    <w:name w:val="List Table 7 Colorful Accent 1"/>
    <w:basedOn w:val="TableauNormal"/>
    <w:uiPriority w:val="52"/>
    <w:rsid w:val="005E7F3C"/>
    <w:pPr>
      <w:spacing w:after="0" w:line="240" w:lineRule="auto"/>
    </w:pPr>
    <w:rPr>
      <w:color w:val="139FD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C0E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C0E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C0E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C0E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F2FB" w:themeFill="accent1" w:themeFillTint="33"/>
      </w:tcPr>
    </w:tblStylePr>
    <w:tblStylePr w:type="band1Horz">
      <w:tblPr/>
      <w:tcPr>
        <w:shd w:val="clear" w:color="auto" w:fill="DBF2F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F48F2"/>
    <w:pPr>
      <w:widowControl/>
      <w:autoSpaceDE/>
      <w:autoSpaceDN/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F48F2"/>
    <w:rPr>
      <w:rFonts w:ascii="Calibri" w:eastAsia="Calibri" w:hAnsi="Calibri" w:cs="Calibri"/>
      <w:b/>
      <w:bCs/>
      <w:sz w:val="20"/>
      <w:szCs w:val="20"/>
    </w:rPr>
  </w:style>
  <w:style w:type="character" w:customStyle="1" w:styleId="Titre4Car">
    <w:name w:val="Titre 4 Car"/>
    <w:basedOn w:val="Policepardfaut"/>
    <w:link w:val="Titre4"/>
    <w:uiPriority w:val="9"/>
    <w:semiHidden/>
    <w:rsid w:val="00DE66DA"/>
    <w:rPr>
      <w:rFonts w:eastAsiaTheme="majorEastAsia" w:cstheme="majorBidi"/>
      <w:i/>
      <w:iCs/>
      <w:color w:val="139FD9" w:themeColor="accent1" w:themeShade="BF"/>
    </w:rPr>
  </w:style>
  <w:style w:type="paragraph" w:styleId="Titre">
    <w:name w:val="Title"/>
    <w:basedOn w:val="Normal"/>
    <w:next w:val="Normal"/>
    <w:link w:val="TitreCar"/>
    <w:uiPriority w:val="10"/>
    <w:qFormat/>
    <w:rsid w:val="00DE66DA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E66DA"/>
    <w:rPr>
      <w:rFonts w:eastAsiaTheme="majorEastAsia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E66DA"/>
    <w:pPr>
      <w:numPr>
        <w:ilvl w:val="1"/>
      </w:numPr>
    </w:pPr>
    <w:rPr>
      <w:rFonts w:eastAsiaTheme="minorEastAsia" w:cstheme="minorBidi"/>
      <w:color w:val="ACACAC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DE66DA"/>
    <w:rPr>
      <w:rFonts w:eastAsiaTheme="minorEastAsia" w:cstheme="minorBidi"/>
      <w:color w:val="ACACAC" w:themeColor="text1" w:themeTint="A5"/>
      <w:spacing w:val="15"/>
    </w:rPr>
  </w:style>
  <w:style w:type="character" w:styleId="Accentuationlgre">
    <w:name w:val="Subtle Emphasis"/>
    <w:basedOn w:val="Policepardfaut"/>
    <w:uiPriority w:val="19"/>
    <w:qFormat/>
    <w:rsid w:val="00B75575"/>
    <w:rPr>
      <w:i/>
      <w:iCs/>
      <w:color w:val="9F9F9F" w:themeColor="text1" w:themeTint="BF"/>
    </w:rPr>
  </w:style>
  <w:style w:type="character" w:styleId="Mentionnonrsolue">
    <w:name w:val="Unresolved Mention"/>
    <w:basedOn w:val="Policepardfaut"/>
    <w:uiPriority w:val="99"/>
    <w:semiHidden/>
    <w:unhideWhenUsed/>
    <w:rsid w:val="00E976CF"/>
    <w:rPr>
      <w:color w:val="605E5C"/>
      <w:shd w:val="clear" w:color="auto" w:fill="E1DFDD"/>
    </w:rPr>
  </w:style>
  <w:style w:type="paragraph" w:customStyle="1" w:styleId="Prnom">
    <w:name w:val="Prénom"/>
    <w:basedOn w:val="Titre"/>
    <w:qFormat/>
    <w:rsid w:val="007346B2"/>
    <w:pPr>
      <w:pBdr>
        <w:bottom w:val="single" w:sz="8" w:space="4" w:color="4DC0EF" w:themeColor="accent1"/>
      </w:pBdr>
      <w:spacing w:after="300"/>
    </w:pPr>
    <w:rPr>
      <w:rFonts w:ascii="Open Sans" w:hAnsi="Open Sans" w:cs="Open Sans"/>
      <w:color w:val="44546A" w:themeColor="text2"/>
      <w:spacing w:val="5"/>
      <w:sz w:val="21"/>
      <w:szCs w:val="21"/>
    </w:rPr>
  </w:style>
  <w:style w:type="paragraph" w:customStyle="1" w:styleId="Aucunstyle">
    <w:name w:val="[Aucun style]"/>
    <w:rsid w:val="00180F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12Auto-LeftHeading10-12Auto">
    <w:name w:val="12/Auto - Left (Heading 10 - 12/Auto)"/>
    <w:basedOn w:val="Normal"/>
    <w:uiPriority w:val="99"/>
    <w:rsid w:val="003B64FA"/>
    <w:pPr>
      <w:autoSpaceDE w:val="0"/>
      <w:autoSpaceDN w:val="0"/>
      <w:adjustRightInd w:val="0"/>
      <w:spacing w:after="0" w:line="288" w:lineRule="auto"/>
      <w:textAlignment w:val="center"/>
    </w:pPr>
    <w:rPr>
      <w:rFonts w:ascii="Lato" w:hAnsi="Lato" w:cs="Lato"/>
      <w:b/>
      <w:bCs/>
      <w:color w:val="000000"/>
      <w:sz w:val="24"/>
      <w:szCs w:val="24"/>
      <w:lang w:val="en-GB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04777"/>
    <w:pPr>
      <w:pBdr>
        <w:top w:val="single" w:sz="4" w:space="10" w:color="4DC0EF" w:themeColor="accent1"/>
        <w:bottom w:val="single" w:sz="4" w:space="10" w:color="4DC0EF" w:themeColor="accent1"/>
      </w:pBdr>
      <w:spacing w:before="360" w:after="360" w:line="240" w:lineRule="auto"/>
      <w:ind w:left="864" w:right="864"/>
      <w:jc w:val="center"/>
    </w:pPr>
    <w:rPr>
      <w:rFonts w:asciiTheme="minorHAnsi" w:hAnsiTheme="minorHAnsi" w:cstheme="minorBidi"/>
      <w:i/>
      <w:iCs/>
      <w:color w:val="4DC0EF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04777"/>
    <w:rPr>
      <w:rFonts w:asciiTheme="minorHAnsi" w:hAnsiTheme="minorHAnsi" w:cstheme="minorBidi"/>
      <w:i/>
      <w:iCs/>
      <w:color w:val="4DC0EF" w:themeColor="accent1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rsid w:val="009D2B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D2B8B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LargeNumber">
    <w:name w:val="Large Number"/>
    <w:basedOn w:val="Normal"/>
    <w:qFormat/>
    <w:rsid w:val="00DB131E"/>
    <w:pPr>
      <w:widowControl w:val="0"/>
      <w:spacing w:after="0" w:line="240" w:lineRule="auto"/>
      <w:contextualSpacing/>
    </w:pPr>
    <w:rPr>
      <w:rFonts w:ascii="Mulish" w:hAnsi="Mulish"/>
      <w:b/>
      <w:bCs/>
      <w:color w:val="FFFFFF" w:themeColor="background1"/>
      <w:sz w:val="260"/>
      <w:szCs w:val="52"/>
    </w:rPr>
  </w:style>
  <w:style w:type="paragraph" w:customStyle="1" w:styleId="Table">
    <w:name w:val="Table"/>
    <w:basedOn w:val="Normal"/>
    <w:qFormat/>
    <w:rsid w:val="00D26977"/>
    <w:pPr>
      <w:spacing w:before="100" w:beforeAutospacing="1"/>
      <w:ind w:left="113"/>
    </w:pPr>
    <w:rPr>
      <w:rFonts w:ascii="Mulish" w:hAnsi="Mulish" w:cstheme="minorHAnsi"/>
      <w:sz w:val="24"/>
      <w:szCs w:val="13"/>
    </w:rPr>
  </w:style>
  <w:style w:type="paragraph" w:customStyle="1" w:styleId="TitreTable">
    <w:name w:val="Titre Table"/>
    <w:basedOn w:val="Table"/>
    <w:qFormat/>
    <w:rsid w:val="00D26977"/>
    <w:pPr>
      <w:spacing w:after="0" w:line="240" w:lineRule="auto"/>
      <w:jc w:val="center"/>
    </w:pPr>
    <w:rPr>
      <w:b/>
      <w:bC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0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1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1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57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0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7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2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7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1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93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67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1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0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13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5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50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4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14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03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8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7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07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54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2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1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0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1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5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0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0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6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2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92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6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9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8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9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7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3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7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9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0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46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6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0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0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6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4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2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9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8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7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5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93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1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6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0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3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70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5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2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80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3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0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3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4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6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3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91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9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59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5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04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94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39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865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00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73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9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33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6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42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96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681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20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15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8382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6203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0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44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1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7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4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4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1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4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29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2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6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7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8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00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3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67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454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19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85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383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646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7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04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97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75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69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627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15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1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9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26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9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286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46619686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8907268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0781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8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97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1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0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6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1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0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1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0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8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3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5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4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0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6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5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3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8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0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2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5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04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17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924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532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20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766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0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6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9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5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5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1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5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9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85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3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8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8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47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70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1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72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1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044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171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59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235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4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4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1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84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7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1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7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908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638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922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3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328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223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733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9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34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5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5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5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36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9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3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85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589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2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5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0161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1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5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7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6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0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52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54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617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24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827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4369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4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06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3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2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6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0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2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73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7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0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0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4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3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49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7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5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13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6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96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4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5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1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8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4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3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86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9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87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2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21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45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76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91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16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9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410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1914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3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1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6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8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3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2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2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9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7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2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4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2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2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
  <Relationship Id="rId8" Type="http://schemas.openxmlformats.org/officeDocument/2006/relationships/image" Target="media/image2.png"/>
  
  <Relationship Id="rId13" Type="http://schemas.openxmlformats.org/officeDocument/2006/relationships/image" Target="media/image7.svg"/>
  
  <Relationship Id="rId18" Type="http://schemas.openxmlformats.org/officeDocument/2006/relationships/header" Target="header2.xml"/>
  
  <Relationship Id="rId3" Type="http://schemas.openxmlformats.org/officeDocument/2006/relationships/styles" Target="styles.xml"/>
  
  <Relationship Id="rId7" Type="http://schemas.openxmlformats.org/officeDocument/2006/relationships/endnotes" Target="endnotes.xml"/>
  
  <Relationship Id="rId12" Type="http://schemas.openxmlformats.org/officeDocument/2006/relationships/image" Target="media/image6.png"/>
  
  <Relationship Id="rId17" Type="http://schemas.openxmlformats.org/officeDocument/2006/relationships/footer" Target="footer1.xml"/>
  
  <Relationship Id="rId2" Type="http://schemas.openxmlformats.org/officeDocument/2006/relationships/numbering" Target="numbering.xml"/>
  
  <Relationship Id="rId16" Type="http://schemas.openxmlformats.org/officeDocument/2006/relationships/header" Target="header1.xml"/>
  
  <Relationship Id="rId20" Type="http://schemas.openxmlformats.org/officeDocument/2006/relationships/theme" Target="theme/theme1.xml"/>
  
  <Relationship Id="rId1" Type="http://schemas.openxmlformats.org/officeDocument/2006/relationships/customXml" Target="../customXml/item1.xml"/>
  
  <Relationship Id="rId6" Type="http://schemas.openxmlformats.org/officeDocument/2006/relationships/footnotes" Target="footnotes.xml"/>
  
  <Relationship Id="rId11" Type="http://schemas.openxmlformats.org/officeDocument/2006/relationships/image" Target="media/image5.svg"/>
  
  <Relationship Id="rId5" Type="http://schemas.openxmlformats.org/officeDocument/2006/relationships/webSettings" Target="webSettings.xml"/>
  
  <Relationship Id="rId15" Type="http://schemas.openxmlformats.org/officeDocument/2006/relationships/image" Target="media/image9.png"/>
  
  <Relationship Id="rId10" Type="http://schemas.openxmlformats.org/officeDocument/2006/relationships/image" Target="media/image4.png"/>
  
  <Relationship Id="rId19" Type="http://schemas.openxmlformats.org/officeDocument/2006/relationships/fontTable" Target="fontTable.xml"/>
  
  <Relationship Id="rId4" Type="http://schemas.openxmlformats.org/officeDocument/2006/relationships/settings" Target="settings.xml"/>
  
  <Relationship Id="rId9" Type="http://schemas.openxmlformats.org/officeDocument/2006/relationships/image" Target="media/image3.svg"/>
  
  <Relationship Id="rId14" Type="http://schemas.openxmlformats.org/officeDocument/2006/relationships/image" Target="media/image8.png"/>
  
  <Relationship Id="img2137907205" Type="http://schemas.openxmlformats.org/officeDocument/2006/relationships/image" Target="media/template_document.xml_img2137907205.png"/>
  
  <Relationship Id="img2137907233" Type="http://schemas.openxmlformats.org/officeDocument/2006/relationships/image" Target="media/template_document.xml_img2137907233.png"/>
  
  <Relationship Id="img2137907234" Type="http://schemas.openxmlformats.org/officeDocument/2006/relationships/image" Target="media/template_document.xml_img2137907234.png"/>
  
  <Relationship Id="img2137907242" Type="http://schemas.openxmlformats.org/officeDocument/2006/relationships/image" Target="media/template_document.xml_img2137907242.png"/>
  
  <Relationship Id="img2137907243" Type="http://schemas.openxmlformats.org/officeDocument/2006/relationships/image" Target="media/template_document.xml_img2137907243.png"/>
  
  <Relationship Id="img2137907253" Type="http://schemas.openxmlformats.org/officeDocument/2006/relationships/image" Target="media/template_document.xml_img2137907253.png"/>
  
  <Relationship Id="img2137907254" Type="http://schemas.openxmlformats.org/officeDocument/2006/relationships/image" Target="media/template_document.xml_img2137907254.png"/>
  
  <Relationship Id="img2137907255" Type="http://schemas.openxmlformats.org/officeDocument/2006/relationships/image" Target="media/template_document.xml_img2137907255.png"/>
  
  <Relationship Id="img2137907256" Type="http://schemas.openxmlformats.org/officeDocument/2006/relationships/image" Target="media/template_document.xml_img2137907256.png"/>
  
  <Relationship Id="img2137907271" Type="http://schemas.openxmlformats.org/officeDocument/2006/relationships/image" Target="media/template_document.xml_img2137907271.png"/>
  
  <Relationship Id="img2137907272" Type="http://schemas.openxmlformats.org/officeDocument/2006/relationships/image" Target="media/template_document.xml_img2137907272.png"/>
  
  <Relationship Id="img2137907273" Type="http://schemas.openxmlformats.org/officeDocument/2006/relationships/image" Target="media/template_document.xml_img2137907273.png"/>
  
  <Relationship Id="img2137907274" Type="http://schemas.openxmlformats.org/officeDocument/2006/relationships/image" Target="media/template_document.xml_img2137907274.png"/>
  
  <Relationship Id="img2137907284" Type="http://schemas.openxmlformats.org/officeDocument/2006/relationships/image" Target="media/template_document.xml_img2137907284.png"/>
  
  <Relationship Id="img2137907285" Type="http://schemas.openxmlformats.org/officeDocument/2006/relationships/image" Target="media/template_document.xml_img2137907285.png"/>
  
  <Relationship Id="img2137907286" Type="http://schemas.openxmlformats.org/officeDocument/2006/relationships/image" Target="media/template_document.xml_img2137907286.png"/>
  
  <Relationship Id="img2137907287" Type="http://schemas.openxmlformats.org/officeDocument/2006/relationships/image" Target="media/template_document.xml_img2137907287.png"/>
  
  <Relationship Id="img2137907314" Type="http://schemas.openxmlformats.org/officeDocument/2006/relationships/image" Target="media/template_document.xml_img2137907314.png"/>
  
  <Relationship Id="img2137907323" Type="http://schemas.openxmlformats.org/officeDocument/2006/relationships/image" Target="media/template_document.xml_img2137907323.png"/>

  <Relationship Id="link1" Type="http://schemas.openxmlformats.org/officeDocument/2006/relationships/hyperlink" Target="https://www.census.gov/" TargetMode="External"/>
  <Relationship Id="link2" Type="http://schemas.openxmlformats.org/officeDocument/2006/relationships/hyperlink" Target="https://www.census.gov/" TargetMode="External"/>
</Relationships>
</file>

<file path=word/_rels/footer1.xml.rels><?xml version="1.0" encoding="UTF-8" standalone="yes"?>
<Relationships xmlns="http://schemas.openxmlformats.org/package/2006/relationships">
        
  <Relationship Id="img2137907340" Type="http://schemas.openxmlformats.org/officeDocument/2006/relationships/image" Target="media/template_footer1.xml_img2137907340.png"/>
</Relationships>
</file>

<file path=word/_rels/header2.xml.rels><?xml version="1.0" encoding="UTF-8" standalone="yes"?>
<Relationships xmlns="http://schemas.openxmlformats.org/package/2006/relationships">
        
  <Relationship Id="img2137907344" Type="http://schemas.openxmlformats.org/officeDocument/2006/relationships/image" Target="media/template_header2.xml_img2137907344.png"/>
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Birot\Documents\Mod&#232;les%20Office%20personnalis&#233;s\ELM%20test.dotx" TargetMode="External"/></Relationships>
</file>

<file path=word/theme/theme1.xml><?xml version="1.0" encoding="utf-8"?>
<a:theme xmlns:a="http://schemas.openxmlformats.org/drawingml/2006/main" name="Thème Office">
  <a:themeElements>
    <a:clrScheme name="Personnalisé 15">
      <a:dk1>
        <a:srgbClr val="808080"/>
      </a:dk1>
      <a:lt1>
        <a:sysClr val="window" lastClr="FFFFFF"/>
      </a:lt1>
      <a:dk2>
        <a:srgbClr val="44546A"/>
      </a:dk2>
      <a:lt2>
        <a:srgbClr val="E7E6E6"/>
      </a:lt2>
      <a:accent1>
        <a:srgbClr val="7944c0"/>
      </a:accent1>
      <a:accent2>
        <a:srgbClr val="1f1735"/>
      </a:accent2>
      <a:accent3>
        <a:srgbClr val="ac8de0"/>
      </a:accent3>
      <a:accent4>
        <a:srgbClr val="80768e"/>
      </a:accent4>
      <a:accent5>
        <a:srgbClr val="262626"/>
      </a:accent5>
      <a:accent6>
        <a:srgbClr val="b3aac3"/>
      </a:accent6>
      <a:hlink>
        <a:srgbClr val="4DC0EF"/>
      </a:hlink>
      <a:folHlink>
        <a:srgbClr val="646CB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C96D1-79E3-4756-B47E-8ABB07EB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ELM test.dotx</Template>
  <TotalTime>6971</TotalTime>
  <Pages>23</Pages>
  <Words>1434</Words>
  <Characters>8180</Characters>
  <Application>Microsoft Office Word</Application>
  <DocSecurity>0</DocSecurity>
  <Lines>68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acger</dc:creator>
  <cp:keywords/>
  <dc:description/>
  <cp:lastModifiedBy>Anne-Sophie Deguelle</cp:lastModifiedBy>
  <cp:revision>690</cp:revision>
  <dcterms:created xsi:type="dcterms:W3CDTF">2021-10-27T16:06:00Z</dcterms:created>
  <dcterms:modified xsi:type="dcterms:W3CDTF">2025-08-12T15:37:00Z</dcterms:modified>
</cp:coreProperties>
</file>